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9BAAF" w14:textId="3C7C232C" w:rsidR="005B54AA" w:rsidRPr="00F64706" w:rsidRDefault="00A14D84" w:rsidP="00F64706">
      <w:pPr>
        <w:spacing w:afterLines="100" w:after="240"/>
        <w:jc w:val="center"/>
        <w:rPr>
          <w:b/>
          <w:bCs/>
          <w:sz w:val="22"/>
        </w:rPr>
      </w:pPr>
      <w:r w:rsidRPr="00F64706">
        <w:rPr>
          <w:b/>
          <w:bCs/>
          <w:sz w:val="22"/>
        </w:rPr>
        <w:t>ATTACHMENT A</w:t>
      </w:r>
    </w:p>
    <w:p w14:paraId="3D5F8A6A" w14:textId="2A35B283" w:rsidR="00233EC0" w:rsidRDefault="00233EC0" w:rsidP="00233EC0">
      <w:pPr>
        <w:pStyle w:val="Heading10"/>
        <w:keepNext w:val="0"/>
        <w:spacing w:beforeLines="100" w:before="240" w:afterLines="100" w:after="240"/>
        <w:ind w:right="288"/>
      </w:pPr>
      <w:r>
        <w:t>Administrative Rules Governing RFPS</w:t>
      </w:r>
      <w:r>
        <w:br/>
        <w:t xml:space="preserve"> (</w:t>
      </w:r>
      <w:r w:rsidR="00FD12EF">
        <w:t>NON-</w:t>
      </w:r>
      <w:r>
        <w:t>IT SERVICES)</w:t>
      </w:r>
    </w:p>
    <w:p w14:paraId="673A45CB" w14:textId="0A9DD91A" w:rsidR="000910E5" w:rsidRPr="000910E5" w:rsidRDefault="000910E5" w:rsidP="000910E5">
      <w:pPr>
        <w:pStyle w:val="Heading2"/>
        <w:keepNext/>
        <w:numPr>
          <w:ilvl w:val="0"/>
          <w:numId w:val="53"/>
        </w:numPr>
        <w:spacing w:beforeLines="100" w:before="240" w:afterLines="100" w:after="240" w:line="300" w:lineRule="exact"/>
        <w:rPr>
          <w:rFonts w:ascii="Times New Roman" w:hAnsi="Times New Roman"/>
          <w:b w:val="0"/>
        </w:rPr>
      </w:pPr>
      <w:r w:rsidRPr="000910E5">
        <w:rPr>
          <w:rFonts w:ascii="Times New Roman Bold" w:hAnsi="Times New Roman Bold"/>
        </w:rPr>
        <w:t xml:space="preserve">COMMUNICATIONS WITH THE JUDICIAL </w:t>
      </w:r>
      <w:r w:rsidR="00290672">
        <w:rPr>
          <w:rFonts w:ascii="Times New Roman Bold" w:hAnsi="Times New Roman Bold"/>
        </w:rPr>
        <w:t xml:space="preserve">COUNCIL OF CALIFORNIA </w:t>
      </w:r>
      <w:r w:rsidRPr="000910E5">
        <w:rPr>
          <w:rFonts w:ascii="Times New Roman Bold" w:hAnsi="Times New Roman Bold"/>
        </w:rPr>
        <w:t>(“</w:t>
      </w:r>
      <w:r w:rsidR="00290672">
        <w:rPr>
          <w:rFonts w:ascii="Times New Roman Bold" w:hAnsi="Times New Roman Bold"/>
        </w:rPr>
        <w:t>Judicial Council</w:t>
      </w:r>
      <w:r w:rsidRPr="000910E5">
        <w:rPr>
          <w:rFonts w:ascii="Times New Roman Bold" w:hAnsi="Times New Roman Bold"/>
        </w:rPr>
        <w:t xml:space="preserve">”) REGARDING THE RFP </w:t>
      </w:r>
    </w:p>
    <w:p w14:paraId="4D7D5C78" w14:textId="586FB9D3" w:rsidR="005B54AA" w:rsidRPr="000910E5" w:rsidRDefault="000910E5" w:rsidP="000910E5">
      <w:pPr>
        <w:spacing w:beforeLines="100" w:before="240" w:afterLines="100" w:after="240" w:line="300" w:lineRule="exact"/>
        <w:ind w:left="360"/>
      </w:pPr>
      <w:r w:rsidRPr="000910E5">
        <w:t xml:space="preserve">Except as specifically addressed elsewhere in the RFP, Proposers must send any communications regarding the RFP to </w:t>
      </w:r>
      <w:hyperlink r:id="rId8" w:history="1">
        <w:r w:rsidR="00AE5B43" w:rsidRPr="0029208D">
          <w:rPr>
            <w:rStyle w:val="Hyperlink"/>
          </w:rPr>
          <w:t>Solicitations@jud.ca.gov</w:t>
        </w:r>
      </w:hyperlink>
      <w:r w:rsidRPr="000910E5">
        <w:t xml:space="preserve"> (the “Solicitations Mailbox”).  Proposers must include the RFP Number in subject line of any communication.</w:t>
      </w:r>
    </w:p>
    <w:p w14:paraId="46593CBD" w14:textId="687BFA4C" w:rsidR="000910E5" w:rsidRPr="000910E5" w:rsidRDefault="000910E5" w:rsidP="000910E5">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QUESTIONS REGARDING THE RFP</w:t>
      </w:r>
    </w:p>
    <w:p w14:paraId="59C7E414" w14:textId="5CA16520" w:rsidR="000910E5" w:rsidRPr="000910E5" w:rsidRDefault="000D7D12" w:rsidP="000910E5">
      <w:pPr>
        <w:spacing w:beforeLines="100" w:before="240" w:afterLines="100" w:after="240" w:line="300" w:lineRule="exact"/>
        <w:ind w:left="360"/>
      </w:pPr>
      <w:r w:rsidRPr="000D7D12">
        <w:t xml:space="preserve">Proposers interested in responding to the RFP may submit questions via email to the Solicitations Mailbox on procedural matters related to the RFP or requests for clarification or modification of the RFP no later than the deadline for questions listed in the timeline of the RFP. Once submitted, questions become part of the procurement file and are subject to disclosure; Proposers are accordingly cautioned not to include any proprietary or confidential information in questions.  If the Proposer is requesting a change, the request must set forth the recommended change and the Proposer’s reasons for proposing the change. Questions or requests submitted after the deadline for questions will not be answered. Without disclosing the source of the question or request, a copy of the questions and </w:t>
      </w:r>
      <w:r w:rsidR="00290672">
        <w:t>Judicial Council</w:t>
      </w:r>
      <w:r w:rsidRPr="000D7D12">
        <w:t>’s responses will be made available prior to the proposal due date and time.</w:t>
      </w:r>
    </w:p>
    <w:p w14:paraId="2BCA408B" w14:textId="62EA5817" w:rsidR="000910E5" w:rsidRDefault="000910E5" w:rsidP="000910E5">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ERRORS IN THE RFP</w:t>
      </w:r>
    </w:p>
    <w:p w14:paraId="312D7AA1" w14:textId="2E374A02" w:rsidR="000910E5" w:rsidRPr="000910E5" w:rsidRDefault="000D7D12" w:rsidP="000910E5">
      <w:pPr>
        <w:pStyle w:val="Heading2"/>
        <w:numPr>
          <w:ilvl w:val="1"/>
          <w:numId w:val="53"/>
        </w:numPr>
        <w:spacing w:beforeLines="100" w:before="240" w:afterLines="100" w:after="240" w:line="300" w:lineRule="exact"/>
        <w:rPr>
          <w:rFonts w:ascii="Times New Roman" w:hAnsi="Times New Roman"/>
          <w:b w:val="0"/>
        </w:rPr>
      </w:pPr>
      <w:r w:rsidRPr="000D7D12">
        <w:rPr>
          <w:rFonts w:ascii="Times New Roman" w:hAnsi="Times New Roman"/>
          <w:b w:val="0"/>
        </w:rPr>
        <w:t xml:space="preserve">If, before the proposal due date and time listed in the timeline of the RFP, a Proposer discovers any ambiguity, conflict, discrepancy, omission, or error in the RFP, the Proposer must immediately notify </w:t>
      </w:r>
      <w:r w:rsidR="00290672">
        <w:rPr>
          <w:rFonts w:ascii="Times New Roman" w:hAnsi="Times New Roman"/>
          <w:b w:val="0"/>
        </w:rPr>
        <w:t>Judicial Council</w:t>
      </w:r>
      <w:r w:rsidRPr="000D7D12">
        <w:rPr>
          <w:rFonts w:ascii="Times New Roman" w:hAnsi="Times New Roman"/>
          <w:b w:val="0"/>
        </w:rPr>
        <w:t xml:space="preserve"> via email to the Solicitations Mailbox and request modification or clarification of the RFP. Without disclosing the source of the request, </w:t>
      </w:r>
      <w:r w:rsidR="00290672">
        <w:rPr>
          <w:rFonts w:ascii="Times New Roman" w:hAnsi="Times New Roman"/>
          <w:b w:val="0"/>
        </w:rPr>
        <w:t>Judicial Council</w:t>
      </w:r>
      <w:r w:rsidRPr="000D7D12">
        <w:rPr>
          <w:rFonts w:ascii="Times New Roman" w:hAnsi="Times New Roman"/>
          <w:b w:val="0"/>
        </w:rPr>
        <w:t xml:space="preserve"> may modify the RFP before the proposal due date and time by releasing an addendum to the solicitation.</w:t>
      </w:r>
    </w:p>
    <w:p w14:paraId="38C64968" w14:textId="32EBFC1C" w:rsidR="000910E5" w:rsidRPr="000910E5" w:rsidRDefault="000D7D12" w:rsidP="000910E5">
      <w:pPr>
        <w:pStyle w:val="Heading2"/>
        <w:numPr>
          <w:ilvl w:val="1"/>
          <w:numId w:val="53"/>
        </w:numPr>
        <w:spacing w:beforeLines="100" w:before="240" w:afterLines="100" w:after="240" w:line="300" w:lineRule="exact"/>
        <w:rPr>
          <w:rFonts w:ascii="Times New Roman" w:hAnsi="Times New Roman"/>
          <w:b w:val="0"/>
        </w:rPr>
      </w:pPr>
      <w:r w:rsidRPr="000D7D12">
        <w:rPr>
          <w:rFonts w:ascii="Times New Roman" w:hAnsi="Times New Roman"/>
          <w:b w:val="0"/>
        </w:rPr>
        <w:t xml:space="preserve">If a Proposer fails to notify </w:t>
      </w:r>
      <w:r w:rsidR="00290672">
        <w:rPr>
          <w:rFonts w:ascii="Times New Roman" w:hAnsi="Times New Roman"/>
          <w:b w:val="0"/>
        </w:rPr>
        <w:t>Judicial Council</w:t>
      </w:r>
      <w:r w:rsidRPr="000D7D12">
        <w:rPr>
          <w:rFonts w:ascii="Times New Roman" w:hAnsi="Times New Roman"/>
          <w:b w:val="0"/>
        </w:rPr>
        <w:t xml:space="preserve"> of an error in the RFP known to the Proposer, or an error that reasonably should have been known to the Proposer, before the proposal due date and time listed in the timeline of the RFP, the Proposer shall propose at its own risk. Furthermore, if the Proposer is awarded the agreement, the Proposer shall not be entitled to additional compensation or time by reason of the error or its later correction.</w:t>
      </w:r>
    </w:p>
    <w:p w14:paraId="29FAE93C" w14:textId="77777777" w:rsidR="000910E5" w:rsidRPr="000910E5" w:rsidRDefault="000910E5" w:rsidP="000910E5">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ADDENDA</w:t>
      </w:r>
    </w:p>
    <w:p w14:paraId="19D25D18" w14:textId="665ACD54" w:rsidR="000910E5" w:rsidRPr="000910E5" w:rsidRDefault="00290672" w:rsidP="00AE5B43">
      <w:pPr>
        <w:pStyle w:val="Heading2"/>
        <w:numPr>
          <w:ilvl w:val="1"/>
          <w:numId w:val="53"/>
        </w:numPr>
        <w:spacing w:beforeLines="100" w:before="240" w:afterLines="100" w:after="240" w:line="300" w:lineRule="exact"/>
        <w:rPr>
          <w:rFonts w:ascii="Times New Roman" w:hAnsi="Times New Roman"/>
          <w:b w:val="0"/>
        </w:rPr>
      </w:pPr>
      <w:r>
        <w:rPr>
          <w:rFonts w:ascii="Times New Roman" w:hAnsi="Times New Roman"/>
          <w:b w:val="0"/>
        </w:rPr>
        <w:t xml:space="preserve">Judicial Council </w:t>
      </w:r>
      <w:r w:rsidR="000910E5" w:rsidRPr="000910E5">
        <w:rPr>
          <w:rFonts w:ascii="Times New Roman" w:hAnsi="Times New Roman"/>
          <w:b w:val="0"/>
        </w:rPr>
        <w:t>may modify the RFP before the proposal due date and time listed in the timeline of the RFP by issuing an addendum.  It is each Proposer’s responsibility to inform itself of any addendum.</w:t>
      </w:r>
    </w:p>
    <w:p w14:paraId="364A2155" w14:textId="2D19E245" w:rsidR="000910E5" w:rsidRPr="000910E5" w:rsidRDefault="000910E5" w:rsidP="00AE5B43">
      <w:pPr>
        <w:pStyle w:val="Heading2"/>
        <w:numPr>
          <w:ilvl w:val="1"/>
          <w:numId w:val="53"/>
        </w:numPr>
        <w:spacing w:beforeLines="100" w:before="240" w:afterLines="100" w:after="240" w:line="300" w:lineRule="exact"/>
        <w:rPr>
          <w:rFonts w:ascii="Times New Roman" w:hAnsi="Times New Roman"/>
          <w:b w:val="0"/>
        </w:rPr>
      </w:pPr>
      <w:r w:rsidRPr="000910E5">
        <w:rPr>
          <w:rFonts w:ascii="Times New Roman" w:hAnsi="Times New Roman"/>
          <w:b w:val="0"/>
        </w:rPr>
        <w:lastRenderedPageBreak/>
        <w:t xml:space="preserve">If any Proposer determines that an addendum unnecessarily restricts its ability to propose, the Proposer shall immediately notify </w:t>
      </w:r>
      <w:r w:rsidR="00290672">
        <w:rPr>
          <w:rFonts w:ascii="Times New Roman" w:hAnsi="Times New Roman"/>
          <w:b w:val="0"/>
        </w:rPr>
        <w:t>Judicial Council</w:t>
      </w:r>
      <w:r w:rsidRPr="000910E5">
        <w:rPr>
          <w:rFonts w:ascii="Times New Roman" w:hAnsi="Times New Roman"/>
          <w:b w:val="0"/>
        </w:rPr>
        <w:t xml:space="preserve"> via email to the Solicitations Mailbox no later than one day following issuance of the addendum. </w:t>
      </w:r>
    </w:p>
    <w:p w14:paraId="54ED9BE2" w14:textId="77777777" w:rsidR="000910E5" w:rsidRPr="000910E5" w:rsidRDefault="000910E5" w:rsidP="000910E5">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WITHDRAWAL AND RESUBMISSION/MODIFICATION OF PROPOSALS</w:t>
      </w:r>
    </w:p>
    <w:p w14:paraId="3A821D6B" w14:textId="7BF418EA" w:rsidR="000910E5" w:rsidRPr="000910E5" w:rsidRDefault="000D7D12" w:rsidP="00AE5B43">
      <w:pPr>
        <w:spacing w:beforeLines="100" w:before="240" w:afterLines="100" w:after="240" w:line="300" w:lineRule="exact"/>
        <w:ind w:left="360"/>
      </w:pPr>
      <w:r w:rsidRPr="000D7D12">
        <w:t xml:space="preserve">A Proposer may withdraw its proposal at any time before the deadline for submitting proposals by notifying </w:t>
      </w:r>
      <w:r w:rsidR="00290672">
        <w:t>Judicial Council</w:t>
      </w:r>
      <w:r w:rsidRPr="000D7D12">
        <w:t xml:space="preserve"> in writing of its withdrawal. The notice must be signed by the Proposer. The Proposer may thereafter submit a new or modified proposal, provided that it is received at </w:t>
      </w:r>
      <w:r w:rsidR="00290672">
        <w:t>Judicial Council</w:t>
      </w:r>
      <w:r w:rsidRPr="000D7D12">
        <w:t xml:space="preserve"> no later than the proposal due date and time listed in the timeline of the RFP.  Modifications offered in any other manner, oral or written, will not be considered. Proposals cannot be changed or withdrawn after the proposal due date and time listed in the timeline of the RFP</w:t>
      </w:r>
      <w:r w:rsidR="000910E5" w:rsidRPr="000910E5">
        <w:t>.</w:t>
      </w:r>
    </w:p>
    <w:p w14:paraId="2CAF766D" w14:textId="77777777" w:rsidR="000910E5" w:rsidRPr="000910E5" w:rsidRDefault="000910E5" w:rsidP="000910E5">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ERRORS IN THE PROPOSAL</w:t>
      </w:r>
    </w:p>
    <w:p w14:paraId="625F044B" w14:textId="6B05B64D" w:rsidR="000910E5" w:rsidRPr="000910E5" w:rsidRDefault="000D7D12" w:rsidP="00AE5B43">
      <w:pPr>
        <w:spacing w:beforeLines="100" w:before="240" w:afterLines="100" w:after="240" w:line="300" w:lineRule="exact"/>
        <w:ind w:left="360"/>
      </w:pPr>
      <w:r w:rsidRPr="000D7D12">
        <w:t xml:space="preserve">If errors are found in a proposal, </w:t>
      </w:r>
      <w:r w:rsidR="00290672">
        <w:t>Judicial Council</w:t>
      </w:r>
      <w:r w:rsidRPr="000D7D12">
        <w:t xml:space="preserve"> may reject the proposal; however, </w:t>
      </w:r>
      <w:r w:rsidR="00290672">
        <w:t>Judicial Council</w:t>
      </w:r>
      <w:r w:rsidRPr="000D7D12">
        <w:t xml:space="preserve"> may, at its sole option, correct arithmetic or transposition errors or both on the basis that the lowest level of detail will prevail in any discrepancy. If these corrections result in significant changes in the amount of money to be paid to the Proposer (if selected for the award of the agreement), the Proposer will be informed of the errors and corrections thereof and will be given the option to abide by the corrected amount or withdraw the proposal</w:t>
      </w:r>
      <w:r w:rsidR="000910E5" w:rsidRPr="000910E5">
        <w:t xml:space="preserve">. </w:t>
      </w:r>
    </w:p>
    <w:p w14:paraId="7234A322" w14:textId="5A7C4490" w:rsidR="000910E5" w:rsidRPr="000910E5" w:rsidRDefault="000910E5" w:rsidP="000910E5">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RIGHT TO REJECT PROPOSALS</w:t>
      </w:r>
    </w:p>
    <w:p w14:paraId="68635326" w14:textId="2277ADF0" w:rsidR="000910E5" w:rsidRPr="000910E5" w:rsidRDefault="000910E5" w:rsidP="00AE5B43">
      <w:pPr>
        <w:pStyle w:val="Heading2"/>
        <w:numPr>
          <w:ilvl w:val="1"/>
          <w:numId w:val="53"/>
        </w:numPr>
        <w:spacing w:beforeLines="100" w:before="240" w:afterLines="100" w:after="240" w:line="300" w:lineRule="exact"/>
        <w:rPr>
          <w:rFonts w:ascii="Times New Roman" w:hAnsi="Times New Roman"/>
          <w:b w:val="0"/>
        </w:rPr>
      </w:pPr>
      <w:r w:rsidRPr="000910E5">
        <w:rPr>
          <w:rFonts w:ascii="Times New Roman" w:hAnsi="Times New Roman"/>
          <w:b w:val="0"/>
        </w:rPr>
        <w:t xml:space="preserve">Before the proposal due date and time listed in the timeline of the RFP, </w:t>
      </w:r>
      <w:r w:rsidR="00290672">
        <w:rPr>
          <w:rFonts w:ascii="Times New Roman" w:hAnsi="Times New Roman"/>
          <w:b w:val="0"/>
        </w:rPr>
        <w:t>Judicial Council</w:t>
      </w:r>
      <w:r w:rsidRPr="000910E5">
        <w:rPr>
          <w:rFonts w:ascii="Times New Roman" w:hAnsi="Times New Roman"/>
          <w:b w:val="0"/>
        </w:rPr>
        <w:t xml:space="preserve"> may cancel the RFP for any or no reason. After the proposal due date and time listed in the timeline of the RFP, </w:t>
      </w:r>
      <w:r w:rsidR="00290672">
        <w:rPr>
          <w:rFonts w:ascii="Times New Roman" w:hAnsi="Times New Roman"/>
          <w:b w:val="0"/>
        </w:rPr>
        <w:t>Judicial Council</w:t>
      </w:r>
      <w:r w:rsidRPr="000910E5">
        <w:rPr>
          <w:rFonts w:ascii="Times New Roman" w:hAnsi="Times New Roman"/>
          <w:b w:val="0"/>
        </w:rPr>
        <w:t xml:space="preserve"> may reject all proposals and cancel the RFP if </w:t>
      </w:r>
      <w:r w:rsidR="00290672">
        <w:rPr>
          <w:rFonts w:ascii="Times New Roman" w:hAnsi="Times New Roman"/>
          <w:b w:val="0"/>
        </w:rPr>
        <w:t>Judicial Council</w:t>
      </w:r>
      <w:r w:rsidRPr="000910E5">
        <w:rPr>
          <w:rFonts w:ascii="Times New Roman" w:hAnsi="Times New Roman"/>
          <w:b w:val="0"/>
        </w:rPr>
        <w:t xml:space="preserve"> determines that: (i) the proposals received do not reflect effective competition; (ii) the cost is not reasonable; (iii) the cost exceeds the amount expected; or (iv) awarding the contract is not in the best interest of </w:t>
      </w:r>
      <w:r w:rsidR="00290672">
        <w:rPr>
          <w:rFonts w:ascii="Times New Roman" w:hAnsi="Times New Roman"/>
          <w:b w:val="0"/>
        </w:rPr>
        <w:t>Judicial Council</w:t>
      </w:r>
      <w:r w:rsidRPr="000910E5">
        <w:rPr>
          <w:rFonts w:ascii="Times New Roman" w:hAnsi="Times New Roman"/>
          <w:b w:val="0"/>
        </w:rPr>
        <w:t>.</w:t>
      </w:r>
    </w:p>
    <w:p w14:paraId="4579C620" w14:textId="4D87BB05" w:rsidR="000910E5" w:rsidRPr="000910E5" w:rsidRDefault="00290672" w:rsidP="00AE5B43">
      <w:pPr>
        <w:pStyle w:val="Heading2"/>
        <w:numPr>
          <w:ilvl w:val="1"/>
          <w:numId w:val="53"/>
        </w:numPr>
        <w:spacing w:beforeLines="100" w:before="240" w:afterLines="100" w:after="240" w:line="300" w:lineRule="exact"/>
        <w:rPr>
          <w:rFonts w:ascii="Times New Roman" w:hAnsi="Times New Roman"/>
          <w:b w:val="0"/>
        </w:rPr>
      </w:pPr>
      <w:r>
        <w:rPr>
          <w:rFonts w:ascii="Times New Roman" w:hAnsi="Times New Roman"/>
          <w:b w:val="0"/>
        </w:rPr>
        <w:t xml:space="preserve">Judicial Council </w:t>
      </w:r>
      <w:r w:rsidR="000910E5" w:rsidRPr="000910E5">
        <w:rPr>
          <w:rFonts w:ascii="Times New Roman" w:hAnsi="Times New Roman"/>
          <w:b w:val="0"/>
        </w:rPr>
        <w:t xml:space="preserve">may or may not waive an immaterial deviation or defect in a proposal. </w:t>
      </w:r>
      <w:r>
        <w:rPr>
          <w:rFonts w:ascii="Times New Roman" w:hAnsi="Times New Roman"/>
          <w:b w:val="0"/>
        </w:rPr>
        <w:t xml:space="preserve">Judicial Council’s </w:t>
      </w:r>
      <w:r w:rsidR="000910E5" w:rsidRPr="000910E5">
        <w:rPr>
          <w:rFonts w:ascii="Times New Roman" w:hAnsi="Times New Roman"/>
          <w:b w:val="0"/>
        </w:rPr>
        <w:t xml:space="preserve">waiver of an immaterial deviation or defect shall in no way modify the RFP or excuse a Proposer from full compliance with RFP specifications. Until a contract resulting from this RFP is signed, </w:t>
      </w:r>
      <w:r>
        <w:rPr>
          <w:rFonts w:ascii="Times New Roman" w:hAnsi="Times New Roman"/>
          <w:b w:val="0"/>
        </w:rPr>
        <w:t>Judicial Council</w:t>
      </w:r>
      <w:r w:rsidR="000910E5" w:rsidRPr="000910E5">
        <w:rPr>
          <w:rFonts w:ascii="Times New Roman" w:hAnsi="Times New Roman"/>
          <w:b w:val="0"/>
        </w:rPr>
        <w:t xml:space="preserve"> reserves the right to accept or reject any or all of the items in the proposal, to award the contract in whole or in part and/or negotiate any or all items with individual Proposers if it is deemed in </w:t>
      </w:r>
      <w:r>
        <w:rPr>
          <w:rFonts w:ascii="Times New Roman" w:hAnsi="Times New Roman"/>
          <w:b w:val="0"/>
        </w:rPr>
        <w:t>Judicial Council</w:t>
      </w:r>
      <w:r w:rsidR="000910E5" w:rsidRPr="000910E5">
        <w:rPr>
          <w:rFonts w:ascii="Times New Roman" w:hAnsi="Times New Roman"/>
          <w:b w:val="0"/>
        </w:rPr>
        <w:t xml:space="preserve">’s best interest.  A notice of intent to award does not constitute a </w:t>
      </w:r>
      <w:proofErr w:type="gramStart"/>
      <w:r w:rsidR="000910E5" w:rsidRPr="000910E5">
        <w:rPr>
          <w:rFonts w:ascii="Times New Roman" w:hAnsi="Times New Roman"/>
          <w:b w:val="0"/>
        </w:rPr>
        <w:t>contract, and</w:t>
      </w:r>
      <w:proofErr w:type="gramEnd"/>
      <w:r w:rsidR="000910E5" w:rsidRPr="000910E5">
        <w:rPr>
          <w:rFonts w:ascii="Times New Roman" w:hAnsi="Times New Roman"/>
          <w:b w:val="0"/>
        </w:rPr>
        <w:t xml:space="preserve"> confers no right of contract on any Proposer.</w:t>
      </w:r>
    </w:p>
    <w:p w14:paraId="6BB293FC" w14:textId="101987ED" w:rsidR="000910E5" w:rsidRPr="000910E5" w:rsidRDefault="00290672" w:rsidP="00AE5B43">
      <w:pPr>
        <w:pStyle w:val="Heading2"/>
        <w:numPr>
          <w:ilvl w:val="1"/>
          <w:numId w:val="53"/>
        </w:numPr>
        <w:spacing w:beforeLines="100" w:before="240" w:afterLines="100" w:after="240" w:line="300" w:lineRule="exact"/>
        <w:rPr>
          <w:rFonts w:ascii="Times New Roman" w:hAnsi="Times New Roman"/>
          <w:b w:val="0"/>
        </w:rPr>
      </w:pPr>
      <w:r>
        <w:rPr>
          <w:rFonts w:ascii="Times New Roman" w:hAnsi="Times New Roman"/>
          <w:b w:val="0"/>
        </w:rPr>
        <w:t xml:space="preserve">Judicial Council </w:t>
      </w:r>
      <w:r w:rsidR="000910E5" w:rsidRPr="000910E5">
        <w:rPr>
          <w:rFonts w:ascii="Times New Roman" w:hAnsi="Times New Roman"/>
          <w:b w:val="0"/>
        </w:rPr>
        <w:t xml:space="preserve">reserves the right to issue similar RFPs in the future. The RFP is in no way an agreement, obligation, or contract and in no way is </w:t>
      </w:r>
      <w:r>
        <w:rPr>
          <w:rFonts w:ascii="Times New Roman" w:hAnsi="Times New Roman"/>
          <w:b w:val="0"/>
        </w:rPr>
        <w:t>Judicial Council</w:t>
      </w:r>
      <w:r w:rsidR="000910E5" w:rsidRPr="000910E5">
        <w:rPr>
          <w:rFonts w:ascii="Times New Roman" w:hAnsi="Times New Roman"/>
          <w:b w:val="0"/>
        </w:rPr>
        <w:t xml:space="preserve"> or the State of California responsible for the cost of preparing the proposal. </w:t>
      </w:r>
    </w:p>
    <w:p w14:paraId="3CE42CFF" w14:textId="4E3E0C45" w:rsidR="000910E5" w:rsidRPr="000910E5" w:rsidRDefault="000910E5" w:rsidP="00AE5B43">
      <w:pPr>
        <w:pStyle w:val="Heading2"/>
        <w:numPr>
          <w:ilvl w:val="1"/>
          <w:numId w:val="53"/>
        </w:numPr>
        <w:spacing w:beforeLines="100" w:before="240" w:afterLines="100" w:after="240" w:line="300" w:lineRule="exact"/>
        <w:rPr>
          <w:rFonts w:ascii="Times New Roman" w:hAnsi="Times New Roman"/>
          <w:b w:val="0"/>
        </w:rPr>
      </w:pPr>
      <w:r w:rsidRPr="000910E5">
        <w:rPr>
          <w:rFonts w:ascii="Times New Roman" w:hAnsi="Times New Roman"/>
          <w:b w:val="0"/>
        </w:rPr>
        <w:t xml:space="preserve">Proposers are specifically directed </w:t>
      </w:r>
      <w:r w:rsidRPr="000910E5">
        <w:rPr>
          <w:rFonts w:ascii="Times New Roman" w:hAnsi="Times New Roman"/>
          <w:bCs/>
        </w:rPr>
        <w:t>NOT</w:t>
      </w:r>
      <w:r w:rsidRPr="000910E5">
        <w:rPr>
          <w:rFonts w:ascii="Times New Roman" w:hAnsi="Times New Roman"/>
          <w:b w:val="0"/>
        </w:rPr>
        <w:t xml:space="preserve"> to contact any </w:t>
      </w:r>
      <w:r w:rsidR="00290672">
        <w:rPr>
          <w:rFonts w:ascii="Times New Roman" w:hAnsi="Times New Roman"/>
          <w:b w:val="0"/>
        </w:rPr>
        <w:t>Judicial Council</w:t>
      </w:r>
      <w:r w:rsidRPr="000910E5">
        <w:rPr>
          <w:rFonts w:ascii="Times New Roman" w:hAnsi="Times New Roman"/>
          <w:b w:val="0"/>
        </w:rPr>
        <w:t xml:space="preserve"> personnel or consultants for meetings, conferences, or discussions that are related to the RFP at any </w:t>
      </w:r>
      <w:r w:rsidRPr="000910E5">
        <w:rPr>
          <w:rFonts w:ascii="Times New Roman" w:hAnsi="Times New Roman"/>
          <w:b w:val="0"/>
        </w:rPr>
        <w:lastRenderedPageBreak/>
        <w:t xml:space="preserve">time between release of the RFP and any award and execution of a contract. Unauthorized contact with any </w:t>
      </w:r>
      <w:r w:rsidR="00290672">
        <w:rPr>
          <w:rFonts w:ascii="Times New Roman" w:hAnsi="Times New Roman"/>
          <w:b w:val="0"/>
        </w:rPr>
        <w:t>Judicial Council</w:t>
      </w:r>
      <w:r w:rsidRPr="000910E5">
        <w:rPr>
          <w:rFonts w:ascii="Times New Roman" w:hAnsi="Times New Roman"/>
          <w:b w:val="0"/>
        </w:rPr>
        <w:t xml:space="preserve"> personnel or consultants may be cause for rejection of the Proposer’s proposal.</w:t>
      </w:r>
    </w:p>
    <w:p w14:paraId="189F159F" w14:textId="77777777" w:rsidR="000910E5" w:rsidRPr="000910E5" w:rsidRDefault="000910E5" w:rsidP="000910E5">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EVALUATION PROCESS</w:t>
      </w:r>
    </w:p>
    <w:p w14:paraId="4C1ED102" w14:textId="08A73BD0" w:rsidR="000D7D12" w:rsidRPr="000D7D12" w:rsidRDefault="000D7D12" w:rsidP="000D7D12">
      <w:pPr>
        <w:pStyle w:val="Heading2"/>
        <w:numPr>
          <w:ilvl w:val="1"/>
          <w:numId w:val="53"/>
        </w:numPr>
        <w:spacing w:beforeLines="100" w:before="240" w:afterLines="100" w:after="240" w:line="300" w:lineRule="exact"/>
        <w:rPr>
          <w:rFonts w:ascii="Times New Roman" w:hAnsi="Times New Roman"/>
          <w:b w:val="0"/>
        </w:rPr>
      </w:pPr>
      <w:r w:rsidRPr="000D7D12">
        <w:rPr>
          <w:rFonts w:ascii="Times New Roman" w:hAnsi="Times New Roman"/>
          <w:b w:val="0"/>
        </w:rPr>
        <w:t>An evaluation team will review all proposals that are received by the appropriate deadline to determine the extent to which they comply with RFP requirements.</w:t>
      </w:r>
    </w:p>
    <w:p w14:paraId="55451164" w14:textId="55EEE4AA" w:rsidR="000D7D12" w:rsidRPr="000D7D12" w:rsidRDefault="000D7D12" w:rsidP="000D7D12">
      <w:pPr>
        <w:pStyle w:val="Heading2"/>
        <w:numPr>
          <w:ilvl w:val="1"/>
          <w:numId w:val="53"/>
        </w:numPr>
        <w:spacing w:beforeLines="100" w:before="240" w:afterLines="100" w:after="240" w:line="300" w:lineRule="exact"/>
        <w:rPr>
          <w:rFonts w:ascii="Times New Roman" w:hAnsi="Times New Roman"/>
          <w:b w:val="0"/>
        </w:rPr>
      </w:pPr>
      <w:r w:rsidRPr="000D7D12">
        <w:rPr>
          <w:rFonts w:ascii="Times New Roman" w:hAnsi="Times New Roman"/>
          <w:b w:val="0"/>
        </w:rPr>
        <w:t xml:space="preserve">Proposals that contain false or misleading statements may be rejected if in </w:t>
      </w:r>
      <w:r w:rsidR="00290672">
        <w:rPr>
          <w:rFonts w:ascii="Times New Roman" w:hAnsi="Times New Roman"/>
          <w:b w:val="0"/>
        </w:rPr>
        <w:t>Judicial Council</w:t>
      </w:r>
      <w:r w:rsidRPr="000D7D12">
        <w:rPr>
          <w:rFonts w:ascii="Times New Roman" w:hAnsi="Times New Roman"/>
          <w:b w:val="0"/>
        </w:rPr>
        <w:t>’s opinion the information was intended to mislead the evaluation team regarding a requirement of the RFP.</w:t>
      </w:r>
    </w:p>
    <w:p w14:paraId="55B91719" w14:textId="19FC5921" w:rsidR="000D7D12" w:rsidRPr="000D7D12" w:rsidRDefault="000D7D12" w:rsidP="000D7D12">
      <w:pPr>
        <w:pStyle w:val="Heading2"/>
        <w:numPr>
          <w:ilvl w:val="1"/>
          <w:numId w:val="53"/>
        </w:numPr>
        <w:spacing w:beforeLines="100" w:before="240" w:afterLines="100" w:after="240" w:line="300" w:lineRule="exact"/>
        <w:rPr>
          <w:rFonts w:ascii="Times New Roman" w:hAnsi="Times New Roman"/>
          <w:b w:val="0"/>
        </w:rPr>
      </w:pPr>
      <w:r w:rsidRPr="000D7D12">
        <w:rPr>
          <w:rFonts w:ascii="Times New Roman" w:hAnsi="Times New Roman"/>
          <w:b w:val="0"/>
        </w:rPr>
        <w:t xml:space="preserve">During the evaluation process, </w:t>
      </w:r>
      <w:r w:rsidR="00290672">
        <w:rPr>
          <w:rFonts w:ascii="Times New Roman" w:hAnsi="Times New Roman"/>
          <w:b w:val="0"/>
        </w:rPr>
        <w:t>Judicial Council</w:t>
      </w:r>
      <w:r w:rsidRPr="000D7D12">
        <w:rPr>
          <w:rFonts w:ascii="Times New Roman" w:hAnsi="Times New Roman"/>
          <w:b w:val="0"/>
        </w:rPr>
        <w:t xml:space="preserve"> may require a Proposer's representative to answer questions with regard to the Proposer’s proposal. Failure of a Proposer to demonstrate that the claims made in its proposal are in fact true may be sufficient cause for deeming a proposal non-responsive.</w:t>
      </w:r>
    </w:p>
    <w:p w14:paraId="22451A2D" w14:textId="38BAE7DB" w:rsidR="000D7D12" w:rsidRDefault="000D7D12" w:rsidP="000D7D12">
      <w:pPr>
        <w:pStyle w:val="Heading2"/>
        <w:numPr>
          <w:ilvl w:val="1"/>
          <w:numId w:val="53"/>
        </w:numPr>
        <w:spacing w:beforeLines="100" w:before="240" w:afterLines="100" w:after="240" w:line="300" w:lineRule="exact"/>
        <w:rPr>
          <w:rFonts w:ascii="Times New Roman" w:hAnsi="Times New Roman"/>
          <w:b w:val="0"/>
        </w:rPr>
      </w:pPr>
      <w:r w:rsidRPr="000D7D12">
        <w:rPr>
          <w:rFonts w:ascii="Times New Roman" w:hAnsi="Times New Roman"/>
          <w:b w:val="0"/>
        </w:rPr>
        <w:t xml:space="preserve">In the event of a tie, the contract will be awarded to the winner of a single coin toss.   The coin toss will be witnessed by two </w:t>
      </w:r>
      <w:r w:rsidR="00290672">
        <w:rPr>
          <w:rFonts w:ascii="Times New Roman" w:hAnsi="Times New Roman"/>
          <w:b w:val="0"/>
        </w:rPr>
        <w:t>Judicial Council</w:t>
      </w:r>
      <w:r w:rsidRPr="000D7D12">
        <w:rPr>
          <w:rFonts w:ascii="Times New Roman" w:hAnsi="Times New Roman"/>
          <w:b w:val="0"/>
        </w:rPr>
        <w:t xml:space="preserve"> employees.  The </w:t>
      </w:r>
      <w:r w:rsidR="00290672">
        <w:rPr>
          <w:rFonts w:ascii="Times New Roman" w:hAnsi="Times New Roman"/>
          <w:b w:val="0"/>
        </w:rPr>
        <w:t>Judicial Council</w:t>
      </w:r>
      <w:r w:rsidRPr="000D7D12">
        <w:rPr>
          <w:rFonts w:ascii="Times New Roman" w:hAnsi="Times New Roman"/>
          <w:b w:val="0"/>
        </w:rPr>
        <w:t xml:space="preserve"> will provide notice of the date and time of the coin toss to the affected Proposers, who may attend the coin toss at their own expense. </w:t>
      </w:r>
    </w:p>
    <w:p w14:paraId="3EEC0037" w14:textId="1BD700C4" w:rsidR="000910E5" w:rsidRPr="000910E5" w:rsidRDefault="000910E5" w:rsidP="000D7D12">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DISPOSITION OF MATERIALS</w:t>
      </w:r>
    </w:p>
    <w:p w14:paraId="7ED10E3A" w14:textId="3BDDF6E9" w:rsidR="000910E5" w:rsidRPr="000910E5" w:rsidRDefault="000910E5" w:rsidP="00AE5B43">
      <w:pPr>
        <w:spacing w:beforeLines="100" w:before="240" w:afterLines="100" w:after="240" w:line="300" w:lineRule="exact"/>
        <w:ind w:left="360"/>
      </w:pPr>
      <w:r w:rsidRPr="000910E5">
        <w:t xml:space="preserve">All materials submitted in response to the RFP will become the property of </w:t>
      </w:r>
      <w:r w:rsidR="00290672">
        <w:t>Judicial Council</w:t>
      </w:r>
      <w:r w:rsidRPr="000910E5">
        <w:t xml:space="preserve"> and will be returned only </w:t>
      </w:r>
      <w:proofErr w:type="gramStart"/>
      <w:r w:rsidRPr="000910E5">
        <w:t xml:space="preserve">at </w:t>
      </w:r>
      <w:r w:rsidR="00290672">
        <w:t>Judicial</w:t>
      </w:r>
      <w:proofErr w:type="gramEnd"/>
      <w:r w:rsidR="00290672">
        <w:t xml:space="preserve"> Council</w:t>
      </w:r>
      <w:r w:rsidRPr="000910E5">
        <w:t xml:space="preserve">’s option and at the expense of the Proposer submitting the proposal. </w:t>
      </w:r>
    </w:p>
    <w:p w14:paraId="351BB584" w14:textId="77777777" w:rsidR="000910E5" w:rsidRPr="000910E5" w:rsidRDefault="000910E5" w:rsidP="000910E5">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PAYMENT</w:t>
      </w:r>
    </w:p>
    <w:p w14:paraId="030F58E8" w14:textId="1214358F" w:rsidR="000910E5" w:rsidRPr="000910E5" w:rsidRDefault="000910E5" w:rsidP="00AE5B43">
      <w:pPr>
        <w:pStyle w:val="Heading2"/>
        <w:numPr>
          <w:ilvl w:val="1"/>
          <w:numId w:val="53"/>
        </w:numPr>
        <w:spacing w:beforeLines="100" w:before="240" w:afterLines="100" w:after="240" w:line="300" w:lineRule="exact"/>
        <w:rPr>
          <w:rFonts w:ascii="Times New Roman" w:hAnsi="Times New Roman"/>
          <w:b w:val="0"/>
        </w:rPr>
      </w:pPr>
      <w:r w:rsidRPr="000910E5">
        <w:rPr>
          <w:rFonts w:ascii="Times New Roman" w:hAnsi="Times New Roman"/>
          <w:b w:val="0"/>
        </w:rPr>
        <w:t>Payment terms will be specified in any agreement that may ensue as a result of the RFP.</w:t>
      </w:r>
    </w:p>
    <w:p w14:paraId="7ED2687C" w14:textId="367AE5DA" w:rsidR="000910E5" w:rsidRPr="000910E5" w:rsidRDefault="000910E5" w:rsidP="00AE5B43">
      <w:pPr>
        <w:pStyle w:val="Heading2"/>
        <w:numPr>
          <w:ilvl w:val="1"/>
          <w:numId w:val="53"/>
        </w:numPr>
        <w:spacing w:beforeLines="100" w:before="240" w:afterLines="100" w:after="240" w:line="300" w:lineRule="exact"/>
        <w:rPr>
          <w:rFonts w:ascii="Times New Roman" w:hAnsi="Times New Roman"/>
          <w:b w:val="0"/>
        </w:rPr>
      </w:pPr>
      <w:r w:rsidRPr="000910E5">
        <w:rPr>
          <w:rFonts w:ascii="Times New Roman" w:hAnsi="Times New Roman"/>
          <w:bCs/>
        </w:rPr>
        <w:t>THE J</w:t>
      </w:r>
      <w:r w:rsidR="00290672">
        <w:rPr>
          <w:rFonts w:ascii="Times New Roman" w:hAnsi="Times New Roman"/>
          <w:bCs/>
        </w:rPr>
        <w:t>UDICIAL COUNCIL</w:t>
      </w:r>
      <w:r w:rsidRPr="000910E5">
        <w:rPr>
          <w:rFonts w:ascii="Times New Roman" w:hAnsi="Times New Roman"/>
          <w:bCs/>
        </w:rPr>
        <w:t xml:space="preserve"> DOES NOT MAKE ADVANCE PAYMENT FOR SERVICES</w:t>
      </w:r>
      <w:r w:rsidRPr="000910E5">
        <w:rPr>
          <w:rFonts w:ascii="Times New Roman" w:hAnsi="Times New Roman"/>
          <w:b w:val="0"/>
        </w:rPr>
        <w:t>.</w:t>
      </w:r>
      <w:r w:rsidRPr="00AE5B43">
        <w:rPr>
          <w:rFonts w:ascii="Times New Roman" w:hAnsi="Times New Roman"/>
          <w:b w:val="0"/>
        </w:rPr>
        <w:t xml:space="preserve"> </w:t>
      </w:r>
      <w:r w:rsidRPr="000910E5">
        <w:rPr>
          <w:rFonts w:ascii="Times New Roman" w:hAnsi="Times New Roman"/>
          <w:b w:val="0"/>
        </w:rPr>
        <w:t xml:space="preserve">Payment is normally made based upon completion of tasks as provided in the agreement between </w:t>
      </w:r>
      <w:r w:rsidR="00290672">
        <w:rPr>
          <w:rFonts w:ascii="Times New Roman" w:hAnsi="Times New Roman"/>
          <w:b w:val="0"/>
        </w:rPr>
        <w:t>Judicial Council</w:t>
      </w:r>
      <w:r w:rsidRPr="000910E5">
        <w:rPr>
          <w:rFonts w:ascii="Times New Roman" w:hAnsi="Times New Roman"/>
          <w:b w:val="0"/>
        </w:rPr>
        <w:t xml:space="preserve"> and the selected Proposer. </w:t>
      </w:r>
      <w:r w:rsidR="00290672">
        <w:rPr>
          <w:rFonts w:ascii="Times New Roman" w:hAnsi="Times New Roman"/>
          <w:b w:val="0"/>
        </w:rPr>
        <w:t xml:space="preserve">Judicial Council </w:t>
      </w:r>
      <w:r w:rsidRPr="000910E5">
        <w:rPr>
          <w:rFonts w:ascii="Times New Roman" w:hAnsi="Times New Roman"/>
          <w:b w:val="0"/>
        </w:rPr>
        <w:t xml:space="preserve">may withhold </w:t>
      </w:r>
      <w:r w:rsidR="006026DA">
        <w:rPr>
          <w:rFonts w:ascii="Times New Roman" w:hAnsi="Times New Roman"/>
          <w:b w:val="0"/>
        </w:rPr>
        <w:t>fifteen</w:t>
      </w:r>
      <w:r w:rsidRPr="000910E5">
        <w:rPr>
          <w:rFonts w:ascii="Times New Roman" w:hAnsi="Times New Roman"/>
          <w:b w:val="0"/>
        </w:rPr>
        <w:t xml:space="preserve"> percent </w:t>
      </w:r>
      <w:r w:rsidR="006026DA">
        <w:rPr>
          <w:rFonts w:ascii="Times New Roman" w:hAnsi="Times New Roman"/>
          <w:b w:val="0"/>
        </w:rPr>
        <w:t xml:space="preserve">(15%) </w:t>
      </w:r>
      <w:r w:rsidRPr="000910E5">
        <w:rPr>
          <w:rFonts w:ascii="Times New Roman" w:hAnsi="Times New Roman"/>
          <w:b w:val="0"/>
        </w:rPr>
        <w:t xml:space="preserve">of each invoice until receipt and acceptance of the final deliverable. The amount of the withhold may depend upon the length of the project and the payment schedule provided in the agreement between </w:t>
      </w:r>
      <w:r w:rsidR="00290672">
        <w:rPr>
          <w:rFonts w:ascii="Times New Roman" w:hAnsi="Times New Roman"/>
          <w:b w:val="0"/>
        </w:rPr>
        <w:t>Judicial Council</w:t>
      </w:r>
      <w:r w:rsidRPr="000910E5">
        <w:rPr>
          <w:rFonts w:ascii="Times New Roman" w:hAnsi="Times New Roman"/>
          <w:b w:val="0"/>
        </w:rPr>
        <w:t xml:space="preserve"> and the selected Proposer.</w:t>
      </w:r>
    </w:p>
    <w:p w14:paraId="28A07DCE" w14:textId="77777777" w:rsidR="000910E5" w:rsidRPr="000910E5" w:rsidRDefault="000910E5" w:rsidP="000910E5">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AWARD AND EXECUTION OF AGREEMENT</w:t>
      </w:r>
    </w:p>
    <w:p w14:paraId="30070F05" w14:textId="11B86925" w:rsidR="000910E5" w:rsidRPr="000910E5" w:rsidRDefault="000910E5" w:rsidP="00AE5B43">
      <w:pPr>
        <w:pStyle w:val="Heading2"/>
        <w:numPr>
          <w:ilvl w:val="1"/>
          <w:numId w:val="53"/>
        </w:numPr>
        <w:spacing w:beforeLines="100" w:before="240" w:afterLines="100" w:after="240" w:line="300" w:lineRule="exact"/>
        <w:rPr>
          <w:rFonts w:ascii="Times New Roman" w:hAnsi="Times New Roman"/>
          <w:b w:val="0"/>
        </w:rPr>
      </w:pPr>
      <w:r w:rsidRPr="000910E5">
        <w:rPr>
          <w:rFonts w:ascii="Times New Roman" w:hAnsi="Times New Roman"/>
          <w:b w:val="0"/>
        </w:rPr>
        <w:t xml:space="preserve">Award of contract, if made, will be in accordance with the RFP to a responsible Proposer submitting a proposal compliant with all the requirements of the RFP and any addenda thereto (including any administrative or technical requirements), except for such immaterial defects as may be waived by </w:t>
      </w:r>
      <w:r w:rsidR="00290672">
        <w:rPr>
          <w:rFonts w:ascii="Times New Roman" w:hAnsi="Times New Roman"/>
          <w:b w:val="0"/>
        </w:rPr>
        <w:t>Judicial Council</w:t>
      </w:r>
      <w:r w:rsidRPr="000910E5">
        <w:rPr>
          <w:rFonts w:ascii="Times New Roman" w:hAnsi="Times New Roman"/>
          <w:b w:val="0"/>
        </w:rPr>
        <w:t>.</w:t>
      </w:r>
    </w:p>
    <w:p w14:paraId="19D7FBB9" w14:textId="7949CF49" w:rsidR="000910E5" w:rsidRPr="000910E5" w:rsidRDefault="000910E5" w:rsidP="00AE5B43">
      <w:pPr>
        <w:pStyle w:val="Heading2"/>
        <w:numPr>
          <w:ilvl w:val="1"/>
          <w:numId w:val="53"/>
        </w:numPr>
        <w:spacing w:beforeLines="100" w:before="240" w:afterLines="100" w:after="240" w:line="300" w:lineRule="exact"/>
        <w:rPr>
          <w:rFonts w:ascii="Times New Roman" w:hAnsi="Times New Roman"/>
          <w:b w:val="0"/>
        </w:rPr>
      </w:pPr>
      <w:r w:rsidRPr="000910E5">
        <w:rPr>
          <w:rFonts w:ascii="Times New Roman" w:hAnsi="Times New Roman"/>
          <w:b w:val="0"/>
        </w:rPr>
        <w:lastRenderedPageBreak/>
        <w:t xml:space="preserve">A Proposer submitting a proposal must be prepared to use a standard </w:t>
      </w:r>
      <w:r w:rsidR="00290672">
        <w:rPr>
          <w:rFonts w:ascii="Times New Roman" w:hAnsi="Times New Roman"/>
          <w:b w:val="0"/>
        </w:rPr>
        <w:t>Judicial Council</w:t>
      </w:r>
      <w:r w:rsidRPr="000910E5">
        <w:rPr>
          <w:rFonts w:ascii="Times New Roman" w:hAnsi="Times New Roman"/>
          <w:b w:val="0"/>
        </w:rPr>
        <w:t xml:space="preserve"> contract form rather than its own contract form. </w:t>
      </w:r>
    </w:p>
    <w:p w14:paraId="0DE0B7EF" w14:textId="2A3E6229" w:rsidR="000910E5" w:rsidRPr="000910E5" w:rsidRDefault="00290672" w:rsidP="00AE5B43">
      <w:pPr>
        <w:pStyle w:val="Heading2"/>
        <w:numPr>
          <w:ilvl w:val="1"/>
          <w:numId w:val="53"/>
        </w:numPr>
        <w:spacing w:beforeLines="100" w:before="240" w:afterLines="100" w:after="240" w:line="300" w:lineRule="exact"/>
        <w:rPr>
          <w:rFonts w:ascii="Times New Roman" w:hAnsi="Times New Roman"/>
          <w:b w:val="0"/>
        </w:rPr>
      </w:pPr>
      <w:r>
        <w:rPr>
          <w:rFonts w:ascii="Times New Roman" w:hAnsi="Times New Roman"/>
          <w:b w:val="0"/>
        </w:rPr>
        <w:t xml:space="preserve">Judicial Council </w:t>
      </w:r>
      <w:r w:rsidR="000910E5" w:rsidRPr="000910E5">
        <w:rPr>
          <w:rFonts w:ascii="Times New Roman" w:hAnsi="Times New Roman"/>
          <w:b w:val="0"/>
        </w:rPr>
        <w:t>will make a reasonable effort to execute any contract based on the RFP within forty-five (45) days of selecting a proposal that best meets its requirements. However, exceptions taken by a Proposer may delay execution of a contract.</w:t>
      </w:r>
    </w:p>
    <w:p w14:paraId="00FD097F" w14:textId="0C204260" w:rsidR="000910E5" w:rsidRPr="000910E5" w:rsidRDefault="000910E5" w:rsidP="00AE5B43">
      <w:pPr>
        <w:pStyle w:val="Heading2"/>
        <w:numPr>
          <w:ilvl w:val="1"/>
          <w:numId w:val="53"/>
        </w:numPr>
        <w:spacing w:beforeLines="100" w:before="240" w:afterLines="100" w:after="240" w:line="300" w:lineRule="exact"/>
        <w:rPr>
          <w:rFonts w:ascii="Times New Roman" w:hAnsi="Times New Roman"/>
          <w:b w:val="0"/>
        </w:rPr>
      </w:pPr>
      <w:r w:rsidRPr="000910E5">
        <w:rPr>
          <w:rFonts w:ascii="Times New Roman" w:hAnsi="Times New Roman"/>
          <w:b w:val="0"/>
        </w:rPr>
        <w:t xml:space="preserve">Upon award of the agreement, the agreement shall be signed by the Proposer in two original contract counterparts and returned, along with the required attachments, to </w:t>
      </w:r>
      <w:r w:rsidR="00290672">
        <w:rPr>
          <w:rFonts w:ascii="Times New Roman" w:hAnsi="Times New Roman"/>
          <w:b w:val="0"/>
        </w:rPr>
        <w:t>Judicial Council</w:t>
      </w:r>
      <w:r w:rsidRPr="000910E5">
        <w:rPr>
          <w:rFonts w:ascii="Times New Roman" w:hAnsi="Times New Roman"/>
          <w:b w:val="0"/>
        </w:rPr>
        <w:t xml:space="preserve"> no later than ten (10) business days of receipt of agreement form or prior to the end of June if award is at fiscal year-end. Agreements are not effective until executed by both parties. Any work performed before receipt of a </w:t>
      </w:r>
      <w:proofErr w:type="gramStart"/>
      <w:r w:rsidRPr="000910E5">
        <w:rPr>
          <w:rFonts w:ascii="Times New Roman" w:hAnsi="Times New Roman"/>
          <w:b w:val="0"/>
        </w:rPr>
        <w:t>fully-executed</w:t>
      </w:r>
      <w:proofErr w:type="gramEnd"/>
      <w:r w:rsidRPr="000910E5">
        <w:rPr>
          <w:rFonts w:ascii="Times New Roman" w:hAnsi="Times New Roman"/>
          <w:b w:val="0"/>
        </w:rPr>
        <w:t xml:space="preserve"> agreement shall be at the Proposer’s own risk.</w:t>
      </w:r>
    </w:p>
    <w:p w14:paraId="0661ED0F" w14:textId="77777777" w:rsidR="000910E5" w:rsidRPr="000910E5" w:rsidRDefault="000910E5" w:rsidP="000910E5">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FAILURE TO EXECUTE THE AGREEMENT</w:t>
      </w:r>
    </w:p>
    <w:p w14:paraId="75D01A76" w14:textId="0CD0238B" w:rsidR="000910E5" w:rsidRPr="000910E5" w:rsidRDefault="00F9527F" w:rsidP="00AE5B43">
      <w:pPr>
        <w:spacing w:beforeLines="100" w:before="240" w:afterLines="100" w:after="240" w:line="300" w:lineRule="exact"/>
        <w:ind w:left="360"/>
      </w:pPr>
      <w:r w:rsidRPr="00F9527F">
        <w:t xml:space="preserve">The period for execution set forth in Section 11 (“Award and Execution of Agreement”) may only be changed by mutual agreement of the parties. Failure to execute the agreement within the time frame identified above constitutes sufficient cause for voiding the award. Failure to comply with other requirements within the set time constitutes failure to execute the agreement. If the successful Proposer refuses or fails to execute the agreement, </w:t>
      </w:r>
      <w:r w:rsidR="00290672">
        <w:t>Judicial Council</w:t>
      </w:r>
      <w:r w:rsidRPr="00F9527F">
        <w:t xml:space="preserve"> may award the agreement to the next qualified Proposer</w:t>
      </w:r>
      <w:r w:rsidR="000910E5" w:rsidRPr="000910E5">
        <w:t>.</w:t>
      </w:r>
    </w:p>
    <w:p w14:paraId="4B94072D" w14:textId="77777777" w:rsidR="000910E5" w:rsidRPr="000910E5" w:rsidRDefault="000910E5" w:rsidP="000910E5">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NEWS RELEASES</w:t>
      </w:r>
    </w:p>
    <w:p w14:paraId="08E42FEE" w14:textId="5E2B17DC" w:rsidR="000910E5" w:rsidRPr="000910E5" w:rsidRDefault="000910E5" w:rsidP="00AE5B43">
      <w:pPr>
        <w:spacing w:beforeLines="100" w:before="240" w:afterLines="100" w:after="240" w:line="300" w:lineRule="exact"/>
        <w:ind w:left="360"/>
      </w:pPr>
      <w:r w:rsidRPr="000910E5">
        <w:t xml:space="preserve">News releases or other publicity pertaining to the award of a contract may not be issued without prior written approval of </w:t>
      </w:r>
      <w:r w:rsidR="00AE5B43" w:rsidRPr="00AE5B43">
        <w:t>Judicial Council Public Affairs</w:t>
      </w:r>
      <w:r w:rsidRPr="000910E5">
        <w:t>.</w:t>
      </w:r>
    </w:p>
    <w:p w14:paraId="350F6420" w14:textId="43B0E458" w:rsidR="000910E5" w:rsidRPr="000910E5" w:rsidRDefault="000910E5" w:rsidP="000910E5">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ANTI-TRUST CLAIMS</w:t>
      </w:r>
    </w:p>
    <w:p w14:paraId="2A80EEFA" w14:textId="7084CD9A" w:rsidR="000910E5" w:rsidRPr="000910E5" w:rsidRDefault="00F9527F" w:rsidP="00AE5B43">
      <w:pPr>
        <w:pStyle w:val="Heading2"/>
        <w:numPr>
          <w:ilvl w:val="1"/>
          <w:numId w:val="53"/>
        </w:numPr>
        <w:spacing w:beforeLines="100" w:before="240" w:afterLines="100" w:after="240" w:line="300" w:lineRule="exact"/>
        <w:rPr>
          <w:rFonts w:ascii="Times New Roman" w:hAnsi="Times New Roman"/>
          <w:b w:val="0"/>
        </w:rPr>
      </w:pPr>
      <w:r w:rsidRPr="00F9527F">
        <w:rPr>
          <w:rFonts w:ascii="Times New Roman" w:hAnsi="Times New Roman"/>
          <w:b w:val="0"/>
        </w:rPr>
        <w:t xml:space="preserve">In submitting a proposal to </w:t>
      </w:r>
      <w:r w:rsidR="00290672">
        <w:rPr>
          <w:rFonts w:ascii="Times New Roman" w:hAnsi="Times New Roman"/>
          <w:b w:val="0"/>
        </w:rPr>
        <w:t>Judicial Council</w:t>
      </w:r>
      <w:r w:rsidRPr="00F9527F">
        <w:rPr>
          <w:rFonts w:ascii="Times New Roman" w:hAnsi="Times New Roman"/>
          <w:b w:val="0"/>
        </w:rPr>
        <w:t xml:space="preserve">, the Proposer offers and agrees that if the proposal is accepted, the Proposer will assign to </w:t>
      </w:r>
      <w:r w:rsidR="00290672">
        <w:rPr>
          <w:rFonts w:ascii="Times New Roman" w:hAnsi="Times New Roman"/>
          <w:b w:val="0"/>
        </w:rPr>
        <w:t>Judicial Council</w:t>
      </w:r>
      <w:r w:rsidRPr="00F9527F">
        <w:rPr>
          <w:rFonts w:ascii="Times New Roman" w:hAnsi="Times New Roman"/>
          <w:b w:val="0"/>
        </w:rPr>
        <w:t xml:space="preserve"> all rights, title, and interest in and to all causes of action it may have under Section 4 of the Clayton Act (15 U.S.C. Sec. 15) or under the Cartwright Act Chapter 2, commencing with Section 16700, of Part 2 of Division 7 of the Business and Professions Code), arising from purchases of goods, materials, or services by the Proposer for sale to </w:t>
      </w:r>
      <w:r w:rsidR="00290672">
        <w:rPr>
          <w:rFonts w:ascii="Times New Roman" w:hAnsi="Times New Roman"/>
          <w:b w:val="0"/>
        </w:rPr>
        <w:t>Judicial Council</w:t>
      </w:r>
      <w:r w:rsidRPr="00F9527F">
        <w:rPr>
          <w:rFonts w:ascii="Times New Roman" w:hAnsi="Times New Roman"/>
          <w:b w:val="0"/>
        </w:rPr>
        <w:t xml:space="preserve"> pursuant to the proposal. Such assignment shall be made and become effective at the time </w:t>
      </w:r>
      <w:r w:rsidR="00290672">
        <w:rPr>
          <w:rFonts w:ascii="Times New Roman" w:hAnsi="Times New Roman"/>
          <w:b w:val="0"/>
        </w:rPr>
        <w:t>Judicial Council</w:t>
      </w:r>
      <w:r w:rsidRPr="00F9527F">
        <w:rPr>
          <w:rFonts w:ascii="Times New Roman" w:hAnsi="Times New Roman"/>
          <w:b w:val="0"/>
        </w:rPr>
        <w:t xml:space="preserve"> tenders final payment to the Proposer. (See Government Code section 4552.)</w:t>
      </w:r>
    </w:p>
    <w:p w14:paraId="118C5D9E" w14:textId="79B6228C" w:rsidR="000910E5" w:rsidRPr="000910E5" w:rsidRDefault="00F9527F" w:rsidP="00AE5B43">
      <w:pPr>
        <w:pStyle w:val="Heading2"/>
        <w:numPr>
          <w:ilvl w:val="1"/>
          <w:numId w:val="53"/>
        </w:numPr>
        <w:spacing w:beforeLines="100" w:before="240" w:afterLines="100" w:after="240" w:line="300" w:lineRule="exact"/>
        <w:rPr>
          <w:rFonts w:ascii="Times New Roman" w:hAnsi="Times New Roman"/>
          <w:b w:val="0"/>
        </w:rPr>
      </w:pPr>
      <w:r w:rsidRPr="00F9527F">
        <w:rPr>
          <w:rFonts w:ascii="Times New Roman" w:hAnsi="Times New Roman"/>
          <w:b w:val="0"/>
        </w:rPr>
        <w:t xml:space="preserve">If </w:t>
      </w:r>
      <w:r w:rsidR="00290672">
        <w:rPr>
          <w:rFonts w:ascii="Times New Roman" w:hAnsi="Times New Roman"/>
          <w:b w:val="0"/>
        </w:rPr>
        <w:t>Judicial Council</w:t>
      </w:r>
      <w:r w:rsidRPr="00F9527F">
        <w:rPr>
          <w:rFonts w:ascii="Times New Roman" w:hAnsi="Times New Roman"/>
          <w:b w:val="0"/>
        </w:rPr>
        <w:t xml:space="preserve"> receives, either through judgment or settlement, a monetary recovery for a cause of action assigned under this section, the Proposer shall be entitled to receive reimbursement for actual legal costs incurred and may, upon demand, recover from </w:t>
      </w:r>
      <w:r w:rsidR="00290672">
        <w:rPr>
          <w:rFonts w:ascii="Times New Roman" w:hAnsi="Times New Roman"/>
          <w:b w:val="0"/>
        </w:rPr>
        <w:t>Judicial Council</w:t>
      </w:r>
      <w:r w:rsidRPr="00F9527F">
        <w:rPr>
          <w:rFonts w:ascii="Times New Roman" w:hAnsi="Times New Roman"/>
          <w:b w:val="0"/>
        </w:rPr>
        <w:t xml:space="preserve"> any portion of the recovery, including treble damages, attributable to overcharges that were paid</w:t>
      </w:r>
      <w:r w:rsidR="000910E5" w:rsidRPr="000910E5">
        <w:rPr>
          <w:rFonts w:ascii="Times New Roman" w:hAnsi="Times New Roman"/>
          <w:b w:val="0"/>
        </w:rPr>
        <w:t>.</w:t>
      </w:r>
    </w:p>
    <w:p w14:paraId="2A691231" w14:textId="13EEEC47" w:rsidR="000910E5" w:rsidRPr="000910E5" w:rsidRDefault="00F9527F" w:rsidP="00AE5B43">
      <w:pPr>
        <w:pStyle w:val="Heading2"/>
        <w:numPr>
          <w:ilvl w:val="1"/>
          <w:numId w:val="53"/>
        </w:numPr>
        <w:spacing w:beforeLines="100" w:before="240" w:afterLines="100" w:after="240" w:line="300" w:lineRule="exact"/>
        <w:rPr>
          <w:rFonts w:ascii="Times New Roman" w:hAnsi="Times New Roman"/>
          <w:b w:val="0"/>
        </w:rPr>
      </w:pPr>
      <w:r w:rsidRPr="00F9527F">
        <w:rPr>
          <w:rFonts w:ascii="Times New Roman" w:hAnsi="Times New Roman"/>
          <w:b w:val="0"/>
        </w:rPr>
        <w:t xml:space="preserve">Upon demand in writing by the Proposer, </w:t>
      </w:r>
      <w:r w:rsidR="00290672">
        <w:rPr>
          <w:rFonts w:ascii="Times New Roman" w:hAnsi="Times New Roman"/>
          <w:b w:val="0"/>
        </w:rPr>
        <w:t>Judicial Council</w:t>
      </w:r>
      <w:r w:rsidRPr="00F9527F">
        <w:rPr>
          <w:rFonts w:ascii="Times New Roman" w:hAnsi="Times New Roman"/>
          <w:b w:val="0"/>
        </w:rPr>
        <w:t xml:space="preserve"> shall, within one year from such demand, reassign the cause of action assigned under this section if the Proposer has been or may have been injured by the violation of law for which the cause of action arose </w:t>
      </w:r>
      <w:r w:rsidRPr="00F9527F">
        <w:rPr>
          <w:rFonts w:ascii="Times New Roman" w:hAnsi="Times New Roman"/>
          <w:b w:val="0"/>
        </w:rPr>
        <w:lastRenderedPageBreak/>
        <w:t xml:space="preserve">and (a) </w:t>
      </w:r>
      <w:r w:rsidR="00290672">
        <w:rPr>
          <w:rFonts w:ascii="Times New Roman" w:hAnsi="Times New Roman"/>
          <w:b w:val="0"/>
        </w:rPr>
        <w:t>Judicial Council</w:t>
      </w:r>
      <w:r w:rsidRPr="00F9527F">
        <w:rPr>
          <w:rFonts w:ascii="Times New Roman" w:hAnsi="Times New Roman"/>
          <w:b w:val="0"/>
        </w:rPr>
        <w:t xml:space="preserve"> has not been injured thereby, or (b) </w:t>
      </w:r>
      <w:r w:rsidR="00290672">
        <w:rPr>
          <w:rFonts w:ascii="Times New Roman" w:hAnsi="Times New Roman"/>
          <w:b w:val="0"/>
        </w:rPr>
        <w:t>Judicial Council</w:t>
      </w:r>
      <w:r w:rsidRPr="00F9527F">
        <w:rPr>
          <w:rFonts w:ascii="Times New Roman" w:hAnsi="Times New Roman"/>
          <w:b w:val="0"/>
        </w:rPr>
        <w:t xml:space="preserve"> declines to file a court action for the cause of action. (See Government Code section 4554.)</w:t>
      </w:r>
    </w:p>
    <w:p w14:paraId="1BEBB546" w14:textId="77777777" w:rsidR="000910E5" w:rsidRPr="000910E5" w:rsidRDefault="000910E5" w:rsidP="000910E5">
      <w:pPr>
        <w:pStyle w:val="Heading2"/>
        <w:keepNext/>
        <w:numPr>
          <w:ilvl w:val="0"/>
          <w:numId w:val="53"/>
        </w:numPr>
        <w:spacing w:beforeLines="100" w:before="240" w:afterLines="100" w:after="240" w:line="300" w:lineRule="exact"/>
        <w:rPr>
          <w:rFonts w:ascii="Times New Roman Bold" w:hAnsi="Times New Roman Bold"/>
        </w:rPr>
      </w:pPr>
      <w:r w:rsidRPr="000910E5">
        <w:rPr>
          <w:rFonts w:ascii="Times New Roman Bold" w:hAnsi="Times New Roman Bold"/>
        </w:rPr>
        <w:t>AMERICANS WITH DISABILITIES ACT</w:t>
      </w:r>
    </w:p>
    <w:p w14:paraId="3C95FF3E" w14:textId="6602CE8F" w:rsidR="000910E5" w:rsidRPr="000910E5" w:rsidRDefault="00290672" w:rsidP="00AE5B43">
      <w:pPr>
        <w:spacing w:beforeLines="100" w:before="240" w:afterLines="100" w:after="240" w:line="300" w:lineRule="exact"/>
        <w:ind w:left="360"/>
      </w:pPr>
      <w:r w:rsidRPr="00290672">
        <w:rPr>
          <w:bCs/>
        </w:rPr>
        <w:t>Judicial Council</w:t>
      </w:r>
      <w:r>
        <w:rPr>
          <w:b/>
        </w:rPr>
        <w:t xml:space="preserve"> </w:t>
      </w:r>
      <w:r w:rsidR="000910E5" w:rsidRPr="000910E5">
        <w:t xml:space="preserve">complies with the Americans with Disabilities Act (ADA) and similar California statutes.  Requests for accommodation of disabilities by Proposers should be directed to </w:t>
      </w:r>
      <w:hyperlink r:id="rId9" w:history="1">
        <w:r w:rsidR="00154D28" w:rsidRPr="0029208D">
          <w:rPr>
            <w:rStyle w:val="Hyperlink"/>
          </w:rPr>
          <w:t>Solicitations@jud.ca.gov</w:t>
        </w:r>
      </w:hyperlink>
      <w:r w:rsidR="000910E5" w:rsidRPr="000910E5">
        <w:t>.</w:t>
      </w:r>
    </w:p>
    <w:sectPr w:rsidR="000910E5" w:rsidRPr="000910E5" w:rsidSect="00A14D84">
      <w:headerReference w:type="default" r:id="rId10"/>
      <w:footerReference w:type="default" r:id="rId11"/>
      <w:pgSz w:w="12240" w:h="15840" w:code="1"/>
      <w:pgMar w:top="1152" w:right="1440" w:bottom="864"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82AB8" w14:textId="77777777" w:rsidR="009F78FB" w:rsidRDefault="009F78FB">
      <w:r>
        <w:separator/>
      </w:r>
    </w:p>
  </w:endnote>
  <w:endnote w:type="continuationSeparator" w:id="0">
    <w:p w14:paraId="258E1EF0" w14:textId="77777777" w:rsidR="009F78FB" w:rsidRDefault="009F78FB">
      <w:r>
        <w:continuationSeparator/>
      </w:r>
    </w:p>
  </w:endnote>
  <w:endnote w:type="continuationNotice" w:id="1">
    <w:p w14:paraId="011BEC4D" w14:textId="77777777" w:rsidR="009F78FB" w:rsidRDefault="009F78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F2CD" w14:textId="3C46A4D8" w:rsidR="00D06E28" w:rsidRPr="00BB1591" w:rsidRDefault="00154D28" w:rsidP="00154D28">
    <w:pPr>
      <w:pStyle w:val="Footer"/>
      <w:tabs>
        <w:tab w:val="clear" w:pos="4320"/>
        <w:tab w:val="clear" w:pos="8640"/>
        <w:tab w:val="center" w:pos="4680"/>
      </w:tabs>
      <w:rPr>
        <w:lang w:val="es-ES"/>
      </w:rPr>
    </w:pPr>
    <w:r>
      <w:rPr>
        <w:lang w:val="es-ES"/>
      </w:rPr>
      <w:t xml:space="preserve">JBCM </w:t>
    </w:r>
    <w:r w:rsidR="00E84A73">
      <w:rPr>
        <w:lang w:val="es-ES"/>
      </w:rPr>
      <w:t xml:space="preserve">RFP </w:t>
    </w:r>
    <w:r>
      <w:rPr>
        <w:lang w:val="es-ES"/>
      </w:rPr>
      <w:t>Admin Rules (</w:t>
    </w:r>
    <w:r w:rsidR="00F9527F">
      <w:rPr>
        <w:lang w:val="es-ES"/>
      </w:rPr>
      <w:t>Non-</w:t>
    </w:r>
    <w:r>
      <w:rPr>
        <w:lang w:val="es-ES"/>
      </w:rPr>
      <w:t xml:space="preserve">IT) </w:t>
    </w:r>
    <w:proofErr w:type="spellStart"/>
    <w:r>
      <w:rPr>
        <w:lang w:val="es-ES"/>
      </w:rPr>
      <w:t>vJCC</w:t>
    </w:r>
    <w:proofErr w:type="spellEnd"/>
    <w:r>
      <w:rPr>
        <w:lang w:val="es-ES"/>
      </w:rPr>
      <w:t xml:space="preserve"> – Rev </w:t>
    </w:r>
    <w:r w:rsidR="00F9527F">
      <w:rPr>
        <w:lang w:val="es-ES"/>
      </w:rPr>
      <w:t>01-2014</w:t>
    </w:r>
    <w:r>
      <w:rPr>
        <w:lang w:val="es-ES"/>
      </w:rPr>
      <w:tab/>
      <w:t xml:space="preserve">Page </w:t>
    </w:r>
    <w:r>
      <w:rPr>
        <w:lang w:val="es-ES"/>
      </w:rPr>
      <w:fldChar w:fldCharType="begin"/>
    </w:r>
    <w:r>
      <w:rPr>
        <w:lang w:val="es-ES"/>
      </w:rPr>
      <w:instrText xml:space="preserve"> PAGE   \* MERGEFORMAT </w:instrText>
    </w:r>
    <w:r>
      <w:rPr>
        <w:lang w:val="es-ES"/>
      </w:rPr>
      <w:fldChar w:fldCharType="separate"/>
    </w:r>
    <w:r>
      <w:rPr>
        <w:noProof/>
        <w:lang w:val="es-ES"/>
      </w:rPr>
      <w:t>1</w:t>
    </w:r>
    <w:r>
      <w:rPr>
        <w:lang w:val="es-E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2054C" w14:textId="77777777" w:rsidR="009F78FB" w:rsidRDefault="009F78FB">
      <w:r>
        <w:separator/>
      </w:r>
    </w:p>
  </w:footnote>
  <w:footnote w:type="continuationSeparator" w:id="0">
    <w:p w14:paraId="2825CDA7" w14:textId="77777777" w:rsidR="009F78FB" w:rsidRDefault="009F78FB">
      <w:r>
        <w:continuationSeparator/>
      </w:r>
    </w:p>
  </w:footnote>
  <w:footnote w:type="continuationNotice" w:id="1">
    <w:p w14:paraId="7740CC5F" w14:textId="77777777" w:rsidR="009F78FB" w:rsidRDefault="009F78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321ED" w14:textId="77777777" w:rsidR="00A35D2A" w:rsidRPr="00F11FEC" w:rsidRDefault="00A35D2A" w:rsidP="00A35D2A">
    <w:pPr>
      <w:pStyle w:val="Header"/>
      <w:rPr>
        <w:sz w:val="20"/>
        <w:szCs w:val="22"/>
      </w:rPr>
    </w:pPr>
    <w:r w:rsidRPr="0090286E">
      <w:rPr>
        <w:sz w:val="20"/>
        <w:szCs w:val="22"/>
      </w:rPr>
      <w:t>RF</w:t>
    </w:r>
    <w:r>
      <w:rPr>
        <w:sz w:val="20"/>
        <w:szCs w:val="22"/>
      </w:rPr>
      <w:t>P</w:t>
    </w:r>
    <w:r w:rsidRPr="0090286E">
      <w:rPr>
        <w:sz w:val="20"/>
        <w:szCs w:val="22"/>
      </w:rPr>
      <w:t xml:space="preserve"> No. </w:t>
    </w:r>
    <w:r>
      <w:rPr>
        <w:sz w:val="20"/>
        <w:szCs w:val="22"/>
      </w:rPr>
      <w:t>RFP-LSS-2026-02-LP</w:t>
    </w:r>
  </w:p>
  <w:p w14:paraId="72895CE2" w14:textId="77777777" w:rsidR="00A35D2A" w:rsidRDefault="00A35D2A" w:rsidP="00A35D2A">
    <w:pPr>
      <w:pStyle w:val="Header"/>
      <w:rPr>
        <w:sz w:val="20"/>
        <w:szCs w:val="22"/>
      </w:rPr>
    </w:pPr>
    <w:r w:rsidRPr="00F11FEC">
      <w:rPr>
        <w:sz w:val="20"/>
        <w:szCs w:val="22"/>
      </w:rPr>
      <w:t>RFP</w:t>
    </w:r>
    <w:r>
      <w:rPr>
        <w:sz w:val="20"/>
        <w:szCs w:val="22"/>
      </w:rPr>
      <w:t xml:space="preserve"> </w:t>
    </w:r>
    <w:r w:rsidRPr="00C211DF">
      <w:rPr>
        <w:sz w:val="20"/>
        <w:szCs w:val="22"/>
      </w:rPr>
      <w:t>Court Interpreter Education and Training Services for the California Court Interpreter Workforce Pilot Program</w:t>
    </w:r>
  </w:p>
  <w:p w14:paraId="63DBFC3A" w14:textId="77777777" w:rsidR="00A35D2A" w:rsidRDefault="00A35D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5116"/>
    <w:multiLevelType w:val="hybridMultilevel"/>
    <w:tmpl w:val="832A5016"/>
    <w:lvl w:ilvl="0" w:tplc="0409000F">
      <w:start w:val="1"/>
      <w:numFmt w:val="decimal"/>
      <w:lvlText w:val="%1."/>
      <w:lvlJc w:val="left"/>
      <w:pPr>
        <w:tabs>
          <w:tab w:val="num" w:pos="1530"/>
        </w:tabs>
        <w:ind w:left="1530" w:hanging="360"/>
      </w:pPr>
      <w:rPr>
        <w:rFonts w:hint="default"/>
        <w:b w:val="0"/>
        <w:i w:val="0"/>
        <w:sz w:val="24"/>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6D54B44"/>
    <w:multiLevelType w:val="hybridMultilevel"/>
    <w:tmpl w:val="400802B2"/>
    <w:lvl w:ilvl="0" w:tplc="F61AD34A">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15:restartNumberingAfterBreak="0">
    <w:nsid w:val="074B77A8"/>
    <w:multiLevelType w:val="hybridMultilevel"/>
    <w:tmpl w:val="50A40EEE"/>
    <w:lvl w:ilvl="0" w:tplc="FFFFFFFF">
      <w:start w:val="1"/>
      <w:numFmt w:val="lowerRoman"/>
      <w:lvlText w:val="%1."/>
      <w:lvlJc w:val="left"/>
      <w:pPr>
        <w:ind w:left="2340" w:hanging="360"/>
      </w:pPr>
      <w:rPr>
        <w:rFonts w:hint="default"/>
      </w:rPr>
    </w:lvl>
    <w:lvl w:ilvl="1" w:tplc="FFFFFFFF">
      <w:start w:val="1"/>
      <w:numFmt w:val="lowerLetter"/>
      <w:lvlText w:val="%2."/>
      <w:lvlJc w:val="left"/>
      <w:pPr>
        <w:ind w:left="3060" w:hanging="360"/>
      </w:pPr>
    </w:lvl>
    <w:lvl w:ilvl="2" w:tplc="FFFFFFFF">
      <w:start w:val="1"/>
      <w:numFmt w:val="lowerRoman"/>
      <w:lvlText w:val="%3."/>
      <w:lvlJc w:val="right"/>
      <w:pPr>
        <w:ind w:left="3780" w:hanging="180"/>
      </w:pPr>
    </w:lvl>
    <w:lvl w:ilvl="3" w:tplc="FFFFFFFF">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3" w15:restartNumberingAfterBreak="0">
    <w:nsid w:val="0C9616D0"/>
    <w:multiLevelType w:val="multilevel"/>
    <w:tmpl w:val="3B2A4352"/>
    <w:lvl w:ilvl="0">
      <w:start w:val="1"/>
      <w:numFmt w:val="decimal"/>
      <w:lvlText w:val="%1."/>
      <w:lvlJc w:val="left"/>
      <w:pPr>
        <w:tabs>
          <w:tab w:val="num" w:pos="360"/>
        </w:tabs>
        <w:ind w:left="720" w:hanging="720"/>
      </w:pPr>
      <w:rPr>
        <w:rFonts w:ascii="Times New Roman Bold" w:hAnsi="Times New Roman Bold" w:hint="default"/>
        <w:b/>
        <w:i w:val="0"/>
        <w:sz w:val="22"/>
        <w:szCs w:val="22"/>
      </w:rPr>
    </w:lvl>
    <w:lvl w:ilvl="1">
      <w:start w:val="1"/>
      <w:numFmt w:val="decimal"/>
      <w:lvlText w:val="%1.%2."/>
      <w:lvlJc w:val="left"/>
      <w:pPr>
        <w:tabs>
          <w:tab w:val="num" w:pos="1080"/>
        </w:tabs>
        <w:ind w:left="1440" w:hanging="720"/>
      </w:pPr>
      <w:rPr>
        <w:rFonts w:ascii="Times New Roman Bold" w:hAnsi="Times New Roman Bold" w:hint="default"/>
        <w:b/>
        <w:i w:val="0"/>
        <w:sz w:val="22"/>
        <w:szCs w:val="22"/>
      </w:rPr>
    </w:lvl>
    <w:lvl w:ilvl="2">
      <w:start w:val="1"/>
      <w:numFmt w:val="decimal"/>
      <w:lvlText w:val="%1.%2.%3."/>
      <w:lvlJc w:val="left"/>
      <w:pPr>
        <w:tabs>
          <w:tab w:val="num" w:pos="2070"/>
        </w:tabs>
        <w:ind w:left="2160" w:hanging="720"/>
      </w:pPr>
      <w:rPr>
        <w:rFonts w:ascii="Times New Roman" w:hAnsi="Times New Roman" w:hint="default"/>
        <w:b w:val="0"/>
        <w:i w:val="0"/>
        <w:sz w:val="22"/>
        <w:szCs w:val="22"/>
      </w:rPr>
    </w:lvl>
    <w:lvl w:ilvl="3">
      <w:start w:val="1"/>
      <w:numFmt w:val="decimal"/>
      <w:lvlText w:val="%1.%2.%3.%4."/>
      <w:lvlJc w:val="left"/>
      <w:pPr>
        <w:tabs>
          <w:tab w:val="num" w:pos="2880"/>
        </w:tabs>
        <w:ind w:left="2880" w:hanging="720"/>
      </w:pPr>
      <w:rPr>
        <w:rFonts w:ascii="Times New Roman" w:hAnsi="Times New Roman" w:hint="default"/>
        <w:b w:val="0"/>
        <w:i w:val="0"/>
        <w:sz w:val="20"/>
      </w:rPr>
    </w:lvl>
    <w:lvl w:ilvl="4">
      <w:start w:val="1"/>
      <w:numFmt w:val="decimal"/>
      <w:lvlText w:val="%1.%2.%3.%4.%5."/>
      <w:lvlJc w:val="left"/>
      <w:pPr>
        <w:tabs>
          <w:tab w:val="num" w:pos="3240"/>
        </w:tabs>
        <w:ind w:left="3600" w:hanging="720"/>
      </w:pPr>
      <w:rPr>
        <w:rFonts w:ascii="Times New Roman" w:hAnsi="Times New Roman" w:hint="default"/>
        <w:b w:val="0"/>
        <w:i w:val="0"/>
        <w:sz w:val="22"/>
        <w:szCs w:val="22"/>
      </w:rPr>
    </w:lvl>
    <w:lvl w:ilvl="5">
      <w:start w:val="1"/>
      <w:numFmt w:val="decimal"/>
      <w:lvlText w:val="%1.%2.%3.%4.%5.%6."/>
      <w:lvlJc w:val="left"/>
      <w:pPr>
        <w:tabs>
          <w:tab w:val="num" w:pos="3600"/>
        </w:tabs>
        <w:ind w:left="4320" w:hanging="720"/>
      </w:pPr>
      <w:rPr>
        <w:rFonts w:ascii="Times New Roman" w:hAnsi="Times New Roman" w:hint="default"/>
        <w:b w:val="0"/>
        <w:i w:val="0"/>
        <w:sz w:val="20"/>
      </w:rPr>
    </w:lvl>
    <w:lvl w:ilvl="6">
      <w:start w:val="1"/>
      <w:numFmt w:val="decimal"/>
      <w:lvlText w:val="%1.%2.%3.%4.%5.%6.%7."/>
      <w:lvlJc w:val="left"/>
      <w:pPr>
        <w:tabs>
          <w:tab w:val="num" w:pos="2160"/>
        </w:tabs>
        <w:ind w:left="2160" w:firstLine="0"/>
      </w:pPr>
      <w:rPr>
        <w:rFonts w:hint="default"/>
        <w:b/>
        <w:i w:val="0"/>
      </w:rPr>
    </w:lvl>
    <w:lvl w:ilvl="7">
      <w:start w:val="1"/>
      <w:numFmt w:val="decimal"/>
      <w:lvlText w:val="%1.%2.%3.%4.%5.%6.%7.%8."/>
      <w:lvlJc w:val="left"/>
      <w:pPr>
        <w:tabs>
          <w:tab w:val="num" w:pos="2520"/>
        </w:tabs>
        <w:ind w:left="2520" w:firstLine="0"/>
      </w:pPr>
      <w:rPr>
        <w:rFonts w:hint="default"/>
        <w:b/>
        <w:i w:val="0"/>
      </w:rPr>
    </w:lvl>
    <w:lvl w:ilvl="8">
      <w:start w:val="1"/>
      <w:numFmt w:val="decimal"/>
      <w:lvlText w:val="%1.%2.%3.%4.%5.%6.%7.%8.%9."/>
      <w:lvlJc w:val="left"/>
      <w:pPr>
        <w:tabs>
          <w:tab w:val="num" w:pos="2880"/>
        </w:tabs>
        <w:ind w:left="2880" w:firstLine="0"/>
      </w:pPr>
      <w:rPr>
        <w:rFonts w:hint="default"/>
        <w:b/>
        <w:i w:val="0"/>
      </w:rPr>
    </w:lvl>
  </w:abstractNum>
  <w:abstractNum w:abstractNumId="4" w15:restartNumberingAfterBreak="0">
    <w:nsid w:val="0CA40ECA"/>
    <w:multiLevelType w:val="hybridMultilevel"/>
    <w:tmpl w:val="2F2AAC4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D396EE5"/>
    <w:multiLevelType w:val="multilevel"/>
    <w:tmpl w:val="4AD42A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DF36143"/>
    <w:multiLevelType w:val="hybridMultilevel"/>
    <w:tmpl w:val="029ECF0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11CD20A2"/>
    <w:multiLevelType w:val="hybridMultilevel"/>
    <w:tmpl w:val="1EECB8D6"/>
    <w:lvl w:ilvl="0" w:tplc="64E4FED0">
      <w:start w:val="2"/>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1D95E94"/>
    <w:multiLevelType w:val="multilevel"/>
    <w:tmpl w:val="623ADD22"/>
    <w:lvl w:ilvl="0">
      <w:start w:val="1"/>
      <w:numFmt w:val="decimal"/>
      <w:lvlText w:val="%1."/>
      <w:lvlJc w:val="left"/>
      <w:pPr>
        <w:ind w:left="360" w:hanging="360"/>
      </w:pPr>
      <w:rPr>
        <w:rFonts w:ascii="Times New Roman Bold" w:hAnsi="Times New Roman Bold" w:hint="default"/>
        <w:b/>
        <w:i w:val="0"/>
        <w:sz w:val="24"/>
      </w:rPr>
    </w:lvl>
    <w:lvl w:ilvl="1">
      <w:start w:val="1"/>
      <w:numFmt w:val="decima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2160" w:hanging="1080"/>
      </w:pPr>
      <w:rPr>
        <w:rFonts w:ascii="Times New Roman" w:hAnsi="Times New Roman" w:hint="default"/>
        <w:b w:val="0"/>
        <w:i w:val="0"/>
        <w:sz w:val="24"/>
      </w:rPr>
    </w:lvl>
    <w:lvl w:ilvl="3">
      <w:start w:val="1"/>
      <w:numFmt w:val="decimal"/>
      <w:lvlText w:val="%1.%2.%3.%4"/>
      <w:lvlJc w:val="left"/>
      <w:pPr>
        <w:tabs>
          <w:tab w:val="num" w:pos="3600"/>
        </w:tabs>
        <w:ind w:left="3600" w:hanging="144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9" w15:restartNumberingAfterBreak="0">
    <w:nsid w:val="121904F6"/>
    <w:multiLevelType w:val="hybridMultilevel"/>
    <w:tmpl w:val="004A825A"/>
    <w:lvl w:ilvl="0" w:tplc="36442642">
      <w:start w:val="1"/>
      <w:numFmt w:val="lowerRoman"/>
      <w:lvlText w:val="%1."/>
      <w:lvlJc w:val="left"/>
      <w:pPr>
        <w:ind w:left="2340" w:hanging="360"/>
      </w:pPr>
      <w:rPr>
        <w:rFonts w:ascii="Times New Roman" w:hAnsi="Times New Roman" w:hint="default"/>
        <w:b w:val="0"/>
        <w:sz w:val="24"/>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0" w15:restartNumberingAfterBreak="0">
    <w:nsid w:val="14A35C8A"/>
    <w:multiLevelType w:val="multilevel"/>
    <w:tmpl w:val="ECEE0462"/>
    <w:lvl w:ilvl="0">
      <w:start w:val="1"/>
      <w:numFmt w:val="decimal"/>
      <w:lvlText w:val="%1."/>
      <w:lvlJc w:val="left"/>
      <w:pPr>
        <w:ind w:left="360" w:hanging="360"/>
      </w:pPr>
      <w:rPr>
        <w:rFonts w:ascii="Times New Roman Bold" w:hAnsi="Times New Roman Bold" w:hint="default"/>
        <w:b/>
        <w:i w:val="0"/>
        <w:sz w:val="24"/>
      </w:rPr>
    </w:lvl>
    <w:lvl w:ilvl="1">
      <w:start w:val="1"/>
      <w:numFmt w:val="decimal"/>
      <w:lvlRestart w:val="0"/>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2160" w:hanging="1080"/>
      </w:pPr>
      <w:rPr>
        <w:rFonts w:ascii="Times New Roman" w:hAnsi="Times New Roman" w:hint="default"/>
        <w:b w:val="0"/>
        <w:i w:val="0"/>
        <w:sz w:val="24"/>
      </w:rPr>
    </w:lvl>
    <w:lvl w:ilvl="3">
      <w:start w:val="1"/>
      <w:numFmt w:val="decimal"/>
      <w:lvlText w:val="%1.%2.%3.%4"/>
      <w:lvlJc w:val="left"/>
      <w:pPr>
        <w:tabs>
          <w:tab w:val="num" w:pos="3600"/>
        </w:tabs>
        <w:ind w:left="3600" w:hanging="144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1" w15:restartNumberingAfterBreak="0">
    <w:nsid w:val="17B82A81"/>
    <w:multiLevelType w:val="hybridMultilevel"/>
    <w:tmpl w:val="1308604A"/>
    <w:lvl w:ilvl="0" w:tplc="7DE67BCA">
      <w:start w:val="1"/>
      <w:numFmt w:val="decimal"/>
      <w:lvlText w:val="%1."/>
      <w:lvlJc w:val="left"/>
      <w:pPr>
        <w:ind w:left="2700" w:hanging="360"/>
      </w:pPr>
      <w:rPr>
        <w:rFonts w:ascii="Times New Roman" w:hAnsi="Times New Roman" w:cs="Times New Roman" w:hint="default"/>
        <w:b w:val="0"/>
        <w:sz w:val="24"/>
        <w:szCs w:val="24"/>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2" w15:restartNumberingAfterBreak="0">
    <w:nsid w:val="1AAD232F"/>
    <w:multiLevelType w:val="multilevel"/>
    <w:tmpl w:val="619C1640"/>
    <w:lvl w:ilvl="0">
      <w:start w:val="1"/>
      <w:numFmt w:val="decimal"/>
      <w:lvlText w:val="%1."/>
      <w:lvlJc w:val="left"/>
      <w:pPr>
        <w:ind w:left="360" w:hanging="360"/>
      </w:pPr>
      <w:rPr>
        <w:rFonts w:ascii="Times New Roman Bold" w:hAnsi="Times New Roman Bold" w:hint="default"/>
        <w:b/>
        <w:i w:val="0"/>
        <w:sz w:val="24"/>
      </w:rPr>
    </w:lvl>
    <w:lvl w:ilvl="1">
      <w:start w:val="1"/>
      <w:numFmt w:val="decimal"/>
      <w:isLg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1800" w:hanging="720"/>
      </w:pPr>
      <w:rPr>
        <w:rFonts w:ascii="Times New Roman" w:hAnsi="Times New Roman" w:hint="default"/>
        <w:b w:val="0"/>
        <w:i w:val="0"/>
        <w:sz w:val="24"/>
      </w:rPr>
    </w:lvl>
    <w:lvl w:ilvl="3">
      <w:start w:val="1"/>
      <w:numFmt w:val="decimal"/>
      <w:lvlText w:val="%1.%2.%3.%4"/>
      <w:lvlJc w:val="left"/>
      <w:pPr>
        <w:tabs>
          <w:tab w:val="num" w:pos="3600"/>
        </w:tabs>
        <w:ind w:left="2880" w:hanging="72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3" w15:restartNumberingAfterBreak="0">
    <w:nsid w:val="1D2249C9"/>
    <w:multiLevelType w:val="hybridMultilevel"/>
    <w:tmpl w:val="C9CC54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C517E9"/>
    <w:multiLevelType w:val="hybridMultilevel"/>
    <w:tmpl w:val="047A13BC"/>
    <w:lvl w:ilvl="0" w:tplc="0409000F">
      <w:start w:val="1"/>
      <w:numFmt w:val="decimal"/>
      <w:lvlText w:val="%1."/>
      <w:lvlJc w:val="left"/>
      <w:pPr>
        <w:ind w:left="81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15E4766"/>
    <w:multiLevelType w:val="hybridMultilevel"/>
    <w:tmpl w:val="D69E1ED0"/>
    <w:lvl w:ilvl="0" w:tplc="4ED47D96">
      <w:start w:val="1"/>
      <w:numFmt w:val="decimal"/>
      <w:lvlText w:val="%1."/>
      <w:lvlJc w:val="left"/>
      <w:pPr>
        <w:tabs>
          <w:tab w:val="num" w:pos="1620"/>
        </w:tabs>
        <w:ind w:left="1620" w:hanging="450"/>
      </w:pPr>
      <w:rPr>
        <w:rFonts w:hint="default"/>
      </w:rPr>
    </w:lvl>
    <w:lvl w:ilvl="1" w:tplc="04090019">
      <w:start w:val="1"/>
      <w:numFmt w:val="lowerLetter"/>
      <w:lvlText w:val="%2."/>
      <w:lvlJc w:val="left"/>
      <w:pPr>
        <w:tabs>
          <w:tab w:val="num" w:pos="2250"/>
        </w:tabs>
        <w:ind w:left="2250" w:hanging="360"/>
      </w:pPr>
    </w:lvl>
    <w:lvl w:ilvl="2" w:tplc="0409001B">
      <w:start w:val="1"/>
      <w:numFmt w:val="lowerRoman"/>
      <w:lvlText w:val="%3."/>
      <w:lvlJc w:val="right"/>
      <w:pPr>
        <w:tabs>
          <w:tab w:val="num" w:pos="2970"/>
        </w:tabs>
        <w:ind w:left="2970" w:hanging="180"/>
      </w:pPr>
    </w:lvl>
    <w:lvl w:ilvl="3" w:tplc="0409001B">
      <w:start w:val="1"/>
      <w:numFmt w:val="lowerRoman"/>
      <w:lvlText w:val="%4."/>
      <w:lvlJc w:val="right"/>
      <w:pPr>
        <w:tabs>
          <w:tab w:val="num" w:pos="3690"/>
        </w:tabs>
        <w:ind w:left="3690" w:hanging="360"/>
      </w:pPr>
    </w:lvl>
    <w:lvl w:ilvl="4" w:tplc="04090019">
      <w:start w:val="1"/>
      <w:numFmt w:val="lowerLetter"/>
      <w:lvlText w:val="%5."/>
      <w:lvlJc w:val="left"/>
      <w:pPr>
        <w:tabs>
          <w:tab w:val="num" w:pos="4410"/>
        </w:tabs>
        <w:ind w:left="4410" w:hanging="360"/>
      </w:pPr>
    </w:lvl>
    <w:lvl w:ilvl="5" w:tplc="0409001B">
      <w:start w:val="1"/>
      <w:numFmt w:val="lowerRoman"/>
      <w:lvlText w:val="%6."/>
      <w:lvlJc w:val="right"/>
      <w:pPr>
        <w:tabs>
          <w:tab w:val="num" w:pos="5130"/>
        </w:tabs>
        <w:ind w:left="5130" w:hanging="180"/>
      </w:pPr>
    </w:lvl>
    <w:lvl w:ilvl="6" w:tplc="0409000F">
      <w:start w:val="1"/>
      <w:numFmt w:val="decimal"/>
      <w:lvlText w:val="%7."/>
      <w:lvlJc w:val="left"/>
      <w:pPr>
        <w:tabs>
          <w:tab w:val="num" w:pos="5850"/>
        </w:tabs>
        <w:ind w:left="5850" w:hanging="360"/>
      </w:pPr>
    </w:lvl>
    <w:lvl w:ilvl="7" w:tplc="04090019">
      <w:start w:val="1"/>
      <w:numFmt w:val="lowerLetter"/>
      <w:lvlText w:val="%8."/>
      <w:lvlJc w:val="left"/>
      <w:pPr>
        <w:tabs>
          <w:tab w:val="num" w:pos="6570"/>
        </w:tabs>
        <w:ind w:left="6570" w:hanging="360"/>
      </w:pPr>
    </w:lvl>
    <w:lvl w:ilvl="8" w:tplc="0409001B">
      <w:start w:val="1"/>
      <w:numFmt w:val="lowerRoman"/>
      <w:lvlText w:val="%9."/>
      <w:lvlJc w:val="right"/>
      <w:pPr>
        <w:tabs>
          <w:tab w:val="num" w:pos="7290"/>
        </w:tabs>
        <w:ind w:left="7290" w:hanging="180"/>
      </w:pPr>
    </w:lvl>
  </w:abstractNum>
  <w:abstractNum w:abstractNumId="16" w15:restartNumberingAfterBreak="0">
    <w:nsid w:val="22280497"/>
    <w:multiLevelType w:val="multilevel"/>
    <w:tmpl w:val="619C1640"/>
    <w:lvl w:ilvl="0">
      <w:start w:val="1"/>
      <w:numFmt w:val="decimal"/>
      <w:lvlText w:val="%1."/>
      <w:lvlJc w:val="left"/>
      <w:pPr>
        <w:ind w:left="360" w:hanging="360"/>
      </w:pPr>
      <w:rPr>
        <w:rFonts w:ascii="Times New Roman Bold" w:hAnsi="Times New Roman Bold" w:hint="default"/>
        <w:b/>
        <w:i w:val="0"/>
        <w:sz w:val="24"/>
      </w:rPr>
    </w:lvl>
    <w:lvl w:ilvl="1">
      <w:start w:val="1"/>
      <w:numFmt w:val="decimal"/>
      <w:isLg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1800" w:hanging="720"/>
      </w:pPr>
      <w:rPr>
        <w:rFonts w:ascii="Times New Roman" w:hAnsi="Times New Roman" w:hint="default"/>
        <w:b w:val="0"/>
        <w:i w:val="0"/>
        <w:sz w:val="24"/>
      </w:rPr>
    </w:lvl>
    <w:lvl w:ilvl="3">
      <w:start w:val="1"/>
      <w:numFmt w:val="decimal"/>
      <w:lvlText w:val="%1.%2.%3.%4"/>
      <w:lvlJc w:val="left"/>
      <w:pPr>
        <w:tabs>
          <w:tab w:val="num" w:pos="3600"/>
        </w:tabs>
        <w:ind w:left="2880" w:hanging="72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7" w15:restartNumberingAfterBreak="0">
    <w:nsid w:val="23760D8E"/>
    <w:multiLevelType w:val="hybridMultilevel"/>
    <w:tmpl w:val="58C887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4C698D"/>
    <w:multiLevelType w:val="hybridMultilevel"/>
    <w:tmpl w:val="30D6080C"/>
    <w:lvl w:ilvl="0" w:tplc="F61AD34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EC3799"/>
    <w:multiLevelType w:val="multilevel"/>
    <w:tmpl w:val="CADE5F5E"/>
    <w:lvl w:ilvl="0">
      <w:start w:val="1"/>
      <w:numFmt w:val="decimal"/>
      <w:lvlText w:val="%1."/>
      <w:lvlJc w:val="left"/>
      <w:pPr>
        <w:ind w:left="360" w:hanging="360"/>
      </w:pPr>
      <w:rPr>
        <w:rFonts w:ascii="Times New Roman Bold" w:hAnsi="Times New Roman Bold" w:hint="default"/>
        <w:b/>
        <w:i w:val="0"/>
        <w:sz w:val="24"/>
      </w:rPr>
    </w:lvl>
    <w:lvl w:ilvl="1">
      <w:start w:val="1"/>
      <w:numFmt w:val="upperLetter"/>
      <w:lvlText w:val="%2."/>
      <w:lvlJc w:val="left"/>
      <w:pPr>
        <w:ind w:left="720" w:hanging="360"/>
      </w:pPr>
      <w:rPr>
        <w:rFonts w:ascii="Times New Roman" w:hAnsi="Times New Roman" w:hint="default"/>
        <w:b w:val="0"/>
        <w:i w:val="0"/>
        <w:sz w:val="24"/>
        <w:szCs w:val="24"/>
      </w:rPr>
    </w:lvl>
    <w:lvl w:ilvl="2">
      <w:start w:val="1"/>
      <w:numFmt w:val="decimal"/>
      <w:lvlText w:val="%3."/>
      <w:lvlJc w:val="left"/>
      <w:pPr>
        <w:ind w:left="1440" w:hanging="720"/>
      </w:pPr>
      <w:rPr>
        <w:rFonts w:ascii="Times New Roman" w:hAnsi="Times New Roman" w:hint="default"/>
        <w:b w:val="0"/>
        <w:i w:val="0"/>
        <w:sz w:val="24"/>
      </w:rPr>
    </w:lvl>
    <w:lvl w:ilvl="3">
      <w:start w:val="1"/>
      <w:numFmt w:val="decimal"/>
      <w:lvlText w:val="%1.%2.%3.%4"/>
      <w:lvlJc w:val="left"/>
      <w:pPr>
        <w:tabs>
          <w:tab w:val="num" w:pos="3600"/>
        </w:tabs>
        <w:ind w:left="2880" w:hanging="72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20" w15:restartNumberingAfterBreak="0">
    <w:nsid w:val="2B56396F"/>
    <w:multiLevelType w:val="hybridMultilevel"/>
    <w:tmpl w:val="F306C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5654C1"/>
    <w:multiLevelType w:val="hybridMultilevel"/>
    <w:tmpl w:val="95A66F3A"/>
    <w:lvl w:ilvl="0" w:tplc="FFFFFFFF">
      <w:start w:val="1"/>
      <w:numFmt w:val="upperLetter"/>
      <w:lvlText w:val="%1."/>
      <w:lvlJc w:val="left"/>
      <w:pPr>
        <w:ind w:left="720" w:hanging="360"/>
      </w:pPr>
    </w:lvl>
    <w:lvl w:ilvl="1" w:tplc="04090015">
      <w:start w:val="1"/>
      <w:numFmt w:val="upp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E7A4BA7"/>
    <w:multiLevelType w:val="hybridMultilevel"/>
    <w:tmpl w:val="05A8692E"/>
    <w:lvl w:ilvl="0" w:tplc="0409000F">
      <w:start w:val="1"/>
      <w:numFmt w:val="decimal"/>
      <w:lvlText w:val="%1."/>
      <w:lvlJc w:val="left"/>
      <w:pPr>
        <w:ind w:left="3780" w:hanging="360"/>
      </w:p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23" w15:restartNumberingAfterBreak="0">
    <w:nsid w:val="30334C78"/>
    <w:multiLevelType w:val="multilevel"/>
    <w:tmpl w:val="2B9EB7CC"/>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0B70B73"/>
    <w:multiLevelType w:val="hybridMultilevel"/>
    <w:tmpl w:val="409C32F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B64C1A9E">
      <w:start w:val="1"/>
      <w:numFmt w:val="lowerRoman"/>
      <w:lvlText w:val="%3."/>
      <w:lvlJc w:val="lef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0E46784"/>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26" w15:restartNumberingAfterBreak="0">
    <w:nsid w:val="33F5750D"/>
    <w:multiLevelType w:val="multilevel"/>
    <w:tmpl w:val="623ADD22"/>
    <w:lvl w:ilvl="0">
      <w:start w:val="1"/>
      <w:numFmt w:val="decimal"/>
      <w:lvlText w:val="%1."/>
      <w:lvlJc w:val="left"/>
      <w:pPr>
        <w:ind w:left="360" w:hanging="360"/>
      </w:pPr>
      <w:rPr>
        <w:rFonts w:ascii="Times New Roman Bold" w:hAnsi="Times New Roman Bold" w:hint="default"/>
        <w:b/>
        <w:i w:val="0"/>
        <w:sz w:val="24"/>
      </w:rPr>
    </w:lvl>
    <w:lvl w:ilvl="1">
      <w:start w:val="1"/>
      <w:numFmt w:val="decima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2160" w:hanging="1080"/>
      </w:pPr>
      <w:rPr>
        <w:rFonts w:ascii="Times New Roman" w:hAnsi="Times New Roman" w:hint="default"/>
        <w:b w:val="0"/>
        <w:i w:val="0"/>
        <w:sz w:val="24"/>
      </w:rPr>
    </w:lvl>
    <w:lvl w:ilvl="3">
      <w:start w:val="1"/>
      <w:numFmt w:val="decimal"/>
      <w:lvlText w:val="%1.%2.%3.%4"/>
      <w:lvlJc w:val="left"/>
      <w:pPr>
        <w:tabs>
          <w:tab w:val="num" w:pos="3600"/>
        </w:tabs>
        <w:ind w:left="3600" w:hanging="144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27" w15:restartNumberingAfterBreak="0">
    <w:nsid w:val="358C71D8"/>
    <w:multiLevelType w:val="hybridMultilevel"/>
    <w:tmpl w:val="91C24368"/>
    <w:lvl w:ilvl="0" w:tplc="04090019">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8" w15:restartNumberingAfterBreak="0">
    <w:nsid w:val="359A238C"/>
    <w:multiLevelType w:val="hybridMultilevel"/>
    <w:tmpl w:val="80407BA4"/>
    <w:lvl w:ilvl="0" w:tplc="F35E0C2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37BE3885"/>
    <w:multiLevelType w:val="hybridMultilevel"/>
    <w:tmpl w:val="B238AB12"/>
    <w:lvl w:ilvl="0" w:tplc="4B16EAFC">
      <w:start w:val="1"/>
      <w:numFmt w:val="lowerRoman"/>
      <w:lvlText w:val="%1."/>
      <w:lvlJc w:val="left"/>
      <w:pPr>
        <w:ind w:left="2340" w:hanging="360"/>
      </w:pPr>
      <w:rPr>
        <w:rFonts w:ascii="Times New Roman" w:hAnsi="Times New Roman" w:hint="default"/>
        <w:b w:val="0"/>
        <w:sz w:val="24"/>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30" w15:restartNumberingAfterBreak="0">
    <w:nsid w:val="389E345A"/>
    <w:multiLevelType w:val="hybridMultilevel"/>
    <w:tmpl w:val="18D03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8B36EBE"/>
    <w:multiLevelType w:val="hybridMultilevel"/>
    <w:tmpl w:val="30D6080C"/>
    <w:lvl w:ilvl="0" w:tplc="F61AD34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725716"/>
    <w:multiLevelType w:val="hybridMultilevel"/>
    <w:tmpl w:val="504A7950"/>
    <w:lvl w:ilvl="0" w:tplc="87762A46">
      <w:numFmt w:val="bullet"/>
      <w:lvlText w:val="•"/>
      <w:lvlJc w:val="left"/>
      <w:pPr>
        <w:ind w:left="458" w:hanging="181"/>
      </w:pPr>
      <w:rPr>
        <w:rFonts w:ascii="Trebuchet MS" w:eastAsia="Trebuchet MS" w:hAnsi="Trebuchet MS" w:cs="Trebuchet MS" w:hint="default"/>
        <w:b w:val="0"/>
        <w:bCs w:val="0"/>
        <w:i w:val="0"/>
        <w:iCs w:val="0"/>
        <w:color w:val="020303"/>
        <w:w w:val="53"/>
        <w:position w:val="-5"/>
        <w:sz w:val="44"/>
        <w:szCs w:val="44"/>
        <w:lang w:val="es-ES" w:eastAsia="en-US" w:bidi="ar-SA"/>
      </w:rPr>
    </w:lvl>
    <w:lvl w:ilvl="1" w:tplc="4120B672">
      <w:numFmt w:val="bullet"/>
      <w:lvlText w:val="•"/>
      <w:lvlJc w:val="left"/>
      <w:pPr>
        <w:ind w:left="493" w:hanging="181"/>
      </w:pPr>
      <w:rPr>
        <w:rFonts w:hint="default"/>
        <w:lang w:val="es-ES" w:eastAsia="en-US" w:bidi="ar-SA"/>
      </w:rPr>
    </w:lvl>
    <w:lvl w:ilvl="2" w:tplc="DA8E0B9A">
      <w:numFmt w:val="bullet"/>
      <w:lvlText w:val="•"/>
      <w:lvlJc w:val="left"/>
      <w:pPr>
        <w:ind w:left="526" w:hanging="181"/>
      </w:pPr>
      <w:rPr>
        <w:rFonts w:hint="default"/>
        <w:lang w:val="es-ES" w:eastAsia="en-US" w:bidi="ar-SA"/>
      </w:rPr>
    </w:lvl>
    <w:lvl w:ilvl="3" w:tplc="954AE5E4">
      <w:numFmt w:val="bullet"/>
      <w:lvlText w:val="•"/>
      <w:lvlJc w:val="left"/>
      <w:pPr>
        <w:ind w:left="560" w:hanging="181"/>
      </w:pPr>
      <w:rPr>
        <w:rFonts w:hint="default"/>
        <w:lang w:val="es-ES" w:eastAsia="en-US" w:bidi="ar-SA"/>
      </w:rPr>
    </w:lvl>
    <w:lvl w:ilvl="4" w:tplc="FF68F136">
      <w:numFmt w:val="bullet"/>
      <w:lvlText w:val="•"/>
      <w:lvlJc w:val="left"/>
      <w:pPr>
        <w:ind w:left="593" w:hanging="181"/>
      </w:pPr>
      <w:rPr>
        <w:rFonts w:hint="default"/>
        <w:lang w:val="es-ES" w:eastAsia="en-US" w:bidi="ar-SA"/>
      </w:rPr>
    </w:lvl>
    <w:lvl w:ilvl="5" w:tplc="52502CA6">
      <w:numFmt w:val="bullet"/>
      <w:lvlText w:val="•"/>
      <w:lvlJc w:val="left"/>
      <w:pPr>
        <w:ind w:left="627" w:hanging="181"/>
      </w:pPr>
      <w:rPr>
        <w:rFonts w:hint="default"/>
        <w:lang w:val="es-ES" w:eastAsia="en-US" w:bidi="ar-SA"/>
      </w:rPr>
    </w:lvl>
    <w:lvl w:ilvl="6" w:tplc="2640B3A8">
      <w:numFmt w:val="bullet"/>
      <w:lvlText w:val="•"/>
      <w:lvlJc w:val="left"/>
      <w:pPr>
        <w:ind w:left="660" w:hanging="181"/>
      </w:pPr>
      <w:rPr>
        <w:rFonts w:hint="default"/>
        <w:lang w:val="es-ES" w:eastAsia="en-US" w:bidi="ar-SA"/>
      </w:rPr>
    </w:lvl>
    <w:lvl w:ilvl="7" w:tplc="D6865D68">
      <w:numFmt w:val="bullet"/>
      <w:lvlText w:val="•"/>
      <w:lvlJc w:val="left"/>
      <w:pPr>
        <w:ind w:left="694" w:hanging="181"/>
      </w:pPr>
      <w:rPr>
        <w:rFonts w:hint="default"/>
        <w:lang w:val="es-ES" w:eastAsia="en-US" w:bidi="ar-SA"/>
      </w:rPr>
    </w:lvl>
    <w:lvl w:ilvl="8" w:tplc="B1A80ED8">
      <w:numFmt w:val="bullet"/>
      <w:lvlText w:val="•"/>
      <w:lvlJc w:val="left"/>
      <w:pPr>
        <w:ind w:left="727" w:hanging="181"/>
      </w:pPr>
      <w:rPr>
        <w:rFonts w:hint="default"/>
        <w:lang w:val="es-ES" w:eastAsia="en-US" w:bidi="ar-SA"/>
      </w:rPr>
    </w:lvl>
  </w:abstractNum>
  <w:abstractNum w:abstractNumId="33" w15:restartNumberingAfterBreak="0">
    <w:nsid w:val="3CA0057A"/>
    <w:multiLevelType w:val="hybridMultilevel"/>
    <w:tmpl w:val="789A1C4A"/>
    <w:lvl w:ilvl="0" w:tplc="20908908">
      <w:start w:val="1"/>
      <w:numFmt w:val="decimal"/>
      <w:lvlText w:val="%1."/>
      <w:lvlJc w:val="left"/>
      <w:pPr>
        <w:ind w:left="457" w:hanging="360"/>
      </w:pPr>
      <w:rPr>
        <w:rFonts w:hint="default"/>
      </w:rPr>
    </w:lvl>
    <w:lvl w:ilvl="1" w:tplc="04090019" w:tentative="1">
      <w:start w:val="1"/>
      <w:numFmt w:val="lowerLetter"/>
      <w:lvlText w:val="%2."/>
      <w:lvlJc w:val="left"/>
      <w:pPr>
        <w:ind w:left="1177" w:hanging="360"/>
      </w:pPr>
    </w:lvl>
    <w:lvl w:ilvl="2" w:tplc="0409001B" w:tentative="1">
      <w:start w:val="1"/>
      <w:numFmt w:val="lowerRoman"/>
      <w:lvlText w:val="%3."/>
      <w:lvlJc w:val="right"/>
      <w:pPr>
        <w:ind w:left="1897" w:hanging="180"/>
      </w:pPr>
    </w:lvl>
    <w:lvl w:ilvl="3" w:tplc="0409000F" w:tentative="1">
      <w:start w:val="1"/>
      <w:numFmt w:val="decimal"/>
      <w:lvlText w:val="%4."/>
      <w:lvlJc w:val="left"/>
      <w:pPr>
        <w:ind w:left="2617" w:hanging="360"/>
      </w:pPr>
    </w:lvl>
    <w:lvl w:ilvl="4" w:tplc="04090019" w:tentative="1">
      <w:start w:val="1"/>
      <w:numFmt w:val="lowerLetter"/>
      <w:lvlText w:val="%5."/>
      <w:lvlJc w:val="left"/>
      <w:pPr>
        <w:ind w:left="3337" w:hanging="360"/>
      </w:pPr>
    </w:lvl>
    <w:lvl w:ilvl="5" w:tplc="0409001B" w:tentative="1">
      <w:start w:val="1"/>
      <w:numFmt w:val="lowerRoman"/>
      <w:lvlText w:val="%6."/>
      <w:lvlJc w:val="right"/>
      <w:pPr>
        <w:ind w:left="4057" w:hanging="180"/>
      </w:pPr>
    </w:lvl>
    <w:lvl w:ilvl="6" w:tplc="0409000F" w:tentative="1">
      <w:start w:val="1"/>
      <w:numFmt w:val="decimal"/>
      <w:lvlText w:val="%7."/>
      <w:lvlJc w:val="left"/>
      <w:pPr>
        <w:ind w:left="4777" w:hanging="360"/>
      </w:pPr>
    </w:lvl>
    <w:lvl w:ilvl="7" w:tplc="04090019" w:tentative="1">
      <w:start w:val="1"/>
      <w:numFmt w:val="lowerLetter"/>
      <w:lvlText w:val="%8."/>
      <w:lvlJc w:val="left"/>
      <w:pPr>
        <w:ind w:left="5497" w:hanging="360"/>
      </w:pPr>
    </w:lvl>
    <w:lvl w:ilvl="8" w:tplc="0409001B" w:tentative="1">
      <w:start w:val="1"/>
      <w:numFmt w:val="lowerRoman"/>
      <w:lvlText w:val="%9."/>
      <w:lvlJc w:val="right"/>
      <w:pPr>
        <w:ind w:left="6217" w:hanging="180"/>
      </w:pPr>
    </w:lvl>
  </w:abstractNum>
  <w:abstractNum w:abstractNumId="34" w15:restartNumberingAfterBreak="0">
    <w:nsid w:val="3EE222A2"/>
    <w:multiLevelType w:val="multilevel"/>
    <w:tmpl w:val="BE66E31E"/>
    <w:lvl w:ilvl="0">
      <w:start w:val="4"/>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3F2A7C5C"/>
    <w:multiLevelType w:val="multilevel"/>
    <w:tmpl w:val="BDC6E1B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3FCF234A"/>
    <w:multiLevelType w:val="multilevel"/>
    <w:tmpl w:val="40BCCAE6"/>
    <w:lvl w:ilvl="0">
      <w:start w:val="7"/>
      <w:numFmt w:val="decimal"/>
      <w:lvlText w:val="%1."/>
      <w:lvlJc w:val="left"/>
      <w:pPr>
        <w:ind w:left="360" w:hanging="360"/>
      </w:pPr>
      <w:rPr>
        <w:rFonts w:ascii="Times New Roman Bold" w:hAnsi="Times New Roman Bold" w:hint="default"/>
        <w:b/>
        <w:i w:val="0"/>
        <w:sz w:val="24"/>
      </w:rPr>
    </w:lvl>
    <w:lvl w:ilvl="1">
      <w:start w:val="1"/>
      <w:numFmt w:val="decimal"/>
      <w:isLg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1800" w:hanging="720"/>
      </w:pPr>
      <w:rPr>
        <w:rFonts w:ascii="Times New Roman" w:hAnsi="Times New Roman" w:hint="default"/>
        <w:b w:val="0"/>
        <w:i w:val="0"/>
        <w:sz w:val="24"/>
      </w:rPr>
    </w:lvl>
    <w:lvl w:ilvl="3">
      <w:start w:val="1"/>
      <w:numFmt w:val="decimal"/>
      <w:lvlText w:val="%1.%2.%3.%4"/>
      <w:lvlJc w:val="left"/>
      <w:pPr>
        <w:tabs>
          <w:tab w:val="num" w:pos="3600"/>
        </w:tabs>
        <w:ind w:left="2880" w:hanging="72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37" w15:restartNumberingAfterBreak="0">
    <w:nsid w:val="45BF7625"/>
    <w:multiLevelType w:val="hybridMultilevel"/>
    <w:tmpl w:val="7A1ADC94"/>
    <w:lvl w:ilvl="0" w:tplc="B0EE23B6">
      <w:start w:val="1"/>
      <w:numFmt w:val="lowerRoman"/>
      <w:lvlText w:val="%1."/>
      <w:lvlJc w:val="left"/>
      <w:pPr>
        <w:ind w:left="2340" w:hanging="360"/>
      </w:pPr>
      <w:rPr>
        <w:rFonts w:ascii="Times New Roman" w:hAnsi="Times New Roman" w:hint="default"/>
        <w:b w:val="0"/>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8" w15:restartNumberingAfterBreak="0">
    <w:nsid w:val="47E268BC"/>
    <w:multiLevelType w:val="multilevel"/>
    <w:tmpl w:val="E18683A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4A5E34B3"/>
    <w:multiLevelType w:val="multilevel"/>
    <w:tmpl w:val="5AD87624"/>
    <w:lvl w:ilvl="0">
      <w:start w:val="1"/>
      <w:numFmt w:val="decimal"/>
      <w:lvlText w:val="%1."/>
      <w:lvlJc w:val="left"/>
      <w:pPr>
        <w:ind w:left="360" w:hanging="360"/>
      </w:pPr>
      <w:rPr>
        <w:rFonts w:ascii="Times New Roman Bold" w:hAnsi="Times New Roman Bold" w:hint="default"/>
        <w:b/>
        <w:i w:val="0"/>
        <w:sz w:val="24"/>
      </w:rPr>
    </w:lvl>
    <w:lvl w:ilvl="1">
      <w:start w:val="1"/>
      <w:numFmt w:val="decima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2160" w:hanging="1080"/>
      </w:pPr>
      <w:rPr>
        <w:rFonts w:ascii="Times New Roman" w:hAnsi="Times New Roman" w:hint="default"/>
        <w:b w:val="0"/>
        <w:i w:val="0"/>
        <w:sz w:val="24"/>
      </w:rPr>
    </w:lvl>
    <w:lvl w:ilvl="3">
      <w:start w:val="1"/>
      <w:numFmt w:val="decimal"/>
      <w:lvlText w:val="%1.%2.%3.%4"/>
      <w:lvlJc w:val="left"/>
      <w:pPr>
        <w:tabs>
          <w:tab w:val="num" w:pos="3600"/>
        </w:tabs>
        <w:ind w:left="3600" w:hanging="144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40" w15:restartNumberingAfterBreak="0">
    <w:nsid w:val="4A804DFF"/>
    <w:multiLevelType w:val="hybridMultilevel"/>
    <w:tmpl w:val="F08479AE"/>
    <w:lvl w:ilvl="0" w:tplc="B64C1A9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B001596"/>
    <w:multiLevelType w:val="hybridMultilevel"/>
    <w:tmpl w:val="ADC0190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DA98B57C">
      <w:start w:val="1"/>
      <w:numFmt w:val="lowerRoman"/>
      <w:lvlText w:val="%3."/>
      <w:lvlJc w:val="lef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DDA6395"/>
    <w:multiLevelType w:val="multilevel"/>
    <w:tmpl w:val="5144229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52000684"/>
    <w:multiLevelType w:val="hybridMultilevel"/>
    <w:tmpl w:val="347A7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012D72"/>
    <w:multiLevelType w:val="hybridMultilevel"/>
    <w:tmpl w:val="4A7E32C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4C84B13"/>
    <w:multiLevelType w:val="hybridMultilevel"/>
    <w:tmpl w:val="EC529692"/>
    <w:lvl w:ilvl="0" w:tplc="DA98B57C">
      <w:start w:val="1"/>
      <w:numFmt w:val="lowerRoman"/>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6" w15:restartNumberingAfterBreak="0">
    <w:nsid w:val="562A5D69"/>
    <w:multiLevelType w:val="hybridMultilevel"/>
    <w:tmpl w:val="832A5016"/>
    <w:lvl w:ilvl="0" w:tplc="0409000F">
      <w:start w:val="1"/>
      <w:numFmt w:val="decimal"/>
      <w:lvlText w:val="%1."/>
      <w:lvlJc w:val="left"/>
      <w:pPr>
        <w:tabs>
          <w:tab w:val="num" w:pos="1530"/>
        </w:tabs>
        <w:ind w:left="1530" w:hanging="360"/>
      </w:pPr>
      <w:rPr>
        <w:rFonts w:hint="default"/>
        <w:b w:val="0"/>
        <w:i w:val="0"/>
        <w:sz w:val="24"/>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7" w15:restartNumberingAfterBreak="0">
    <w:nsid w:val="58A87AE2"/>
    <w:multiLevelType w:val="hybridMultilevel"/>
    <w:tmpl w:val="FDE62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19">
      <w:start w:val="1"/>
      <w:numFmt w:val="lowerLetter"/>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8B60FB1"/>
    <w:multiLevelType w:val="multilevel"/>
    <w:tmpl w:val="BE66E31E"/>
    <w:lvl w:ilvl="0">
      <w:start w:val="4"/>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5AB17939"/>
    <w:multiLevelType w:val="hybridMultilevel"/>
    <w:tmpl w:val="51DE3F96"/>
    <w:lvl w:ilvl="0" w:tplc="9A4CDB8C">
      <w:start w:val="1"/>
      <w:numFmt w:val="decimal"/>
      <w:lvlText w:val="%1."/>
      <w:lvlJc w:val="left"/>
      <w:pPr>
        <w:ind w:left="2700" w:hanging="360"/>
      </w:pPr>
      <w:rPr>
        <w:rFonts w:hint="default"/>
        <w:b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0" w15:restartNumberingAfterBreak="0">
    <w:nsid w:val="5AFD7178"/>
    <w:multiLevelType w:val="multilevel"/>
    <w:tmpl w:val="BDC6E1B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1" w15:restartNumberingAfterBreak="0">
    <w:nsid w:val="5D5F5BE7"/>
    <w:multiLevelType w:val="hybridMultilevel"/>
    <w:tmpl w:val="FECA4998"/>
    <w:lvl w:ilvl="0" w:tplc="A0F09E62">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E633602"/>
    <w:multiLevelType w:val="hybridMultilevel"/>
    <w:tmpl w:val="85F0C5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E651730"/>
    <w:multiLevelType w:val="hybridMultilevel"/>
    <w:tmpl w:val="8B907EF2"/>
    <w:lvl w:ilvl="0" w:tplc="228E0052">
      <w:start w:val="4"/>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F127FDE"/>
    <w:multiLevelType w:val="hybridMultilevel"/>
    <w:tmpl w:val="7AEA07AE"/>
    <w:lvl w:ilvl="0" w:tplc="EEA26820">
      <w:start w:val="1"/>
      <w:numFmt w:val="decimal"/>
      <w:lvlText w:val="%1."/>
      <w:lvlJc w:val="left"/>
      <w:pPr>
        <w:tabs>
          <w:tab w:val="num" w:pos="720"/>
        </w:tabs>
        <w:ind w:left="720" w:hanging="360"/>
      </w:pPr>
    </w:lvl>
    <w:lvl w:ilvl="1" w:tplc="FEDC08DC">
      <w:start w:val="1"/>
      <w:numFmt w:val="lowerLetter"/>
      <w:lvlText w:val="%2."/>
      <w:lvlJc w:val="left"/>
      <w:pPr>
        <w:tabs>
          <w:tab w:val="num" w:pos="1440"/>
        </w:tabs>
        <w:ind w:left="1440" w:hanging="360"/>
      </w:pPr>
    </w:lvl>
    <w:lvl w:ilvl="2" w:tplc="2AC88A6E">
      <w:start w:val="1"/>
      <w:numFmt w:val="lowerRoman"/>
      <w:lvlText w:val="%3."/>
      <w:lvlJc w:val="right"/>
      <w:pPr>
        <w:tabs>
          <w:tab w:val="num" w:pos="2160"/>
        </w:tabs>
        <w:ind w:left="2160" w:hanging="180"/>
      </w:pPr>
    </w:lvl>
    <w:lvl w:ilvl="3" w:tplc="25D25B14">
      <w:start w:val="1"/>
      <w:numFmt w:val="decimal"/>
      <w:lvlText w:val="%4."/>
      <w:lvlJc w:val="left"/>
      <w:pPr>
        <w:tabs>
          <w:tab w:val="num" w:pos="2880"/>
        </w:tabs>
        <w:ind w:left="2880" w:hanging="360"/>
      </w:pPr>
    </w:lvl>
    <w:lvl w:ilvl="4" w:tplc="69205170">
      <w:start w:val="1"/>
      <w:numFmt w:val="lowerLetter"/>
      <w:lvlText w:val="%5."/>
      <w:lvlJc w:val="left"/>
      <w:pPr>
        <w:tabs>
          <w:tab w:val="num" w:pos="3600"/>
        </w:tabs>
        <w:ind w:left="3600" w:hanging="360"/>
      </w:pPr>
    </w:lvl>
    <w:lvl w:ilvl="5" w:tplc="862E1F54">
      <w:start w:val="1"/>
      <w:numFmt w:val="lowerRoman"/>
      <w:lvlText w:val="%6."/>
      <w:lvlJc w:val="right"/>
      <w:pPr>
        <w:tabs>
          <w:tab w:val="num" w:pos="4320"/>
        </w:tabs>
        <w:ind w:left="4320" w:hanging="180"/>
      </w:pPr>
    </w:lvl>
    <w:lvl w:ilvl="6" w:tplc="365019AE">
      <w:start w:val="1"/>
      <w:numFmt w:val="decimal"/>
      <w:lvlText w:val="%7."/>
      <w:lvlJc w:val="left"/>
      <w:pPr>
        <w:tabs>
          <w:tab w:val="num" w:pos="5040"/>
        </w:tabs>
        <w:ind w:left="5040" w:hanging="360"/>
      </w:pPr>
    </w:lvl>
    <w:lvl w:ilvl="7" w:tplc="68089716">
      <w:start w:val="1"/>
      <w:numFmt w:val="lowerLetter"/>
      <w:lvlText w:val="%8."/>
      <w:lvlJc w:val="left"/>
      <w:pPr>
        <w:tabs>
          <w:tab w:val="num" w:pos="5760"/>
        </w:tabs>
        <w:ind w:left="5760" w:hanging="360"/>
      </w:pPr>
    </w:lvl>
    <w:lvl w:ilvl="8" w:tplc="A44EEFE4">
      <w:start w:val="1"/>
      <w:numFmt w:val="lowerRoman"/>
      <w:lvlText w:val="%9."/>
      <w:lvlJc w:val="right"/>
      <w:pPr>
        <w:tabs>
          <w:tab w:val="num" w:pos="6480"/>
        </w:tabs>
        <w:ind w:left="6480" w:hanging="180"/>
      </w:pPr>
    </w:lvl>
  </w:abstractNum>
  <w:abstractNum w:abstractNumId="55" w15:restartNumberingAfterBreak="0">
    <w:nsid w:val="601372DB"/>
    <w:multiLevelType w:val="multilevel"/>
    <w:tmpl w:val="8FCE3818"/>
    <w:lvl w:ilvl="0">
      <w:start w:val="1"/>
      <w:numFmt w:val="decimal"/>
      <w:lvlText w:val="%1.0"/>
      <w:lvlJc w:val="left"/>
      <w:pPr>
        <w:ind w:left="720" w:hanging="720"/>
      </w:pPr>
      <w:rPr>
        <w:rFonts w:hint="default"/>
        <w:u w:val="none"/>
      </w:rPr>
    </w:lvl>
    <w:lvl w:ilvl="1">
      <w:start w:val="1"/>
      <w:numFmt w:val="upperLetter"/>
      <w:lvlText w:val="%2."/>
      <w:lvlJc w:val="left"/>
      <w:pPr>
        <w:ind w:left="1440" w:hanging="720"/>
      </w:pPr>
      <w:rPr>
        <w:rFonts w:hint="default"/>
        <w:u w:val="none"/>
      </w:rPr>
    </w:lvl>
    <w:lvl w:ilvl="2">
      <w:start w:val="1"/>
      <w:numFmt w:val="decimal"/>
      <w:lvlText w:val="%3."/>
      <w:lvlJc w:val="left"/>
      <w:pPr>
        <w:ind w:left="2160" w:hanging="720"/>
      </w:pPr>
      <w:rPr>
        <w:rFonts w:hint="default"/>
        <w:u w:val="none"/>
      </w:rPr>
    </w:lvl>
    <w:lvl w:ilvl="3">
      <w:start w:val="1"/>
      <w:numFmt w:val="lowerLetter"/>
      <w:lvlText w:val="%4)"/>
      <w:lvlJc w:val="left"/>
      <w:pPr>
        <w:ind w:left="2880" w:hanging="720"/>
      </w:pPr>
      <w:rPr>
        <w:rFonts w:hint="default"/>
        <w:u w:val="none"/>
      </w:rPr>
    </w:lvl>
    <w:lvl w:ilvl="4">
      <w:start w:val="1"/>
      <w:numFmt w:val="lowerRoman"/>
      <w:lvlText w:val="%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200" w:hanging="1440"/>
      </w:pPr>
      <w:rPr>
        <w:rFonts w:hint="default"/>
        <w:u w:val="none"/>
      </w:rPr>
    </w:lvl>
  </w:abstractNum>
  <w:abstractNum w:abstractNumId="56" w15:restartNumberingAfterBreak="0">
    <w:nsid w:val="60C53BEC"/>
    <w:multiLevelType w:val="hybridMultilevel"/>
    <w:tmpl w:val="1BF27F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6A4E0EFE"/>
    <w:multiLevelType w:val="multilevel"/>
    <w:tmpl w:val="41DE6C28"/>
    <w:lvl w:ilvl="0">
      <w:start w:val="2"/>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6F5C766F"/>
    <w:multiLevelType w:val="hybridMultilevel"/>
    <w:tmpl w:val="C792CCA0"/>
    <w:lvl w:ilvl="0" w:tplc="5CCC635A">
      <w:start w:val="2"/>
      <w:numFmt w:val="decimal"/>
      <w:lvlText w:val="%1. "/>
      <w:lvlJc w:val="left"/>
      <w:pPr>
        <w:tabs>
          <w:tab w:val="num" w:pos="2700"/>
        </w:tabs>
        <w:ind w:left="2700" w:hanging="360"/>
      </w:pPr>
      <w:rPr>
        <w:rFonts w:ascii="Tms Rmn" w:hAnsi="Tms Rmn" w:hint="default"/>
        <w:b w:val="0"/>
        <w:i w:val="0"/>
        <w:sz w:val="24"/>
        <w:u w:val="none"/>
      </w:rPr>
    </w:lvl>
    <w:lvl w:ilvl="1" w:tplc="04090019">
      <w:start w:val="1"/>
      <w:numFmt w:val="lowerLetter"/>
      <w:lvlText w:val="%2."/>
      <w:lvlJc w:val="left"/>
      <w:pPr>
        <w:tabs>
          <w:tab w:val="num" w:pos="2610"/>
        </w:tabs>
        <w:ind w:left="2610" w:hanging="360"/>
      </w:pPr>
    </w:lvl>
    <w:lvl w:ilvl="2" w:tplc="0409001B" w:tentative="1">
      <w:start w:val="1"/>
      <w:numFmt w:val="lowerRoman"/>
      <w:lvlText w:val="%3."/>
      <w:lvlJc w:val="right"/>
      <w:pPr>
        <w:tabs>
          <w:tab w:val="num" w:pos="3330"/>
        </w:tabs>
        <w:ind w:left="3330" w:hanging="180"/>
      </w:pPr>
    </w:lvl>
    <w:lvl w:ilvl="3" w:tplc="0409000F" w:tentative="1">
      <w:start w:val="1"/>
      <w:numFmt w:val="decimal"/>
      <w:lvlText w:val="%4."/>
      <w:lvlJc w:val="left"/>
      <w:pPr>
        <w:tabs>
          <w:tab w:val="num" w:pos="4050"/>
        </w:tabs>
        <w:ind w:left="4050" w:hanging="360"/>
      </w:pPr>
    </w:lvl>
    <w:lvl w:ilvl="4" w:tplc="04090019" w:tentative="1">
      <w:start w:val="1"/>
      <w:numFmt w:val="lowerLetter"/>
      <w:lvlText w:val="%5."/>
      <w:lvlJc w:val="left"/>
      <w:pPr>
        <w:tabs>
          <w:tab w:val="num" w:pos="4770"/>
        </w:tabs>
        <w:ind w:left="4770" w:hanging="360"/>
      </w:pPr>
    </w:lvl>
    <w:lvl w:ilvl="5" w:tplc="0409001B" w:tentative="1">
      <w:start w:val="1"/>
      <w:numFmt w:val="lowerRoman"/>
      <w:lvlText w:val="%6."/>
      <w:lvlJc w:val="right"/>
      <w:pPr>
        <w:tabs>
          <w:tab w:val="num" w:pos="5490"/>
        </w:tabs>
        <w:ind w:left="5490" w:hanging="180"/>
      </w:pPr>
    </w:lvl>
    <w:lvl w:ilvl="6" w:tplc="0409000F" w:tentative="1">
      <w:start w:val="1"/>
      <w:numFmt w:val="decimal"/>
      <w:lvlText w:val="%7."/>
      <w:lvlJc w:val="left"/>
      <w:pPr>
        <w:tabs>
          <w:tab w:val="num" w:pos="6210"/>
        </w:tabs>
        <w:ind w:left="6210" w:hanging="360"/>
      </w:pPr>
    </w:lvl>
    <w:lvl w:ilvl="7" w:tplc="04090019" w:tentative="1">
      <w:start w:val="1"/>
      <w:numFmt w:val="lowerLetter"/>
      <w:lvlText w:val="%8."/>
      <w:lvlJc w:val="left"/>
      <w:pPr>
        <w:tabs>
          <w:tab w:val="num" w:pos="6930"/>
        </w:tabs>
        <w:ind w:left="6930" w:hanging="360"/>
      </w:pPr>
    </w:lvl>
    <w:lvl w:ilvl="8" w:tplc="0409001B" w:tentative="1">
      <w:start w:val="1"/>
      <w:numFmt w:val="lowerRoman"/>
      <w:lvlText w:val="%9."/>
      <w:lvlJc w:val="right"/>
      <w:pPr>
        <w:tabs>
          <w:tab w:val="num" w:pos="7650"/>
        </w:tabs>
        <w:ind w:left="7650" w:hanging="180"/>
      </w:pPr>
    </w:lvl>
  </w:abstractNum>
  <w:abstractNum w:abstractNumId="59" w15:restartNumberingAfterBreak="0">
    <w:nsid w:val="700C58EE"/>
    <w:multiLevelType w:val="hybridMultilevel"/>
    <w:tmpl w:val="CCDE1C66"/>
    <w:lvl w:ilvl="0" w:tplc="04090019">
      <w:start w:val="1"/>
      <w:numFmt w:val="lowerLetter"/>
      <w:lvlText w:val="%1."/>
      <w:lvlJc w:val="left"/>
      <w:pPr>
        <w:ind w:left="3690" w:hanging="360"/>
      </w:p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60" w15:restartNumberingAfterBreak="0">
    <w:nsid w:val="71B15ED7"/>
    <w:multiLevelType w:val="hybridMultilevel"/>
    <w:tmpl w:val="754AF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1E77F84"/>
    <w:multiLevelType w:val="hybridMultilevel"/>
    <w:tmpl w:val="50A40EEE"/>
    <w:lvl w:ilvl="0" w:tplc="FFFFFFFF">
      <w:start w:val="1"/>
      <w:numFmt w:val="lowerRoman"/>
      <w:lvlText w:val="%1."/>
      <w:lvlJc w:val="left"/>
      <w:pPr>
        <w:ind w:left="2340" w:hanging="360"/>
      </w:pPr>
      <w:rPr>
        <w:rFonts w:hint="default"/>
      </w:rPr>
    </w:lvl>
    <w:lvl w:ilvl="1" w:tplc="FFFFFFFF">
      <w:start w:val="1"/>
      <w:numFmt w:val="lowerLetter"/>
      <w:lvlText w:val="%2."/>
      <w:lvlJc w:val="left"/>
      <w:pPr>
        <w:ind w:left="3060" w:hanging="360"/>
      </w:pPr>
    </w:lvl>
    <w:lvl w:ilvl="2" w:tplc="FFFFFFFF">
      <w:start w:val="1"/>
      <w:numFmt w:val="lowerRoman"/>
      <w:lvlText w:val="%3."/>
      <w:lvlJc w:val="right"/>
      <w:pPr>
        <w:ind w:left="3780" w:hanging="180"/>
      </w:pPr>
    </w:lvl>
    <w:lvl w:ilvl="3" w:tplc="FFFFFFFF">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62" w15:restartNumberingAfterBreak="0">
    <w:nsid w:val="7565046E"/>
    <w:multiLevelType w:val="multilevel"/>
    <w:tmpl w:val="0409001F"/>
    <w:lvl w:ilvl="0">
      <w:start w:val="1"/>
      <w:numFmt w:val="decimal"/>
      <w:lvlText w:val="%1."/>
      <w:lvlJc w:val="left"/>
      <w:pPr>
        <w:ind w:left="360" w:hanging="360"/>
      </w:pPr>
      <w:rPr>
        <w:b/>
        <w:bCs/>
        <w:w w:val="100"/>
        <w:sz w:val="22"/>
        <w:szCs w:val="22"/>
      </w:rPr>
    </w:lvl>
    <w:lvl w:ilvl="1">
      <w:start w:val="1"/>
      <w:numFmt w:val="decimal"/>
      <w:lvlText w:val="%1.%2."/>
      <w:lvlJc w:val="left"/>
      <w:pPr>
        <w:ind w:left="792" w:hanging="432"/>
      </w:pPr>
      <w:rPr>
        <w:b w:val="0"/>
        <w:bCs w:val="0"/>
        <w:i w:val="0"/>
        <w:iCs w:val="0"/>
        <w:spacing w:val="-1"/>
        <w:w w:val="100"/>
        <w:sz w:val="22"/>
        <w:szCs w:val="22"/>
      </w:rPr>
    </w:lvl>
    <w:lvl w:ilvl="2">
      <w:start w:val="1"/>
      <w:numFmt w:val="decimal"/>
      <w:lvlText w:val="%1.%2.%3."/>
      <w:lvlJc w:val="left"/>
      <w:pPr>
        <w:ind w:left="1224" w:hanging="504"/>
      </w:pPr>
      <w:rPr>
        <w:b w:val="0"/>
        <w:bCs w:val="0"/>
        <w:spacing w:val="-1"/>
        <w:w w:val="100"/>
        <w:sz w:val="22"/>
        <w:szCs w:val="22"/>
      </w:rPr>
    </w:lvl>
    <w:lvl w:ilvl="3">
      <w:start w:val="1"/>
      <w:numFmt w:val="decimal"/>
      <w:lvlText w:val="%1.%2.%3.%4."/>
      <w:lvlJc w:val="left"/>
      <w:pPr>
        <w:ind w:left="1728" w:hanging="648"/>
      </w:pPr>
      <w:rPr>
        <w:b w:val="0"/>
        <w:bCs/>
        <w:spacing w:val="-1"/>
        <w:w w:val="100"/>
        <w:sz w:val="22"/>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7154277"/>
    <w:multiLevelType w:val="multilevel"/>
    <w:tmpl w:val="60D8C502"/>
    <w:lvl w:ilvl="0">
      <w:start w:val="1"/>
      <w:numFmt w:val="decimal"/>
      <w:lvlText w:val="8.%1"/>
      <w:lvlJc w:val="left"/>
      <w:pPr>
        <w:tabs>
          <w:tab w:val="num" w:pos="1440"/>
        </w:tabs>
        <w:ind w:left="1440" w:hanging="720"/>
      </w:pPr>
      <w:rPr>
        <w:rFonts w:hint="default"/>
        <w:sz w:val="24"/>
        <w:szCs w:val="24"/>
      </w:rPr>
    </w:lvl>
    <w:lvl w:ilvl="1">
      <w:start w:val="1"/>
      <w:numFmt w:val="decimal"/>
      <w:lvlText w:val="8.%2"/>
      <w:lvlJc w:val="left"/>
      <w:pPr>
        <w:tabs>
          <w:tab w:val="num" w:pos="2160"/>
        </w:tabs>
        <w:ind w:left="2160" w:hanging="720"/>
      </w:pPr>
      <w:rPr>
        <w:rFonts w:hint="default"/>
        <w:strike w:val="0"/>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64" w15:restartNumberingAfterBreak="0">
    <w:nsid w:val="771773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78042FF"/>
    <w:multiLevelType w:val="multilevel"/>
    <w:tmpl w:val="87BCC0A4"/>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6" w15:restartNumberingAfterBreak="0">
    <w:nsid w:val="7B373720"/>
    <w:multiLevelType w:val="hybridMultilevel"/>
    <w:tmpl w:val="75A6D8C2"/>
    <w:lvl w:ilvl="0" w:tplc="317CB218">
      <w:start w:val="1"/>
      <w:numFmt w:val="decimal"/>
      <w:lvlText w:val="%1."/>
      <w:lvlJc w:val="left"/>
      <w:pPr>
        <w:ind w:left="2700" w:hanging="360"/>
      </w:pPr>
      <w:rPr>
        <w:rFonts w:ascii="Times New Roman" w:hAnsi="Times New Roman" w:cs="Times New Roman" w:hint="default"/>
        <w:b w:val="0"/>
      </w:rPr>
    </w:lvl>
    <w:lvl w:ilvl="1" w:tplc="442A74CC">
      <w:start w:val="1"/>
      <w:numFmt w:val="decimal"/>
      <w:lvlText w:val="(%2)"/>
      <w:lvlJc w:val="left"/>
      <w:pPr>
        <w:ind w:left="3420" w:hanging="360"/>
      </w:pPr>
      <w:rPr>
        <w:rFonts w:hint="default"/>
      </w:r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67" w15:restartNumberingAfterBreak="0">
    <w:nsid w:val="7D091A95"/>
    <w:multiLevelType w:val="hybridMultilevel"/>
    <w:tmpl w:val="5CB04FAA"/>
    <w:lvl w:ilvl="0" w:tplc="8C82D73A">
      <w:start w:val="1"/>
      <w:numFmt w:val="decimal"/>
      <w:lvlText w:val="%1."/>
      <w:lvlJc w:val="left"/>
      <w:pPr>
        <w:ind w:left="1620" w:hanging="45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8" w15:restartNumberingAfterBreak="0">
    <w:nsid w:val="7E251C58"/>
    <w:multiLevelType w:val="hybridMultilevel"/>
    <w:tmpl w:val="47C853F0"/>
    <w:lvl w:ilvl="0" w:tplc="33E645C6">
      <w:start w:val="1"/>
      <w:numFmt w:val="decimal"/>
      <w:lvlText w:val="%1."/>
      <w:lvlJc w:val="left"/>
      <w:pPr>
        <w:ind w:left="504" w:hanging="360"/>
      </w:pPr>
      <w:rPr>
        <w:rFonts w:hint="default"/>
        <w:b/>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9" w15:restartNumberingAfterBreak="0">
    <w:nsid w:val="7F1F1359"/>
    <w:multiLevelType w:val="multilevel"/>
    <w:tmpl w:val="428A3832"/>
    <w:lvl w:ilvl="0">
      <w:start w:val="1"/>
      <w:numFmt w:val="decimal"/>
      <w:lvlText w:val="%1."/>
      <w:lvlJc w:val="left"/>
      <w:pPr>
        <w:ind w:left="360" w:hanging="360"/>
      </w:pPr>
      <w:rPr>
        <w:rFonts w:ascii="Times New Roman Bold" w:hAnsi="Times New Roman Bold" w:hint="default"/>
        <w:b/>
        <w:i w:val="0"/>
        <w:sz w:val="24"/>
      </w:rPr>
    </w:lvl>
    <w:lvl w:ilvl="1">
      <w:start w:val="1"/>
      <w:numFmt w:val="decimal"/>
      <w:lvlText w:val="%1.%2"/>
      <w:lvlJc w:val="left"/>
      <w:pPr>
        <w:ind w:left="1080" w:hanging="720"/>
      </w:pPr>
      <w:rPr>
        <w:rFonts w:ascii="Times New Roman" w:hAnsi="Times New Roman" w:hint="default"/>
        <w:b w:val="0"/>
        <w:i w:val="0"/>
        <w:sz w:val="24"/>
        <w:szCs w:val="24"/>
      </w:rPr>
    </w:lvl>
    <w:lvl w:ilvl="2">
      <w:start w:val="1"/>
      <w:numFmt w:val="decimal"/>
      <w:lvlText w:val="%1.%2.%3"/>
      <w:lvlJc w:val="left"/>
      <w:pPr>
        <w:ind w:left="2160" w:hanging="1080"/>
      </w:pPr>
      <w:rPr>
        <w:rFonts w:ascii="Times New Roman" w:hAnsi="Times New Roman" w:hint="default"/>
        <w:b w:val="0"/>
        <w:i w:val="0"/>
        <w:sz w:val="24"/>
      </w:rPr>
    </w:lvl>
    <w:lvl w:ilvl="3">
      <w:start w:val="1"/>
      <w:numFmt w:val="decimal"/>
      <w:lvlText w:val="%1.%2.%3.%4"/>
      <w:lvlJc w:val="left"/>
      <w:pPr>
        <w:tabs>
          <w:tab w:val="num" w:pos="3600"/>
        </w:tabs>
        <w:ind w:left="3600" w:hanging="1440"/>
      </w:pPr>
      <w:rPr>
        <w:rFonts w:ascii="Times New Roman" w:hAnsi="Times New Roman" w:hint="default"/>
        <w:b w:val="0"/>
        <w:i w:val="0"/>
        <w:sz w:val="24"/>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num w:numId="1" w16cid:durableId="2041589758">
    <w:abstractNumId w:val="58"/>
  </w:num>
  <w:num w:numId="2" w16cid:durableId="781146013">
    <w:abstractNumId w:val="15"/>
  </w:num>
  <w:num w:numId="3" w16cid:durableId="1603340574">
    <w:abstractNumId w:val="48"/>
  </w:num>
  <w:num w:numId="4" w16cid:durableId="1979721613">
    <w:abstractNumId w:val="7"/>
  </w:num>
  <w:num w:numId="5" w16cid:durableId="534855633">
    <w:abstractNumId w:val="63"/>
  </w:num>
  <w:num w:numId="6" w16cid:durableId="2024283975">
    <w:abstractNumId w:val="8"/>
  </w:num>
  <w:num w:numId="7" w16cid:durableId="1951037850">
    <w:abstractNumId w:val="28"/>
  </w:num>
  <w:num w:numId="8" w16cid:durableId="495537911">
    <w:abstractNumId w:val="46"/>
  </w:num>
  <w:num w:numId="9" w16cid:durableId="1775202901">
    <w:abstractNumId w:val="1"/>
  </w:num>
  <w:num w:numId="10" w16cid:durableId="642850961">
    <w:abstractNumId w:val="60"/>
  </w:num>
  <w:num w:numId="11" w16cid:durableId="109209575">
    <w:abstractNumId w:val="67"/>
  </w:num>
  <w:num w:numId="12" w16cid:durableId="14695649">
    <w:abstractNumId w:val="45"/>
  </w:num>
  <w:num w:numId="13" w16cid:durableId="1535577927">
    <w:abstractNumId w:val="53"/>
  </w:num>
  <w:num w:numId="14" w16cid:durableId="1930693631">
    <w:abstractNumId w:val="52"/>
  </w:num>
  <w:num w:numId="15" w16cid:durableId="1430732091">
    <w:abstractNumId w:val="11"/>
  </w:num>
  <w:num w:numId="16" w16cid:durableId="1128354072">
    <w:abstractNumId w:val="49"/>
  </w:num>
  <w:num w:numId="17" w16cid:durableId="1715692528">
    <w:abstractNumId w:val="59"/>
  </w:num>
  <w:num w:numId="18" w16cid:durableId="1446653938">
    <w:abstractNumId w:val="66"/>
  </w:num>
  <w:num w:numId="19" w16cid:durableId="217935175">
    <w:abstractNumId w:val="18"/>
  </w:num>
  <w:num w:numId="20" w16cid:durableId="809591298">
    <w:abstractNumId w:val="31"/>
  </w:num>
  <w:num w:numId="21" w16cid:durableId="1816530306">
    <w:abstractNumId w:val="56"/>
  </w:num>
  <w:num w:numId="22" w16cid:durableId="1502816105">
    <w:abstractNumId w:val="65"/>
  </w:num>
  <w:num w:numId="23" w16cid:durableId="1409687335">
    <w:abstractNumId w:val="50"/>
  </w:num>
  <w:num w:numId="24" w16cid:durableId="614597746">
    <w:abstractNumId w:val="35"/>
  </w:num>
  <w:num w:numId="25" w16cid:durableId="2132936409">
    <w:abstractNumId w:val="0"/>
  </w:num>
  <w:num w:numId="26" w16cid:durableId="1985814440">
    <w:abstractNumId w:val="6"/>
  </w:num>
  <w:num w:numId="27" w16cid:durableId="553125631">
    <w:abstractNumId w:val="27"/>
  </w:num>
  <w:num w:numId="28" w16cid:durableId="801115304">
    <w:abstractNumId w:val="47"/>
  </w:num>
  <w:num w:numId="29" w16cid:durableId="651755981">
    <w:abstractNumId w:val="17"/>
  </w:num>
  <w:num w:numId="30" w16cid:durableId="1814251494">
    <w:abstractNumId w:val="22"/>
  </w:num>
  <w:num w:numId="31" w16cid:durableId="867721216">
    <w:abstractNumId w:val="5"/>
  </w:num>
  <w:num w:numId="32" w16cid:durableId="809520649">
    <w:abstractNumId w:val="3"/>
  </w:num>
  <w:num w:numId="33" w16cid:durableId="1544290441">
    <w:abstractNumId w:val="30"/>
  </w:num>
  <w:num w:numId="34" w16cid:durableId="1185636147">
    <w:abstractNumId w:val="43"/>
  </w:num>
  <w:num w:numId="35" w16cid:durableId="1584945714">
    <w:abstractNumId w:val="38"/>
  </w:num>
  <w:num w:numId="36" w16cid:durableId="558328302">
    <w:abstractNumId w:val="68"/>
  </w:num>
  <w:num w:numId="37" w16cid:durableId="1244755740">
    <w:abstractNumId w:val="20"/>
  </w:num>
  <w:num w:numId="38" w16cid:durableId="22948956">
    <w:abstractNumId w:val="64"/>
  </w:num>
  <w:num w:numId="39" w16cid:durableId="174804719">
    <w:abstractNumId w:val="34"/>
  </w:num>
  <w:num w:numId="40" w16cid:durableId="827674132">
    <w:abstractNumId w:val="33"/>
  </w:num>
  <w:num w:numId="41" w16cid:durableId="917638675">
    <w:abstractNumId w:val="42"/>
  </w:num>
  <w:num w:numId="42" w16cid:durableId="478964534">
    <w:abstractNumId w:val="57"/>
  </w:num>
  <w:num w:numId="43" w16cid:durableId="1864054789">
    <w:abstractNumId w:val="23"/>
  </w:num>
  <w:num w:numId="44" w16cid:durableId="1069613663">
    <w:abstractNumId w:val="13"/>
  </w:num>
  <w:num w:numId="45" w16cid:durableId="477108733">
    <w:abstractNumId w:val="55"/>
  </w:num>
  <w:num w:numId="46" w16cid:durableId="53747523">
    <w:abstractNumId w:val="44"/>
  </w:num>
  <w:num w:numId="47" w16cid:durableId="102236648">
    <w:abstractNumId w:val="21"/>
  </w:num>
  <w:num w:numId="48" w16cid:durableId="491718066">
    <w:abstractNumId w:val="12"/>
  </w:num>
  <w:num w:numId="49" w16cid:durableId="2090468652">
    <w:abstractNumId w:val="39"/>
  </w:num>
  <w:num w:numId="50" w16cid:durableId="2136291255">
    <w:abstractNumId w:val="69"/>
  </w:num>
  <w:num w:numId="51" w16cid:durableId="1344166392">
    <w:abstractNumId w:val="26"/>
  </w:num>
  <w:num w:numId="52" w16cid:durableId="659701454">
    <w:abstractNumId w:val="10"/>
  </w:num>
  <w:num w:numId="53" w16cid:durableId="1351222850">
    <w:abstractNumId w:val="19"/>
  </w:num>
  <w:num w:numId="54" w16cid:durableId="58794593">
    <w:abstractNumId w:val="40"/>
  </w:num>
  <w:num w:numId="55" w16cid:durableId="1695106225">
    <w:abstractNumId w:val="24"/>
  </w:num>
  <w:num w:numId="56" w16cid:durableId="1148397730">
    <w:abstractNumId w:val="41"/>
  </w:num>
  <w:num w:numId="57" w16cid:durableId="1141771764">
    <w:abstractNumId w:val="37"/>
  </w:num>
  <w:num w:numId="58" w16cid:durableId="1442186700">
    <w:abstractNumId w:val="9"/>
  </w:num>
  <w:num w:numId="59" w16cid:durableId="1446533219">
    <w:abstractNumId w:val="29"/>
  </w:num>
  <w:num w:numId="60" w16cid:durableId="946036069">
    <w:abstractNumId w:val="61"/>
  </w:num>
  <w:num w:numId="61" w16cid:durableId="539099912">
    <w:abstractNumId w:val="2"/>
  </w:num>
  <w:num w:numId="62" w16cid:durableId="1897274150">
    <w:abstractNumId w:val="62"/>
  </w:num>
  <w:num w:numId="63" w16cid:durableId="1296058181">
    <w:abstractNumId w:val="32"/>
  </w:num>
  <w:num w:numId="64" w16cid:durableId="24403684">
    <w:abstractNumId w:val="14"/>
  </w:num>
  <w:num w:numId="65" w16cid:durableId="1302156270">
    <w:abstractNumId w:val="4"/>
  </w:num>
  <w:num w:numId="66" w16cid:durableId="974484512">
    <w:abstractNumId w:val="51"/>
  </w:num>
  <w:num w:numId="67" w16cid:durableId="982345709">
    <w:abstractNumId w:val="16"/>
  </w:num>
  <w:num w:numId="68" w16cid:durableId="659650636">
    <w:abstractNumId w:val="36"/>
  </w:num>
  <w:num w:numId="69" w16cid:durableId="7320429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1219404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comments" w:enforcement="0"/>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20E"/>
    <w:rsid w:val="00000BF8"/>
    <w:rsid w:val="0000242F"/>
    <w:rsid w:val="0000345C"/>
    <w:rsid w:val="00004735"/>
    <w:rsid w:val="0000485A"/>
    <w:rsid w:val="00004A00"/>
    <w:rsid w:val="00005335"/>
    <w:rsid w:val="00006095"/>
    <w:rsid w:val="00007578"/>
    <w:rsid w:val="00007709"/>
    <w:rsid w:val="00007CB3"/>
    <w:rsid w:val="000106D7"/>
    <w:rsid w:val="00012738"/>
    <w:rsid w:val="00013342"/>
    <w:rsid w:val="000142FC"/>
    <w:rsid w:val="00016931"/>
    <w:rsid w:val="00016960"/>
    <w:rsid w:val="0002158E"/>
    <w:rsid w:val="000217B1"/>
    <w:rsid w:val="00021F67"/>
    <w:rsid w:val="000230B0"/>
    <w:rsid w:val="00023844"/>
    <w:rsid w:val="00024FD9"/>
    <w:rsid w:val="000252C5"/>
    <w:rsid w:val="000253CF"/>
    <w:rsid w:val="00027E93"/>
    <w:rsid w:val="000303D7"/>
    <w:rsid w:val="000322A0"/>
    <w:rsid w:val="0003512E"/>
    <w:rsid w:val="00036660"/>
    <w:rsid w:val="00040635"/>
    <w:rsid w:val="000406EB"/>
    <w:rsid w:val="00041047"/>
    <w:rsid w:val="00042ACA"/>
    <w:rsid w:val="00046BED"/>
    <w:rsid w:val="00050251"/>
    <w:rsid w:val="00052369"/>
    <w:rsid w:val="00052D9D"/>
    <w:rsid w:val="00054229"/>
    <w:rsid w:val="00055638"/>
    <w:rsid w:val="000559DD"/>
    <w:rsid w:val="00056F94"/>
    <w:rsid w:val="000570E7"/>
    <w:rsid w:val="00057CE1"/>
    <w:rsid w:val="00060E99"/>
    <w:rsid w:val="000614C1"/>
    <w:rsid w:val="00064FFB"/>
    <w:rsid w:val="00065853"/>
    <w:rsid w:val="000730DB"/>
    <w:rsid w:val="00074160"/>
    <w:rsid w:val="00074721"/>
    <w:rsid w:val="00076037"/>
    <w:rsid w:val="000778F8"/>
    <w:rsid w:val="00077B6E"/>
    <w:rsid w:val="00077F67"/>
    <w:rsid w:val="00080975"/>
    <w:rsid w:val="00085534"/>
    <w:rsid w:val="000871BF"/>
    <w:rsid w:val="0009053A"/>
    <w:rsid w:val="000910E5"/>
    <w:rsid w:val="000919BA"/>
    <w:rsid w:val="00091D30"/>
    <w:rsid w:val="000925D5"/>
    <w:rsid w:val="000932DB"/>
    <w:rsid w:val="0009367B"/>
    <w:rsid w:val="00096B75"/>
    <w:rsid w:val="000A1172"/>
    <w:rsid w:val="000A18EC"/>
    <w:rsid w:val="000A1907"/>
    <w:rsid w:val="000A23B7"/>
    <w:rsid w:val="000A3601"/>
    <w:rsid w:val="000A661E"/>
    <w:rsid w:val="000A6AD8"/>
    <w:rsid w:val="000B0A1C"/>
    <w:rsid w:val="000B2648"/>
    <w:rsid w:val="000B3E6B"/>
    <w:rsid w:val="000B40C9"/>
    <w:rsid w:val="000B77E2"/>
    <w:rsid w:val="000C09B4"/>
    <w:rsid w:val="000C1761"/>
    <w:rsid w:val="000C1877"/>
    <w:rsid w:val="000C2F34"/>
    <w:rsid w:val="000C43D5"/>
    <w:rsid w:val="000C57F0"/>
    <w:rsid w:val="000C6BC7"/>
    <w:rsid w:val="000C6DFF"/>
    <w:rsid w:val="000C761F"/>
    <w:rsid w:val="000D0221"/>
    <w:rsid w:val="000D1252"/>
    <w:rsid w:val="000D2D3C"/>
    <w:rsid w:val="000D45FF"/>
    <w:rsid w:val="000D4CBE"/>
    <w:rsid w:val="000D6BB4"/>
    <w:rsid w:val="000D76DA"/>
    <w:rsid w:val="000D7D12"/>
    <w:rsid w:val="000E0D16"/>
    <w:rsid w:val="000E6E6B"/>
    <w:rsid w:val="000F0887"/>
    <w:rsid w:val="000F12E4"/>
    <w:rsid w:val="000F1A72"/>
    <w:rsid w:val="000F2E0E"/>
    <w:rsid w:val="000F3447"/>
    <w:rsid w:val="000F5282"/>
    <w:rsid w:val="000F58AE"/>
    <w:rsid w:val="000F707A"/>
    <w:rsid w:val="000F7307"/>
    <w:rsid w:val="000F749A"/>
    <w:rsid w:val="000F77C3"/>
    <w:rsid w:val="000F7EE1"/>
    <w:rsid w:val="0010043B"/>
    <w:rsid w:val="00100530"/>
    <w:rsid w:val="00100BCB"/>
    <w:rsid w:val="00101622"/>
    <w:rsid w:val="00102BB6"/>
    <w:rsid w:val="00102D45"/>
    <w:rsid w:val="00103192"/>
    <w:rsid w:val="0010508E"/>
    <w:rsid w:val="0010563D"/>
    <w:rsid w:val="001102B3"/>
    <w:rsid w:val="001125E5"/>
    <w:rsid w:val="00113B06"/>
    <w:rsid w:val="001162F3"/>
    <w:rsid w:val="00117A1D"/>
    <w:rsid w:val="0012087B"/>
    <w:rsid w:val="00121E84"/>
    <w:rsid w:val="00122948"/>
    <w:rsid w:val="001255A1"/>
    <w:rsid w:val="001258C0"/>
    <w:rsid w:val="00126EA5"/>
    <w:rsid w:val="00127D71"/>
    <w:rsid w:val="00130870"/>
    <w:rsid w:val="00132757"/>
    <w:rsid w:val="00133E75"/>
    <w:rsid w:val="0013611A"/>
    <w:rsid w:val="00136E64"/>
    <w:rsid w:val="00140EC3"/>
    <w:rsid w:val="0014174A"/>
    <w:rsid w:val="00143407"/>
    <w:rsid w:val="00145269"/>
    <w:rsid w:val="00145C28"/>
    <w:rsid w:val="00146324"/>
    <w:rsid w:val="00147FDB"/>
    <w:rsid w:val="00150D82"/>
    <w:rsid w:val="00153F88"/>
    <w:rsid w:val="00154D28"/>
    <w:rsid w:val="001623C2"/>
    <w:rsid w:val="00164520"/>
    <w:rsid w:val="0016539A"/>
    <w:rsid w:val="00170511"/>
    <w:rsid w:val="00170C19"/>
    <w:rsid w:val="00171D54"/>
    <w:rsid w:val="00173B9D"/>
    <w:rsid w:val="00173DCD"/>
    <w:rsid w:val="00173DD1"/>
    <w:rsid w:val="00174D0D"/>
    <w:rsid w:val="001772C1"/>
    <w:rsid w:val="00177789"/>
    <w:rsid w:val="0017794E"/>
    <w:rsid w:val="00184159"/>
    <w:rsid w:val="001845D6"/>
    <w:rsid w:val="00191084"/>
    <w:rsid w:val="001930A2"/>
    <w:rsid w:val="00193E31"/>
    <w:rsid w:val="001A15C8"/>
    <w:rsid w:val="001A163D"/>
    <w:rsid w:val="001A3673"/>
    <w:rsid w:val="001A465B"/>
    <w:rsid w:val="001A4D9D"/>
    <w:rsid w:val="001A50C8"/>
    <w:rsid w:val="001B05F1"/>
    <w:rsid w:val="001B45FF"/>
    <w:rsid w:val="001B49C5"/>
    <w:rsid w:val="001B633C"/>
    <w:rsid w:val="001B70BF"/>
    <w:rsid w:val="001B76F0"/>
    <w:rsid w:val="001C28D1"/>
    <w:rsid w:val="001C2B4E"/>
    <w:rsid w:val="001D1041"/>
    <w:rsid w:val="001D16C3"/>
    <w:rsid w:val="001D17AC"/>
    <w:rsid w:val="001D1A7D"/>
    <w:rsid w:val="001D302F"/>
    <w:rsid w:val="001D4037"/>
    <w:rsid w:val="001D64F5"/>
    <w:rsid w:val="001E283A"/>
    <w:rsid w:val="001E3CC9"/>
    <w:rsid w:val="001E3D1D"/>
    <w:rsid w:val="001E49E5"/>
    <w:rsid w:val="001E5940"/>
    <w:rsid w:val="001E6F95"/>
    <w:rsid w:val="001E773A"/>
    <w:rsid w:val="001F0277"/>
    <w:rsid w:val="001F03D2"/>
    <w:rsid w:val="001F08D3"/>
    <w:rsid w:val="001F1ADC"/>
    <w:rsid w:val="001F1CF5"/>
    <w:rsid w:val="001F282F"/>
    <w:rsid w:val="001F7E1F"/>
    <w:rsid w:val="00202396"/>
    <w:rsid w:val="00206AC8"/>
    <w:rsid w:val="002074A8"/>
    <w:rsid w:val="00212075"/>
    <w:rsid w:val="00212FF2"/>
    <w:rsid w:val="002156AD"/>
    <w:rsid w:val="002173FE"/>
    <w:rsid w:val="00220597"/>
    <w:rsid w:val="002209B2"/>
    <w:rsid w:val="00221848"/>
    <w:rsid w:val="00222AC2"/>
    <w:rsid w:val="0022402A"/>
    <w:rsid w:val="002258CF"/>
    <w:rsid w:val="00225E5D"/>
    <w:rsid w:val="0023038A"/>
    <w:rsid w:val="00230CC7"/>
    <w:rsid w:val="002310D3"/>
    <w:rsid w:val="002312BC"/>
    <w:rsid w:val="00231712"/>
    <w:rsid w:val="00233EC0"/>
    <w:rsid w:val="00234CCB"/>
    <w:rsid w:val="00236825"/>
    <w:rsid w:val="00240661"/>
    <w:rsid w:val="002410DB"/>
    <w:rsid w:val="00241E89"/>
    <w:rsid w:val="00241F56"/>
    <w:rsid w:val="0024249A"/>
    <w:rsid w:val="00243B2D"/>
    <w:rsid w:val="00243DC3"/>
    <w:rsid w:val="00245EDD"/>
    <w:rsid w:val="00245F56"/>
    <w:rsid w:val="00246EC1"/>
    <w:rsid w:val="00254B90"/>
    <w:rsid w:val="002551FD"/>
    <w:rsid w:val="0025693C"/>
    <w:rsid w:val="00256BA3"/>
    <w:rsid w:val="00257F3B"/>
    <w:rsid w:val="002604A1"/>
    <w:rsid w:val="002623AC"/>
    <w:rsid w:val="00262595"/>
    <w:rsid w:val="00262D83"/>
    <w:rsid w:val="002641C5"/>
    <w:rsid w:val="002646CB"/>
    <w:rsid w:val="00264C50"/>
    <w:rsid w:val="002657E3"/>
    <w:rsid w:val="0027066E"/>
    <w:rsid w:val="002707F3"/>
    <w:rsid w:val="0027278E"/>
    <w:rsid w:val="00272A19"/>
    <w:rsid w:val="0028092B"/>
    <w:rsid w:val="00280CD4"/>
    <w:rsid w:val="00280FDD"/>
    <w:rsid w:val="0028194D"/>
    <w:rsid w:val="00282D8C"/>
    <w:rsid w:val="00285422"/>
    <w:rsid w:val="00286250"/>
    <w:rsid w:val="00290672"/>
    <w:rsid w:val="002910AC"/>
    <w:rsid w:val="0029148A"/>
    <w:rsid w:val="002922AD"/>
    <w:rsid w:val="0029413D"/>
    <w:rsid w:val="002A05D2"/>
    <w:rsid w:val="002A0AF1"/>
    <w:rsid w:val="002A0BD4"/>
    <w:rsid w:val="002A0DED"/>
    <w:rsid w:val="002A2196"/>
    <w:rsid w:val="002A3CF9"/>
    <w:rsid w:val="002A52BF"/>
    <w:rsid w:val="002A604E"/>
    <w:rsid w:val="002A6B44"/>
    <w:rsid w:val="002B0136"/>
    <w:rsid w:val="002B0580"/>
    <w:rsid w:val="002B09DA"/>
    <w:rsid w:val="002B31EC"/>
    <w:rsid w:val="002B37BB"/>
    <w:rsid w:val="002B5136"/>
    <w:rsid w:val="002B7138"/>
    <w:rsid w:val="002C05BA"/>
    <w:rsid w:val="002C08D4"/>
    <w:rsid w:val="002C31F3"/>
    <w:rsid w:val="002C3D19"/>
    <w:rsid w:val="002C3E7A"/>
    <w:rsid w:val="002C548A"/>
    <w:rsid w:val="002C723B"/>
    <w:rsid w:val="002D2261"/>
    <w:rsid w:val="002D2B6D"/>
    <w:rsid w:val="002D35CF"/>
    <w:rsid w:val="002D7661"/>
    <w:rsid w:val="002D7F19"/>
    <w:rsid w:val="002E0114"/>
    <w:rsid w:val="002E4DEE"/>
    <w:rsid w:val="002E52A6"/>
    <w:rsid w:val="002E5584"/>
    <w:rsid w:val="002E72AB"/>
    <w:rsid w:val="002E79A0"/>
    <w:rsid w:val="002F2FA0"/>
    <w:rsid w:val="002F4D9A"/>
    <w:rsid w:val="002F4F65"/>
    <w:rsid w:val="002F655C"/>
    <w:rsid w:val="002F6A25"/>
    <w:rsid w:val="002F739C"/>
    <w:rsid w:val="002F7E5F"/>
    <w:rsid w:val="00301448"/>
    <w:rsid w:val="00303767"/>
    <w:rsid w:val="003057EC"/>
    <w:rsid w:val="00310189"/>
    <w:rsid w:val="0031052A"/>
    <w:rsid w:val="00311C0E"/>
    <w:rsid w:val="003127DA"/>
    <w:rsid w:val="0031463A"/>
    <w:rsid w:val="00314C8F"/>
    <w:rsid w:val="00317EBC"/>
    <w:rsid w:val="0032106B"/>
    <w:rsid w:val="003212BF"/>
    <w:rsid w:val="00323A22"/>
    <w:rsid w:val="0032416F"/>
    <w:rsid w:val="003316C3"/>
    <w:rsid w:val="00333C14"/>
    <w:rsid w:val="00334B66"/>
    <w:rsid w:val="0033627C"/>
    <w:rsid w:val="00336C61"/>
    <w:rsid w:val="00341A51"/>
    <w:rsid w:val="00342281"/>
    <w:rsid w:val="00342BFC"/>
    <w:rsid w:val="003432DD"/>
    <w:rsid w:val="003442AA"/>
    <w:rsid w:val="003456FF"/>
    <w:rsid w:val="003520DA"/>
    <w:rsid w:val="00356DA3"/>
    <w:rsid w:val="00357D8E"/>
    <w:rsid w:val="003600A1"/>
    <w:rsid w:val="00362F77"/>
    <w:rsid w:val="003631B1"/>
    <w:rsid w:val="00363663"/>
    <w:rsid w:val="003643B5"/>
    <w:rsid w:val="00364EBD"/>
    <w:rsid w:val="00366D23"/>
    <w:rsid w:val="0036702B"/>
    <w:rsid w:val="00367B20"/>
    <w:rsid w:val="00371CF1"/>
    <w:rsid w:val="003722E3"/>
    <w:rsid w:val="00372B12"/>
    <w:rsid w:val="0037307B"/>
    <w:rsid w:val="00373126"/>
    <w:rsid w:val="00373C50"/>
    <w:rsid w:val="003752A0"/>
    <w:rsid w:val="00377074"/>
    <w:rsid w:val="003770BE"/>
    <w:rsid w:val="00382CD7"/>
    <w:rsid w:val="00382EB4"/>
    <w:rsid w:val="003833C5"/>
    <w:rsid w:val="003833D7"/>
    <w:rsid w:val="0038424E"/>
    <w:rsid w:val="00384E71"/>
    <w:rsid w:val="00384ECA"/>
    <w:rsid w:val="003874E2"/>
    <w:rsid w:val="003904CD"/>
    <w:rsid w:val="003909C7"/>
    <w:rsid w:val="0039188A"/>
    <w:rsid w:val="00393910"/>
    <w:rsid w:val="0039491E"/>
    <w:rsid w:val="00395FB3"/>
    <w:rsid w:val="00396240"/>
    <w:rsid w:val="00397C36"/>
    <w:rsid w:val="003A23A5"/>
    <w:rsid w:val="003A2D3F"/>
    <w:rsid w:val="003A4311"/>
    <w:rsid w:val="003A48AE"/>
    <w:rsid w:val="003A6355"/>
    <w:rsid w:val="003A6473"/>
    <w:rsid w:val="003B0126"/>
    <w:rsid w:val="003B0A92"/>
    <w:rsid w:val="003B0E65"/>
    <w:rsid w:val="003B1E08"/>
    <w:rsid w:val="003B2D1B"/>
    <w:rsid w:val="003B4A2C"/>
    <w:rsid w:val="003B596E"/>
    <w:rsid w:val="003B6154"/>
    <w:rsid w:val="003B732D"/>
    <w:rsid w:val="003B79D3"/>
    <w:rsid w:val="003B7C9A"/>
    <w:rsid w:val="003C0BEF"/>
    <w:rsid w:val="003C0CAD"/>
    <w:rsid w:val="003C2501"/>
    <w:rsid w:val="003C2A98"/>
    <w:rsid w:val="003C4364"/>
    <w:rsid w:val="003D16B2"/>
    <w:rsid w:val="003D1E45"/>
    <w:rsid w:val="003D55BE"/>
    <w:rsid w:val="003D5E17"/>
    <w:rsid w:val="003D69BC"/>
    <w:rsid w:val="003D709D"/>
    <w:rsid w:val="003D7C3E"/>
    <w:rsid w:val="003E079C"/>
    <w:rsid w:val="003E0F06"/>
    <w:rsid w:val="003E2BD5"/>
    <w:rsid w:val="003E6BA9"/>
    <w:rsid w:val="003F06CC"/>
    <w:rsid w:val="003F2B52"/>
    <w:rsid w:val="003F41C1"/>
    <w:rsid w:val="003F6146"/>
    <w:rsid w:val="003F663A"/>
    <w:rsid w:val="00400D3B"/>
    <w:rsid w:val="00401815"/>
    <w:rsid w:val="00401982"/>
    <w:rsid w:val="00402317"/>
    <w:rsid w:val="00403E2F"/>
    <w:rsid w:val="00410CF5"/>
    <w:rsid w:val="004116A2"/>
    <w:rsid w:val="00411FC7"/>
    <w:rsid w:val="004122A3"/>
    <w:rsid w:val="0042091F"/>
    <w:rsid w:val="00420F00"/>
    <w:rsid w:val="00422E75"/>
    <w:rsid w:val="004235F3"/>
    <w:rsid w:val="004242FD"/>
    <w:rsid w:val="00425803"/>
    <w:rsid w:val="004267E2"/>
    <w:rsid w:val="00426AC7"/>
    <w:rsid w:val="004302E4"/>
    <w:rsid w:val="00432006"/>
    <w:rsid w:val="00432EDC"/>
    <w:rsid w:val="004331FB"/>
    <w:rsid w:val="00435613"/>
    <w:rsid w:val="00441049"/>
    <w:rsid w:val="00441765"/>
    <w:rsid w:val="00441C2D"/>
    <w:rsid w:val="004424EA"/>
    <w:rsid w:val="0044263C"/>
    <w:rsid w:val="004431E7"/>
    <w:rsid w:val="00444037"/>
    <w:rsid w:val="00445399"/>
    <w:rsid w:val="0044783B"/>
    <w:rsid w:val="004503CB"/>
    <w:rsid w:val="00450ECC"/>
    <w:rsid w:val="004514B0"/>
    <w:rsid w:val="004531A7"/>
    <w:rsid w:val="004536F0"/>
    <w:rsid w:val="004556AE"/>
    <w:rsid w:val="00456300"/>
    <w:rsid w:val="00456A3F"/>
    <w:rsid w:val="00457322"/>
    <w:rsid w:val="00457C9F"/>
    <w:rsid w:val="00460A0A"/>
    <w:rsid w:val="00460BB6"/>
    <w:rsid w:val="00461B6B"/>
    <w:rsid w:val="004661D0"/>
    <w:rsid w:val="00466A68"/>
    <w:rsid w:val="00466A8F"/>
    <w:rsid w:val="0046782C"/>
    <w:rsid w:val="00470ABA"/>
    <w:rsid w:val="00473937"/>
    <w:rsid w:val="004748E2"/>
    <w:rsid w:val="004754D5"/>
    <w:rsid w:val="004756BB"/>
    <w:rsid w:val="004760B2"/>
    <w:rsid w:val="004775DE"/>
    <w:rsid w:val="00477AA9"/>
    <w:rsid w:val="00480F8C"/>
    <w:rsid w:val="00482886"/>
    <w:rsid w:val="00483D5F"/>
    <w:rsid w:val="004847BB"/>
    <w:rsid w:val="004852DA"/>
    <w:rsid w:val="00486CFC"/>
    <w:rsid w:val="0048781F"/>
    <w:rsid w:val="00493FC5"/>
    <w:rsid w:val="00495CF5"/>
    <w:rsid w:val="0049632A"/>
    <w:rsid w:val="00496610"/>
    <w:rsid w:val="00497299"/>
    <w:rsid w:val="004A3250"/>
    <w:rsid w:val="004A50A6"/>
    <w:rsid w:val="004B5F2D"/>
    <w:rsid w:val="004B6FD9"/>
    <w:rsid w:val="004C0514"/>
    <w:rsid w:val="004C1299"/>
    <w:rsid w:val="004C30D6"/>
    <w:rsid w:val="004C36E6"/>
    <w:rsid w:val="004C3FAA"/>
    <w:rsid w:val="004C576B"/>
    <w:rsid w:val="004C7309"/>
    <w:rsid w:val="004D097B"/>
    <w:rsid w:val="004D0A73"/>
    <w:rsid w:val="004D1951"/>
    <w:rsid w:val="004D2F81"/>
    <w:rsid w:val="004D3E9F"/>
    <w:rsid w:val="004D6333"/>
    <w:rsid w:val="004D7760"/>
    <w:rsid w:val="004E1D02"/>
    <w:rsid w:val="004E2E50"/>
    <w:rsid w:val="004E3C55"/>
    <w:rsid w:val="004E5E9A"/>
    <w:rsid w:val="004E6DA8"/>
    <w:rsid w:val="004E7063"/>
    <w:rsid w:val="004F2BCD"/>
    <w:rsid w:val="004F31AE"/>
    <w:rsid w:val="004F36BC"/>
    <w:rsid w:val="004F418F"/>
    <w:rsid w:val="004F45B5"/>
    <w:rsid w:val="004F6B94"/>
    <w:rsid w:val="00501144"/>
    <w:rsid w:val="005029DE"/>
    <w:rsid w:val="005033FF"/>
    <w:rsid w:val="00504360"/>
    <w:rsid w:val="0050439C"/>
    <w:rsid w:val="0050528E"/>
    <w:rsid w:val="00514826"/>
    <w:rsid w:val="00520FD4"/>
    <w:rsid w:val="00522AAB"/>
    <w:rsid w:val="00522CCF"/>
    <w:rsid w:val="00526957"/>
    <w:rsid w:val="00526A22"/>
    <w:rsid w:val="00527779"/>
    <w:rsid w:val="00530A53"/>
    <w:rsid w:val="0053242E"/>
    <w:rsid w:val="005332BB"/>
    <w:rsid w:val="00533576"/>
    <w:rsid w:val="005338F5"/>
    <w:rsid w:val="0053650C"/>
    <w:rsid w:val="00536C6D"/>
    <w:rsid w:val="00541738"/>
    <w:rsid w:val="005421DF"/>
    <w:rsid w:val="00547C53"/>
    <w:rsid w:val="0055104A"/>
    <w:rsid w:val="0055202D"/>
    <w:rsid w:val="005520C5"/>
    <w:rsid w:val="005529D2"/>
    <w:rsid w:val="0055345F"/>
    <w:rsid w:val="00553AC1"/>
    <w:rsid w:val="00554191"/>
    <w:rsid w:val="00554BA6"/>
    <w:rsid w:val="00555C3B"/>
    <w:rsid w:val="00555F89"/>
    <w:rsid w:val="005572FE"/>
    <w:rsid w:val="005615FC"/>
    <w:rsid w:val="0056278D"/>
    <w:rsid w:val="00562FB4"/>
    <w:rsid w:val="00563B44"/>
    <w:rsid w:val="00563D33"/>
    <w:rsid w:val="0056544C"/>
    <w:rsid w:val="00566A0B"/>
    <w:rsid w:val="00566D29"/>
    <w:rsid w:val="00567244"/>
    <w:rsid w:val="005729AB"/>
    <w:rsid w:val="00574942"/>
    <w:rsid w:val="005755AD"/>
    <w:rsid w:val="005763EA"/>
    <w:rsid w:val="005773FE"/>
    <w:rsid w:val="00577D95"/>
    <w:rsid w:val="0058081F"/>
    <w:rsid w:val="00581A2F"/>
    <w:rsid w:val="005825EC"/>
    <w:rsid w:val="00582BBC"/>
    <w:rsid w:val="005838F9"/>
    <w:rsid w:val="0058412C"/>
    <w:rsid w:val="00584C2C"/>
    <w:rsid w:val="00585FC1"/>
    <w:rsid w:val="00586D27"/>
    <w:rsid w:val="00587465"/>
    <w:rsid w:val="0058762A"/>
    <w:rsid w:val="00587649"/>
    <w:rsid w:val="0059260F"/>
    <w:rsid w:val="00592915"/>
    <w:rsid w:val="00593B6B"/>
    <w:rsid w:val="00594F18"/>
    <w:rsid w:val="005958B4"/>
    <w:rsid w:val="00595EAE"/>
    <w:rsid w:val="005A12C2"/>
    <w:rsid w:val="005A1B57"/>
    <w:rsid w:val="005A2794"/>
    <w:rsid w:val="005A447A"/>
    <w:rsid w:val="005A4B08"/>
    <w:rsid w:val="005A6C8A"/>
    <w:rsid w:val="005A7881"/>
    <w:rsid w:val="005A795D"/>
    <w:rsid w:val="005B015B"/>
    <w:rsid w:val="005B2A02"/>
    <w:rsid w:val="005B32B9"/>
    <w:rsid w:val="005B32FF"/>
    <w:rsid w:val="005B427B"/>
    <w:rsid w:val="005B54AA"/>
    <w:rsid w:val="005B5E86"/>
    <w:rsid w:val="005B6D55"/>
    <w:rsid w:val="005C48A1"/>
    <w:rsid w:val="005C6270"/>
    <w:rsid w:val="005C750B"/>
    <w:rsid w:val="005D0041"/>
    <w:rsid w:val="005D0B93"/>
    <w:rsid w:val="005D1B3A"/>
    <w:rsid w:val="005D25CC"/>
    <w:rsid w:val="005D28AE"/>
    <w:rsid w:val="005D4FC3"/>
    <w:rsid w:val="005E0183"/>
    <w:rsid w:val="005E0571"/>
    <w:rsid w:val="005E2FEC"/>
    <w:rsid w:val="005E44C1"/>
    <w:rsid w:val="005E5077"/>
    <w:rsid w:val="005E5410"/>
    <w:rsid w:val="005F1F3A"/>
    <w:rsid w:val="005F2DF1"/>
    <w:rsid w:val="005F4B84"/>
    <w:rsid w:val="005F5F09"/>
    <w:rsid w:val="005F6919"/>
    <w:rsid w:val="005F6A15"/>
    <w:rsid w:val="005F7343"/>
    <w:rsid w:val="006026DA"/>
    <w:rsid w:val="006030DF"/>
    <w:rsid w:val="006034D2"/>
    <w:rsid w:val="006036FB"/>
    <w:rsid w:val="0060370A"/>
    <w:rsid w:val="0060379F"/>
    <w:rsid w:val="00604B68"/>
    <w:rsid w:val="0060626F"/>
    <w:rsid w:val="00607400"/>
    <w:rsid w:val="0060777A"/>
    <w:rsid w:val="00607FDE"/>
    <w:rsid w:val="00610C91"/>
    <w:rsid w:val="0061268E"/>
    <w:rsid w:val="00612B27"/>
    <w:rsid w:val="006142B3"/>
    <w:rsid w:val="00614B0D"/>
    <w:rsid w:val="00616896"/>
    <w:rsid w:val="00616C37"/>
    <w:rsid w:val="006175A1"/>
    <w:rsid w:val="00617FCF"/>
    <w:rsid w:val="006230CB"/>
    <w:rsid w:val="006236F1"/>
    <w:rsid w:val="00623BEA"/>
    <w:rsid w:val="00624164"/>
    <w:rsid w:val="0062521F"/>
    <w:rsid w:val="00625D7F"/>
    <w:rsid w:val="00631F22"/>
    <w:rsid w:val="00632BD6"/>
    <w:rsid w:val="00636AAB"/>
    <w:rsid w:val="006371D7"/>
    <w:rsid w:val="00637AD9"/>
    <w:rsid w:val="00640814"/>
    <w:rsid w:val="00640E4D"/>
    <w:rsid w:val="00640EC4"/>
    <w:rsid w:val="00641DBA"/>
    <w:rsid w:val="00642F58"/>
    <w:rsid w:val="0064424E"/>
    <w:rsid w:val="00644415"/>
    <w:rsid w:val="00645FE7"/>
    <w:rsid w:val="0064760B"/>
    <w:rsid w:val="00653659"/>
    <w:rsid w:val="00654483"/>
    <w:rsid w:val="00656CC1"/>
    <w:rsid w:val="00657DD9"/>
    <w:rsid w:val="006610A3"/>
    <w:rsid w:val="0066314A"/>
    <w:rsid w:val="006641AF"/>
    <w:rsid w:val="00667127"/>
    <w:rsid w:val="006672EB"/>
    <w:rsid w:val="00670365"/>
    <w:rsid w:val="00670EF9"/>
    <w:rsid w:val="00672A6E"/>
    <w:rsid w:val="00673E70"/>
    <w:rsid w:val="006742B4"/>
    <w:rsid w:val="0067464F"/>
    <w:rsid w:val="006764A0"/>
    <w:rsid w:val="0068081A"/>
    <w:rsid w:val="00681963"/>
    <w:rsid w:val="00681AEA"/>
    <w:rsid w:val="006821FA"/>
    <w:rsid w:val="00683679"/>
    <w:rsid w:val="006838F9"/>
    <w:rsid w:val="0068463A"/>
    <w:rsid w:val="00685970"/>
    <w:rsid w:val="00685A43"/>
    <w:rsid w:val="00691662"/>
    <w:rsid w:val="006934BE"/>
    <w:rsid w:val="00693502"/>
    <w:rsid w:val="0069485B"/>
    <w:rsid w:val="006961B4"/>
    <w:rsid w:val="006A3409"/>
    <w:rsid w:val="006A51DD"/>
    <w:rsid w:val="006A59CB"/>
    <w:rsid w:val="006A6778"/>
    <w:rsid w:val="006A68E4"/>
    <w:rsid w:val="006A7621"/>
    <w:rsid w:val="006B157D"/>
    <w:rsid w:val="006B17E5"/>
    <w:rsid w:val="006B27AE"/>
    <w:rsid w:val="006C117E"/>
    <w:rsid w:val="006C1200"/>
    <w:rsid w:val="006C16D0"/>
    <w:rsid w:val="006C75B3"/>
    <w:rsid w:val="006D1E4C"/>
    <w:rsid w:val="006D227F"/>
    <w:rsid w:val="006D6268"/>
    <w:rsid w:val="006D6B46"/>
    <w:rsid w:val="006E043D"/>
    <w:rsid w:val="006E4169"/>
    <w:rsid w:val="006E61B0"/>
    <w:rsid w:val="006E66C5"/>
    <w:rsid w:val="006F112E"/>
    <w:rsid w:val="006F11AC"/>
    <w:rsid w:val="006F239E"/>
    <w:rsid w:val="006F3EFE"/>
    <w:rsid w:val="006F3F52"/>
    <w:rsid w:val="006F4C7C"/>
    <w:rsid w:val="006F4DA4"/>
    <w:rsid w:val="006F5EB8"/>
    <w:rsid w:val="006F5EBF"/>
    <w:rsid w:val="00700D54"/>
    <w:rsid w:val="007013E3"/>
    <w:rsid w:val="007022A3"/>
    <w:rsid w:val="00703254"/>
    <w:rsid w:val="0070530E"/>
    <w:rsid w:val="00707ACD"/>
    <w:rsid w:val="00711F29"/>
    <w:rsid w:val="00713B23"/>
    <w:rsid w:val="00713C6B"/>
    <w:rsid w:val="007144F4"/>
    <w:rsid w:val="00714792"/>
    <w:rsid w:val="007206DD"/>
    <w:rsid w:val="0072261F"/>
    <w:rsid w:val="00723D75"/>
    <w:rsid w:val="007256BD"/>
    <w:rsid w:val="007258C4"/>
    <w:rsid w:val="007261E9"/>
    <w:rsid w:val="00726D35"/>
    <w:rsid w:val="0072703F"/>
    <w:rsid w:val="007277EF"/>
    <w:rsid w:val="007307BB"/>
    <w:rsid w:val="007316C4"/>
    <w:rsid w:val="00731EAA"/>
    <w:rsid w:val="007337DC"/>
    <w:rsid w:val="00733E26"/>
    <w:rsid w:val="0073497F"/>
    <w:rsid w:val="0073668D"/>
    <w:rsid w:val="007408DD"/>
    <w:rsid w:val="00740A82"/>
    <w:rsid w:val="0074123D"/>
    <w:rsid w:val="007454EB"/>
    <w:rsid w:val="007457D9"/>
    <w:rsid w:val="00745836"/>
    <w:rsid w:val="00745C8A"/>
    <w:rsid w:val="00746B5D"/>
    <w:rsid w:val="007504C3"/>
    <w:rsid w:val="00753818"/>
    <w:rsid w:val="0075382C"/>
    <w:rsid w:val="00753A83"/>
    <w:rsid w:val="007542A4"/>
    <w:rsid w:val="0075618E"/>
    <w:rsid w:val="0076026B"/>
    <w:rsid w:val="00760770"/>
    <w:rsid w:val="00760903"/>
    <w:rsid w:val="00761C26"/>
    <w:rsid w:val="007630EB"/>
    <w:rsid w:val="00766102"/>
    <w:rsid w:val="00770093"/>
    <w:rsid w:val="00771DAC"/>
    <w:rsid w:val="007722E4"/>
    <w:rsid w:val="00772652"/>
    <w:rsid w:val="00772B3A"/>
    <w:rsid w:val="00772C17"/>
    <w:rsid w:val="00773909"/>
    <w:rsid w:val="00773D8D"/>
    <w:rsid w:val="0077417A"/>
    <w:rsid w:val="0077477E"/>
    <w:rsid w:val="00775111"/>
    <w:rsid w:val="00775A49"/>
    <w:rsid w:val="00780BA1"/>
    <w:rsid w:val="00780DD4"/>
    <w:rsid w:val="0078143D"/>
    <w:rsid w:val="00782746"/>
    <w:rsid w:val="00782BC8"/>
    <w:rsid w:val="00783CD5"/>
    <w:rsid w:val="0078677F"/>
    <w:rsid w:val="007916F4"/>
    <w:rsid w:val="00793AB6"/>
    <w:rsid w:val="0079447F"/>
    <w:rsid w:val="0079715A"/>
    <w:rsid w:val="007A441A"/>
    <w:rsid w:val="007A55AC"/>
    <w:rsid w:val="007A6B1B"/>
    <w:rsid w:val="007A7555"/>
    <w:rsid w:val="007A79F5"/>
    <w:rsid w:val="007B04EE"/>
    <w:rsid w:val="007B1678"/>
    <w:rsid w:val="007B2043"/>
    <w:rsid w:val="007B2053"/>
    <w:rsid w:val="007B36FB"/>
    <w:rsid w:val="007B561D"/>
    <w:rsid w:val="007B5A3C"/>
    <w:rsid w:val="007B6400"/>
    <w:rsid w:val="007B6D78"/>
    <w:rsid w:val="007B7376"/>
    <w:rsid w:val="007B73AB"/>
    <w:rsid w:val="007B7B4C"/>
    <w:rsid w:val="007C1055"/>
    <w:rsid w:val="007C1DB2"/>
    <w:rsid w:val="007C46B0"/>
    <w:rsid w:val="007C6DF1"/>
    <w:rsid w:val="007C6E4F"/>
    <w:rsid w:val="007D2A22"/>
    <w:rsid w:val="007D2E5F"/>
    <w:rsid w:val="007D5AC1"/>
    <w:rsid w:val="007D5FC4"/>
    <w:rsid w:val="007D7496"/>
    <w:rsid w:val="007E0E70"/>
    <w:rsid w:val="007E1B0F"/>
    <w:rsid w:val="007E26C4"/>
    <w:rsid w:val="007E2BB3"/>
    <w:rsid w:val="007E3258"/>
    <w:rsid w:val="007E3628"/>
    <w:rsid w:val="007E4C75"/>
    <w:rsid w:val="007E5B55"/>
    <w:rsid w:val="007E7658"/>
    <w:rsid w:val="007F1272"/>
    <w:rsid w:val="007F2EF6"/>
    <w:rsid w:val="007F38C9"/>
    <w:rsid w:val="007F6C86"/>
    <w:rsid w:val="007F7D43"/>
    <w:rsid w:val="00803323"/>
    <w:rsid w:val="00803486"/>
    <w:rsid w:val="0080438A"/>
    <w:rsid w:val="00804411"/>
    <w:rsid w:val="0080640E"/>
    <w:rsid w:val="00806BEF"/>
    <w:rsid w:val="008076B9"/>
    <w:rsid w:val="00807F5A"/>
    <w:rsid w:val="00810AC2"/>
    <w:rsid w:val="00811206"/>
    <w:rsid w:val="00813EE4"/>
    <w:rsid w:val="008142CF"/>
    <w:rsid w:val="0081544D"/>
    <w:rsid w:val="008156CF"/>
    <w:rsid w:val="00815E30"/>
    <w:rsid w:val="0081627B"/>
    <w:rsid w:val="00816D45"/>
    <w:rsid w:val="00816F9E"/>
    <w:rsid w:val="008223FF"/>
    <w:rsid w:val="00822499"/>
    <w:rsid w:val="00822559"/>
    <w:rsid w:val="00822FAE"/>
    <w:rsid w:val="00823751"/>
    <w:rsid w:val="00823E96"/>
    <w:rsid w:val="00827011"/>
    <w:rsid w:val="00827438"/>
    <w:rsid w:val="0083089D"/>
    <w:rsid w:val="00832A6B"/>
    <w:rsid w:val="00833967"/>
    <w:rsid w:val="00836AC4"/>
    <w:rsid w:val="0084304A"/>
    <w:rsid w:val="00843FAA"/>
    <w:rsid w:val="00843FB3"/>
    <w:rsid w:val="00847D71"/>
    <w:rsid w:val="008540DC"/>
    <w:rsid w:val="008565CF"/>
    <w:rsid w:val="00861FC2"/>
    <w:rsid w:val="008645BE"/>
    <w:rsid w:val="00867C9A"/>
    <w:rsid w:val="0087051D"/>
    <w:rsid w:val="00870D55"/>
    <w:rsid w:val="0087283C"/>
    <w:rsid w:val="008730D7"/>
    <w:rsid w:val="00873FF5"/>
    <w:rsid w:val="008749D5"/>
    <w:rsid w:val="00880638"/>
    <w:rsid w:val="00880B22"/>
    <w:rsid w:val="00881D87"/>
    <w:rsid w:val="008820CB"/>
    <w:rsid w:val="008824C2"/>
    <w:rsid w:val="00883536"/>
    <w:rsid w:val="0088520E"/>
    <w:rsid w:val="008866E8"/>
    <w:rsid w:val="00887CFA"/>
    <w:rsid w:val="00887D43"/>
    <w:rsid w:val="00890F13"/>
    <w:rsid w:val="00891BC2"/>
    <w:rsid w:val="008925C3"/>
    <w:rsid w:val="00893C46"/>
    <w:rsid w:val="008947A8"/>
    <w:rsid w:val="00895412"/>
    <w:rsid w:val="00896665"/>
    <w:rsid w:val="0089704A"/>
    <w:rsid w:val="00897702"/>
    <w:rsid w:val="00897A6A"/>
    <w:rsid w:val="00897B77"/>
    <w:rsid w:val="008A0853"/>
    <w:rsid w:val="008A13C2"/>
    <w:rsid w:val="008A22B2"/>
    <w:rsid w:val="008A3821"/>
    <w:rsid w:val="008A4523"/>
    <w:rsid w:val="008A57D0"/>
    <w:rsid w:val="008A5D40"/>
    <w:rsid w:val="008A661A"/>
    <w:rsid w:val="008A7DAA"/>
    <w:rsid w:val="008A7DD1"/>
    <w:rsid w:val="008B214B"/>
    <w:rsid w:val="008B2927"/>
    <w:rsid w:val="008B49A9"/>
    <w:rsid w:val="008B5BB2"/>
    <w:rsid w:val="008B5E7F"/>
    <w:rsid w:val="008B6C22"/>
    <w:rsid w:val="008B7A22"/>
    <w:rsid w:val="008C28E2"/>
    <w:rsid w:val="008C2C5F"/>
    <w:rsid w:val="008C3AD2"/>
    <w:rsid w:val="008C3BF1"/>
    <w:rsid w:val="008C4C42"/>
    <w:rsid w:val="008C4FAD"/>
    <w:rsid w:val="008D0A05"/>
    <w:rsid w:val="008D1024"/>
    <w:rsid w:val="008D11C2"/>
    <w:rsid w:val="008D3BC1"/>
    <w:rsid w:val="008D4979"/>
    <w:rsid w:val="008D7171"/>
    <w:rsid w:val="008E01E6"/>
    <w:rsid w:val="008E3462"/>
    <w:rsid w:val="008E482A"/>
    <w:rsid w:val="008E4D4A"/>
    <w:rsid w:val="008E5F02"/>
    <w:rsid w:val="008F0267"/>
    <w:rsid w:val="008F2589"/>
    <w:rsid w:val="008F2A9D"/>
    <w:rsid w:val="008F3A7D"/>
    <w:rsid w:val="008F44D7"/>
    <w:rsid w:val="008F4848"/>
    <w:rsid w:val="008F4AE2"/>
    <w:rsid w:val="008F5543"/>
    <w:rsid w:val="008F66B5"/>
    <w:rsid w:val="008F6EC1"/>
    <w:rsid w:val="00900984"/>
    <w:rsid w:val="00900D55"/>
    <w:rsid w:val="00901593"/>
    <w:rsid w:val="00904EC3"/>
    <w:rsid w:val="009065B0"/>
    <w:rsid w:val="00906CAD"/>
    <w:rsid w:val="009076A0"/>
    <w:rsid w:val="0090795E"/>
    <w:rsid w:val="00907A10"/>
    <w:rsid w:val="00907A64"/>
    <w:rsid w:val="00910E3C"/>
    <w:rsid w:val="00912788"/>
    <w:rsid w:val="00913C64"/>
    <w:rsid w:val="00914D86"/>
    <w:rsid w:val="00917320"/>
    <w:rsid w:val="00917F65"/>
    <w:rsid w:val="0092060E"/>
    <w:rsid w:val="0092154C"/>
    <w:rsid w:val="00925A51"/>
    <w:rsid w:val="00926442"/>
    <w:rsid w:val="00930875"/>
    <w:rsid w:val="00931AAA"/>
    <w:rsid w:val="00931E87"/>
    <w:rsid w:val="009334F0"/>
    <w:rsid w:val="00935663"/>
    <w:rsid w:val="009359E5"/>
    <w:rsid w:val="00936488"/>
    <w:rsid w:val="009373CF"/>
    <w:rsid w:val="00940B69"/>
    <w:rsid w:val="009441E1"/>
    <w:rsid w:val="009465F5"/>
    <w:rsid w:val="00946F67"/>
    <w:rsid w:val="00947332"/>
    <w:rsid w:val="009477DF"/>
    <w:rsid w:val="00951AD6"/>
    <w:rsid w:val="00951CA7"/>
    <w:rsid w:val="0095264C"/>
    <w:rsid w:val="009529A4"/>
    <w:rsid w:val="00953910"/>
    <w:rsid w:val="009545C5"/>
    <w:rsid w:val="00954C70"/>
    <w:rsid w:val="0095514A"/>
    <w:rsid w:val="00955514"/>
    <w:rsid w:val="00955AC3"/>
    <w:rsid w:val="00961524"/>
    <w:rsid w:val="00962F98"/>
    <w:rsid w:val="0096332F"/>
    <w:rsid w:val="00963F4A"/>
    <w:rsid w:val="009647A9"/>
    <w:rsid w:val="00965344"/>
    <w:rsid w:val="00966CEC"/>
    <w:rsid w:val="009745DD"/>
    <w:rsid w:val="009760B7"/>
    <w:rsid w:val="00976E69"/>
    <w:rsid w:val="00980683"/>
    <w:rsid w:val="0098236F"/>
    <w:rsid w:val="0098259A"/>
    <w:rsid w:val="00982DDA"/>
    <w:rsid w:val="0098558F"/>
    <w:rsid w:val="00986D08"/>
    <w:rsid w:val="00987788"/>
    <w:rsid w:val="0099042B"/>
    <w:rsid w:val="00990B10"/>
    <w:rsid w:val="00990EA2"/>
    <w:rsid w:val="00990EB0"/>
    <w:rsid w:val="0099209D"/>
    <w:rsid w:val="00992E2D"/>
    <w:rsid w:val="0099384E"/>
    <w:rsid w:val="009955E8"/>
    <w:rsid w:val="009A05BE"/>
    <w:rsid w:val="009A1179"/>
    <w:rsid w:val="009A1CA7"/>
    <w:rsid w:val="009A2B48"/>
    <w:rsid w:val="009A4B8B"/>
    <w:rsid w:val="009A684E"/>
    <w:rsid w:val="009B0D47"/>
    <w:rsid w:val="009B1D6C"/>
    <w:rsid w:val="009B21AF"/>
    <w:rsid w:val="009B2D74"/>
    <w:rsid w:val="009B349A"/>
    <w:rsid w:val="009B35BB"/>
    <w:rsid w:val="009B399C"/>
    <w:rsid w:val="009B4DDB"/>
    <w:rsid w:val="009B6140"/>
    <w:rsid w:val="009B63B1"/>
    <w:rsid w:val="009B7E0F"/>
    <w:rsid w:val="009C0C53"/>
    <w:rsid w:val="009C3838"/>
    <w:rsid w:val="009C3F63"/>
    <w:rsid w:val="009C4703"/>
    <w:rsid w:val="009C5926"/>
    <w:rsid w:val="009C5F86"/>
    <w:rsid w:val="009C646E"/>
    <w:rsid w:val="009C6C14"/>
    <w:rsid w:val="009D0C4F"/>
    <w:rsid w:val="009D1266"/>
    <w:rsid w:val="009D1346"/>
    <w:rsid w:val="009D15C7"/>
    <w:rsid w:val="009D31C3"/>
    <w:rsid w:val="009D78CC"/>
    <w:rsid w:val="009D7BCE"/>
    <w:rsid w:val="009E09C4"/>
    <w:rsid w:val="009E2748"/>
    <w:rsid w:val="009E6FC7"/>
    <w:rsid w:val="009E70EF"/>
    <w:rsid w:val="009E79E3"/>
    <w:rsid w:val="009F0083"/>
    <w:rsid w:val="009F01B1"/>
    <w:rsid w:val="009F042F"/>
    <w:rsid w:val="009F240E"/>
    <w:rsid w:val="009F293C"/>
    <w:rsid w:val="009F30C3"/>
    <w:rsid w:val="009F37FD"/>
    <w:rsid w:val="009F41F4"/>
    <w:rsid w:val="009F59C9"/>
    <w:rsid w:val="009F5AAD"/>
    <w:rsid w:val="009F5D2D"/>
    <w:rsid w:val="009F78FB"/>
    <w:rsid w:val="009F7AAA"/>
    <w:rsid w:val="00A008FC"/>
    <w:rsid w:val="00A020B5"/>
    <w:rsid w:val="00A039D2"/>
    <w:rsid w:val="00A04D7F"/>
    <w:rsid w:val="00A06B5A"/>
    <w:rsid w:val="00A072E4"/>
    <w:rsid w:val="00A076E5"/>
    <w:rsid w:val="00A14D84"/>
    <w:rsid w:val="00A1690C"/>
    <w:rsid w:val="00A20165"/>
    <w:rsid w:val="00A20398"/>
    <w:rsid w:val="00A2056F"/>
    <w:rsid w:val="00A208AB"/>
    <w:rsid w:val="00A2100B"/>
    <w:rsid w:val="00A220F4"/>
    <w:rsid w:val="00A24BB7"/>
    <w:rsid w:val="00A2512C"/>
    <w:rsid w:val="00A3189E"/>
    <w:rsid w:val="00A33BE8"/>
    <w:rsid w:val="00A350FD"/>
    <w:rsid w:val="00A35D2A"/>
    <w:rsid w:val="00A36D03"/>
    <w:rsid w:val="00A36D1F"/>
    <w:rsid w:val="00A42884"/>
    <w:rsid w:val="00A42C6F"/>
    <w:rsid w:val="00A454E8"/>
    <w:rsid w:val="00A46B03"/>
    <w:rsid w:val="00A474A0"/>
    <w:rsid w:val="00A47F54"/>
    <w:rsid w:val="00A50414"/>
    <w:rsid w:val="00A52B67"/>
    <w:rsid w:val="00A540D5"/>
    <w:rsid w:val="00A571FC"/>
    <w:rsid w:val="00A63C0B"/>
    <w:rsid w:val="00A63C81"/>
    <w:rsid w:val="00A65069"/>
    <w:rsid w:val="00A650EE"/>
    <w:rsid w:val="00A6549A"/>
    <w:rsid w:val="00A65CC0"/>
    <w:rsid w:val="00A705EE"/>
    <w:rsid w:val="00A7104C"/>
    <w:rsid w:val="00A7229C"/>
    <w:rsid w:val="00A729B4"/>
    <w:rsid w:val="00A73C30"/>
    <w:rsid w:val="00A742CF"/>
    <w:rsid w:val="00A76904"/>
    <w:rsid w:val="00A76FD5"/>
    <w:rsid w:val="00A778FA"/>
    <w:rsid w:val="00A804D6"/>
    <w:rsid w:val="00A82247"/>
    <w:rsid w:val="00A8277B"/>
    <w:rsid w:val="00A82DDA"/>
    <w:rsid w:val="00A83386"/>
    <w:rsid w:val="00A855FC"/>
    <w:rsid w:val="00A915DB"/>
    <w:rsid w:val="00A94D0C"/>
    <w:rsid w:val="00A94D68"/>
    <w:rsid w:val="00A95D31"/>
    <w:rsid w:val="00A97180"/>
    <w:rsid w:val="00A9755F"/>
    <w:rsid w:val="00A97D4E"/>
    <w:rsid w:val="00AA0006"/>
    <w:rsid w:val="00AA03ED"/>
    <w:rsid w:val="00AA041D"/>
    <w:rsid w:val="00AA099E"/>
    <w:rsid w:val="00AA477D"/>
    <w:rsid w:val="00AA62FB"/>
    <w:rsid w:val="00AA64A0"/>
    <w:rsid w:val="00AB1C49"/>
    <w:rsid w:val="00AB5DED"/>
    <w:rsid w:val="00AB7158"/>
    <w:rsid w:val="00AC52B0"/>
    <w:rsid w:val="00AC537D"/>
    <w:rsid w:val="00AC7FFC"/>
    <w:rsid w:val="00AD2511"/>
    <w:rsid w:val="00AD4449"/>
    <w:rsid w:val="00AD6A52"/>
    <w:rsid w:val="00AD6AAE"/>
    <w:rsid w:val="00AD7D9A"/>
    <w:rsid w:val="00AD7FD0"/>
    <w:rsid w:val="00AE1B8E"/>
    <w:rsid w:val="00AE218F"/>
    <w:rsid w:val="00AE27D1"/>
    <w:rsid w:val="00AE302D"/>
    <w:rsid w:val="00AE4A40"/>
    <w:rsid w:val="00AE5B43"/>
    <w:rsid w:val="00AE69BF"/>
    <w:rsid w:val="00AE7C19"/>
    <w:rsid w:val="00AF31EB"/>
    <w:rsid w:val="00AF32B4"/>
    <w:rsid w:val="00AF5896"/>
    <w:rsid w:val="00AF5C49"/>
    <w:rsid w:val="00AF6AE9"/>
    <w:rsid w:val="00AF7B09"/>
    <w:rsid w:val="00B01B88"/>
    <w:rsid w:val="00B01CF1"/>
    <w:rsid w:val="00B020DD"/>
    <w:rsid w:val="00B029DB"/>
    <w:rsid w:val="00B02EFF"/>
    <w:rsid w:val="00B03A8E"/>
    <w:rsid w:val="00B04794"/>
    <w:rsid w:val="00B04823"/>
    <w:rsid w:val="00B06248"/>
    <w:rsid w:val="00B103D0"/>
    <w:rsid w:val="00B108C5"/>
    <w:rsid w:val="00B11784"/>
    <w:rsid w:val="00B1238B"/>
    <w:rsid w:val="00B139BD"/>
    <w:rsid w:val="00B143D1"/>
    <w:rsid w:val="00B16CCD"/>
    <w:rsid w:val="00B16D0D"/>
    <w:rsid w:val="00B17571"/>
    <w:rsid w:val="00B20F1E"/>
    <w:rsid w:val="00B21110"/>
    <w:rsid w:val="00B21877"/>
    <w:rsid w:val="00B2327E"/>
    <w:rsid w:val="00B23467"/>
    <w:rsid w:val="00B23659"/>
    <w:rsid w:val="00B24520"/>
    <w:rsid w:val="00B26CD7"/>
    <w:rsid w:val="00B317F2"/>
    <w:rsid w:val="00B3584B"/>
    <w:rsid w:val="00B40435"/>
    <w:rsid w:val="00B4372A"/>
    <w:rsid w:val="00B45097"/>
    <w:rsid w:val="00B4778D"/>
    <w:rsid w:val="00B502AA"/>
    <w:rsid w:val="00B520F3"/>
    <w:rsid w:val="00B5359A"/>
    <w:rsid w:val="00B53C2B"/>
    <w:rsid w:val="00B56424"/>
    <w:rsid w:val="00B60432"/>
    <w:rsid w:val="00B63A5D"/>
    <w:rsid w:val="00B64E6A"/>
    <w:rsid w:val="00B657F3"/>
    <w:rsid w:val="00B65C4A"/>
    <w:rsid w:val="00B65D69"/>
    <w:rsid w:val="00B66282"/>
    <w:rsid w:val="00B6631C"/>
    <w:rsid w:val="00B675E9"/>
    <w:rsid w:val="00B702C8"/>
    <w:rsid w:val="00B71434"/>
    <w:rsid w:val="00B7201E"/>
    <w:rsid w:val="00B72604"/>
    <w:rsid w:val="00B728F1"/>
    <w:rsid w:val="00B75CEB"/>
    <w:rsid w:val="00B77442"/>
    <w:rsid w:val="00B8064D"/>
    <w:rsid w:val="00B83B93"/>
    <w:rsid w:val="00B848B1"/>
    <w:rsid w:val="00B85163"/>
    <w:rsid w:val="00B85DB4"/>
    <w:rsid w:val="00B8695F"/>
    <w:rsid w:val="00B872B5"/>
    <w:rsid w:val="00B87A8B"/>
    <w:rsid w:val="00B91D98"/>
    <w:rsid w:val="00B9272E"/>
    <w:rsid w:val="00B967E6"/>
    <w:rsid w:val="00B97074"/>
    <w:rsid w:val="00BA2DA9"/>
    <w:rsid w:val="00BA353A"/>
    <w:rsid w:val="00BA388D"/>
    <w:rsid w:val="00BA4B32"/>
    <w:rsid w:val="00BA5414"/>
    <w:rsid w:val="00BA557D"/>
    <w:rsid w:val="00BA586A"/>
    <w:rsid w:val="00BA5AE4"/>
    <w:rsid w:val="00BA5DBA"/>
    <w:rsid w:val="00BA60B5"/>
    <w:rsid w:val="00BA6F94"/>
    <w:rsid w:val="00BB0F53"/>
    <w:rsid w:val="00BB1591"/>
    <w:rsid w:val="00BB50EC"/>
    <w:rsid w:val="00BB5105"/>
    <w:rsid w:val="00BB650B"/>
    <w:rsid w:val="00BB66B0"/>
    <w:rsid w:val="00BB7F4C"/>
    <w:rsid w:val="00BC257A"/>
    <w:rsid w:val="00BC3BFB"/>
    <w:rsid w:val="00BC4B49"/>
    <w:rsid w:val="00BC4CE8"/>
    <w:rsid w:val="00BC58FE"/>
    <w:rsid w:val="00BC6F25"/>
    <w:rsid w:val="00BC796F"/>
    <w:rsid w:val="00BD0AED"/>
    <w:rsid w:val="00BD1E95"/>
    <w:rsid w:val="00BD4E2F"/>
    <w:rsid w:val="00BD5A66"/>
    <w:rsid w:val="00BD7F42"/>
    <w:rsid w:val="00BE0648"/>
    <w:rsid w:val="00BE46BC"/>
    <w:rsid w:val="00BE4745"/>
    <w:rsid w:val="00BE59B1"/>
    <w:rsid w:val="00BE6E2F"/>
    <w:rsid w:val="00BF20BC"/>
    <w:rsid w:val="00BF20E3"/>
    <w:rsid w:val="00BF3B73"/>
    <w:rsid w:val="00BF3EFE"/>
    <w:rsid w:val="00BF6294"/>
    <w:rsid w:val="00BF6CF9"/>
    <w:rsid w:val="00C02CD7"/>
    <w:rsid w:val="00C03BB5"/>
    <w:rsid w:val="00C0713D"/>
    <w:rsid w:val="00C0720C"/>
    <w:rsid w:val="00C076A2"/>
    <w:rsid w:val="00C10EFD"/>
    <w:rsid w:val="00C130C4"/>
    <w:rsid w:val="00C13399"/>
    <w:rsid w:val="00C13911"/>
    <w:rsid w:val="00C1516C"/>
    <w:rsid w:val="00C15D1C"/>
    <w:rsid w:val="00C16690"/>
    <w:rsid w:val="00C16A82"/>
    <w:rsid w:val="00C2001F"/>
    <w:rsid w:val="00C2377B"/>
    <w:rsid w:val="00C24728"/>
    <w:rsid w:val="00C24CFF"/>
    <w:rsid w:val="00C24FD2"/>
    <w:rsid w:val="00C27012"/>
    <w:rsid w:val="00C32E43"/>
    <w:rsid w:val="00C338C0"/>
    <w:rsid w:val="00C344D2"/>
    <w:rsid w:val="00C3623B"/>
    <w:rsid w:val="00C36652"/>
    <w:rsid w:val="00C371CC"/>
    <w:rsid w:val="00C37ABC"/>
    <w:rsid w:val="00C37EBB"/>
    <w:rsid w:val="00C40E48"/>
    <w:rsid w:val="00C41D81"/>
    <w:rsid w:val="00C44F2D"/>
    <w:rsid w:val="00C477A6"/>
    <w:rsid w:val="00C52343"/>
    <w:rsid w:val="00C5301B"/>
    <w:rsid w:val="00C57897"/>
    <w:rsid w:val="00C620A6"/>
    <w:rsid w:val="00C632ED"/>
    <w:rsid w:val="00C63F88"/>
    <w:rsid w:val="00C65856"/>
    <w:rsid w:val="00C72366"/>
    <w:rsid w:val="00C729DF"/>
    <w:rsid w:val="00C74369"/>
    <w:rsid w:val="00C74EE8"/>
    <w:rsid w:val="00C75634"/>
    <w:rsid w:val="00C7609A"/>
    <w:rsid w:val="00C770D8"/>
    <w:rsid w:val="00C805EB"/>
    <w:rsid w:val="00C80EB2"/>
    <w:rsid w:val="00C83FCC"/>
    <w:rsid w:val="00C86877"/>
    <w:rsid w:val="00C873A4"/>
    <w:rsid w:val="00C90751"/>
    <w:rsid w:val="00C9194B"/>
    <w:rsid w:val="00C922DB"/>
    <w:rsid w:val="00C93BDE"/>
    <w:rsid w:val="00C94C70"/>
    <w:rsid w:val="00C95F27"/>
    <w:rsid w:val="00C97479"/>
    <w:rsid w:val="00CA0324"/>
    <w:rsid w:val="00CA2C53"/>
    <w:rsid w:val="00CA2F86"/>
    <w:rsid w:val="00CA39AD"/>
    <w:rsid w:val="00CA3CC8"/>
    <w:rsid w:val="00CA471D"/>
    <w:rsid w:val="00CA6DF2"/>
    <w:rsid w:val="00CA6EE3"/>
    <w:rsid w:val="00CA740F"/>
    <w:rsid w:val="00CB005B"/>
    <w:rsid w:val="00CB0A5F"/>
    <w:rsid w:val="00CB27C3"/>
    <w:rsid w:val="00CB3C2F"/>
    <w:rsid w:val="00CB7875"/>
    <w:rsid w:val="00CB7D14"/>
    <w:rsid w:val="00CB7D51"/>
    <w:rsid w:val="00CC0CA8"/>
    <w:rsid w:val="00CC1AE7"/>
    <w:rsid w:val="00CC3900"/>
    <w:rsid w:val="00CC3D28"/>
    <w:rsid w:val="00CC3F9C"/>
    <w:rsid w:val="00CC5D71"/>
    <w:rsid w:val="00CC661C"/>
    <w:rsid w:val="00CC6678"/>
    <w:rsid w:val="00CC6E00"/>
    <w:rsid w:val="00CD10BB"/>
    <w:rsid w:val="00CD126A"/>
    <w:rsid w:val="00CD1986"/>
    <w:rsid w:val="00CD1EE5"/>
    <w:rsid w:val="00CD343D"/>
    <w:rsid w:val="00CD5061"/>
    <w:rsid w:val="00CD561B"/>
    <w:rsid w:val="00CD6C1B"/>
    <w:rsid w:val="00CD740A"/>
    <w:rsid w:val="00CE02DE"/>
    <w:rsid w:val="00CE336E"/>
    <w:rsid w:val="00CE371D"/>
    <w:rsid w:val="00CE48B0"/>
    <w:rsid w:val="00CE4DCE"/>
    <w:rsid w:val="00CF0CDE"/>
    <w:rsid w:val="00CF2F24"/>
    <w:rsid w:val="00CF31BC"/>
    <w:rsid w:val="00CF5D35"/>
    <w:rsid w:val="00CF69FB"/>
    <w:rsid w:val="00CF75E7"/>
    <w:rsid w:val="00CF7F46"/>
    <w:rsid w:val="00D0094B"/>
    <w:rsid w:val="00D01066"/>
    <w:rsid w:val="00D01516"/>
    <w:rsid w:val="00D05027"/>
    <w:rsid w:val="00D052C3"/>
    <w:rsid w:val="00D05964"/>
    <w:rsid w:val="00D06584"/>
    <w:rsid w:val="00D06E28"/>
    <w:rsid w:val="00D10A72"/>
    <w:rsid w:val="00D10FE1"/>
    <w:rsid w:val="00D13B6A"/>
    <w:rsid w:val="00D145EE"/>
    <w:rsid w:val="00D15DFD"/>
    <w:rsid w:val="00D16A0B"/>
    <w:rsid w:val="00D16C6B"/>
    <w:rsid w:val="00D21669"/>
    <w:rsid w:val="00D22318"/>
    <w:rsid w:val="00D238A2"/>
    <w:rsid w:val="00D239C5"/>
    <w:rsid w:val="00D24F1F"/>
    <w:rsid w:val="00D24FB9"/>
    <w:rsid w:val="00D25BC3"/>
    <w:rsid w:val="00D25F40"/>
    <w:rsid w:val="00D30FEB"/>
    <w:rsid w:val="00D3107E"/>
    <w:rsid w:val="00D31FF3"/>
    <w:rsid w:val="00D327F3"/>
    <w:rsid w:val="00D32C75"/>
    <w:rsid w:val="00D33862"/>
    <w:rsid w:val="00D3555E"/>
    <w:rsid w:val="00D35EAE"/>
    <w:rsid w:val="00D36F9C"/>
    <w:rsid w:val="00D37932"/>
    <w:rsid w:val="00D4007F"/>
    <w:rsid w:val="00D40151"/>
    <w:rsid w:val="00D402FD"/>
    <w:rsid w:val="00D411A0"/>
    <w:rsid w:val="00D443C9"/>
    <w:rsid w:val="00D446B5"/>
    <w:rsid w:val="00D470BC"/>
    <w:rsid w:val="00D511AC"/>
    <w:rsid w:val="00D51618"/>
    <w:rsid w:val="00D51BB2"/>
    <w:rsid w:val="00D52A1F"/>
    <w:rsid w:val="00D532C8"/>
    <w:rsid w:val="00D53B2D"/>
    <w:rsid w:val="00D5585A"/>
    <w:rsid w:val="00D56FBD"/>
    <w:rsid w:val="00D5728E"/>
    <w:rsid w:val="00D57296"/>
    <w:rsid w:val="00D576C8"/>
    <w:rsid w:val="00D62532"/>
    <w:rsid w:val="00D639D1"/>
    <w:rsid w:val="00D64507"/>
    <w:rsid w:val="00D64E78"/>
    <w:rsid w:val="00D65A22"/>
    <w:rsid w:val="00D67106"/>
    <w:rsid w:val="00D67E63"/>
    <w:rsid w:val="00D70ECC"/>
    <w:rsid w:val="00D715EA"/>
    <w:rsid w:val="00D72A34"/>
    <w:rsid w:val="00D72EC6"/>
    <w:rsid w:val="00D74A0F"/>
    <w:rsid w:val="00D74F7D"/>
    <w:rsid w:val="00D75CD7"/>
    <w:rsid w:val="00D75D79"/>
    <w:rsid w:val="00D772E5"/>
    <w:rsid w:val="00D77662"/>
    <w:rsid w:val="00D77728"/>
    <w:rsid w:val="00D8130E"/>
    <w:rsid w:val="00D81D61"/>
    <w:rsid w:val="00D82344"/>
    <w:rsid w:val="00D82A9C"/>
    <w:rsid w:val="00D83F68"/>
    <w:rsid w:val="00D85FFD"/>
    <w:rsid w:val="00D863C0"/>
    <w:rsid w:val="00D8699D"/>
    <w:rsid w:val="00D87E92"/>
    <w:rsid w:val="00D90663"/>
    <w:rsid w:val="00D939E0"/>
    <w:rsid w:val="00D97B42"/>
    <w:rsid w:val="00DA0240"/>
    <w:rsid w:val="00DA0A2F"/>
    <w:rsid w:val="00DA2069"/>
    <w:rsid w:val="00DA3031"/>
    <w:rsid w:val="00DA3292"/>
    <w:rsid w:val="00DA3377"/>
    <w:rsid w:val="00DB037B"/>
    <w:rsid w:val="00DB195A"/>
    <w:rsid w:val="00DB2592"/>
    <w:rsid w:val="00DB2E21"/>
    <w:rsid w:val="00DB4D86"/>
    <w:rsid w:val="00DB7EEE"/>
    <w:rsid w:val="00DC1620"/>
    <w:rsid w:val="00DC2045"/>
    <w:rsid w:val="00DC3133"/>
    <w:rsid w:val="00DC36BE"/>
    <w:rsid w:val="00DC51DA"/>
    <w:rsid w:val="00DC5C17"/>
    <w:rsid w:val="00DC6DBC"/>
    <w:rsid w:val="00DD0EB1"/>
    <w:rsid w:val="00DD1311"/>
    <w:rsid w:val="00DD4EF6"/>
    <w:rsid w:val="00DD608E"/>
    <w:rsid w:val="00DD6BDA"/>
    <w:rsid w:val="00DD723E"/>
    <w:rsid w:val="00DD7549"/>
    <w:rsid w:val="00DD7CAF"/>
    <w:rsid w:val="00DE0EDF"/>
    <w:rsid w:val="00DE2657"/>
    <w:rsid w:val="00DE28DB"/>
    <w:rsid w:val="00DE32DF"/>
    <w:rsid w:val="00DE3AEC"/>
    <w:rsid w:val="00DE4029"/>
    <w:rsid w:val="00DE4403"/>
    <w:rsid w:val="00DE5BE1"/>
    <w:rsid w:val="00DE7F30"/>
    <w:rsid w:val="00DF05A6"/>
    <w:rsid w:val="00DF1496"/>
    <w:rsid w:val="00DF14F2"/>
    <w:rsid w:val="00DF2735"/>
    <w:rsid w:val="00DF4255"/>
    <w:rsid w:val="00DF4B90"/>
    <w:rsid w:val="00DF5214"/>
    <w:rsid w:val="00DF53E4"/>
    <w:rsid w:val="00DF573C"/>
    <w:rsid w:val="00DF6067"/>
    <w:rsid w:val="00DF6918"/>
    <w:rsid w:val="00DF7605"/>
    <w:rsid w:val="00DF7E92"/>
    <w:rsid w:val="00E008F6"/>
    <w:rsid w:val="00E02A9B"/>
    <w:rsid w:val="00E02B55"/>
    <w:rsid w:val="00E05C56"/>
    <w:rsid w:val="00E10C6B"/>
    <w:rsid w:val="00E11466"/>
    <w:rsid w:val="00E11B27"/>
    <w:rsid w:val="00E13F64"/>
    <w:rsid w:val="00E14B33"/>
    <w:rsid w:val="00E16091"/>
    <w:rsid w:val="00E2071D"/>
    <w:rsid w:val="00E214D6"/>
    <w:rsid w:val="00E2163F"/>
    <w:rsid w:val="00E23651"/>
    <w:rsid w:val="00E23FB3"/>
    <w:rsid w:val="00E2426F"/>
    <w:rsid w:val="00E242B9"/>
    <w:rsid w:val="00E24737"/>
    <w:rsid w:val="00E3020C"/>
    <w:rsid w:val="00E3046B"/>
    <w:rsid w:val="00E333C4"/>
    <w:rsid w:val="00E3393C"/>
    <w:rsid w:val="00E364BA"/>
    <w:rsid w:val="00E376CC"/>
    <w:rsid w:val="00E406D5"/>
    <w:rsid w:val="00E412CF"/>
    <w:rsid w:val="00E426DF"/>
    <w:rsid w:val="00E43851"/>
    <w:rsid w:val="00E45C7E"/>
    <w:rsid w:val="00E47979"/>
    <w:rsid w:val="00E52A0F"/>
    <w:rsid w:val="00E540FC"/>
    <w:rsid w:val="00E60BBD"/>
    <w:rsid w:val="00E63FFF"/>
    <w:rsid w:val="00E66A74"/>
    <w:rsid w:val="00E67CAE"/>
    <w:rsid w:val="00E70581"/>
    <w:rsid w:val="00E70AFC"/>
    <w:rsid w:val="00E7165F"/>
    <w:rsid w:val="00E738D7"/>
    <w:rsid w:val="00E75FAE"/>
    <w:rsid w:val="00E77861"/>
    <w:rsid w:val="00E83B97"/>
    <w:rsid w:val="00E83DBD"/>
    <w:rsid w:val="00E84A73"/>
    <w:rsid w:val="00E855F9"/>
    <w:rsid w:val="00E863BF"/>
    <w:rsid w:val="00E8699F"/>
    <w:rsid w:val="00E87497"/>
    <w:rsid w:val="00E90081"/>
    <w:rsid w:val="00E920A7"/>
    <w:rsid w:val="00E93ED8"/>
    <w:rsid w:val="00E95620"/>
    <w:rsid w:val="00E966BB"/>
    <w:rsid w:val="00EA0A6C"/>
    <w:rsid w:val="00EA511F"/>
    <w:rsid w:val="00EA5607"/>
    <w:rsid w:val="00EA6EE4"/>
    <w:rsid w:val="00EA796F"/>
    <w:rsid w:val="00EB1B9C"/>
    <w:rsid w:val="00EB22A1"/>
    <w:rsid w:val="00EB45FD"/>
    <w:rsid w:val="00EB5F20"/>
    <w:rsid w:val="00EC0A24"/>
    <w:rsid w:val="00EC4EFA"/>
    <w:rsid w:val="00EC5A8E"/>
    <w:rsid w:val="00EC75DE"/>
    <w:rsid w:val="00EC7B52"/>
    <w:rsid w:val="00EC7D3E"/>
    <w:rsid w:val="00ED3354"/>
    <w:rsid w:val="00ED4847"/>
    <w:rsid w:val="00ED6369"/>
    <w:rsid w:val="00ED74AC"/>
    <w:rsid w:val="00EE0B82"/>
    <w:rsid w:val="00EE0C92"/>
    <w:rsid w:val="00EE1953"/>
    <w:rsid w:val="00EE2385"/>
    <w:rsid w:val="00EE40C2"/>
    <w:rsid w:val="00EE4B2E"/>
    <w:rsid w:val="00EE66AB"/>
    <w:rsid w:val="00EE6E2C"/>
    <w:rsid w:val="00EE709B"/>
    <w:rsid w:val="00EF04C2"/>
    <w:rsid w:val="00EF05CB"/>
    <w:rsid w:val="00EF0D78"/>
    <w:rsid w:val="00EF0FA5"/>
    <w:rsid w:val="00EF45ED"/>
    <w:rsid w:val="00EF4FCD"/>
    <w:rsid w:val="00EF5888"/>
    <w:rsid w:val="00EF5A01"/>
    <w:rsid w:val="00EF68EC"/>
    <w:rsid w:val="00EF71A3"/>
    <w:rsid w:val="00F0030A"/>
    <w:rsid w:val="00F10D21"/>
    <w:rsid w:val="00F11FEC"/>
    <w:rsid w:val="00F125B1"/>
    <w:rsid w:val="00F134E5"/>
    <w:rsid w:val="00F14CE2"/>
    <w:rsid w:val="00F155FB"/>
    <w:rsid w:val="00F168DD"/>
    <w:rsid w:val="00F2079D"/>
    <w:rsid w:val="00F20861"/>
    <w:rsid w:val="00F21831"/>
    <w:rsid w:val="00F2193D"/>
    <w:rsid w:val="00F25215"/>
    <w:rsid w:val="00F2565C"/>
    <w:rsid w:val="00F2650E"/>
    <w:rsid w:val="00F26A0F"/>
    <w:rsid w:val="00F27DDF"/>
    <w:rsid w:val="00F34212"/>
    <w:rsid w:val="00F34D06"/>
    <w:rsid w:val="00F355A5"/>
    <w:rsid w:val="00F35834"/>
    <w:rsid w:val="00F423BE"/>
    <w:rsid w:val="00F43BC3"/>
    <w:rsid w:val="00F43C9D"/>
    <w:rsid w:val="00F441C4"/>
    <w:rsid w:val="00F44268"/>
    <w:rsid w:val="00F44F76"/>
    <w:rsid w:val="00F459C2"/>
    <w:rsid w:val="00F4658F"/>
    <w:rsid w:val="00F46E31"/>
    <w:rsid w:val="00F511A6"/>
    <w:rsid w:val="00F53525"/>
    <w:rsid w:val="00F5456E"/>
    <w:rsid w:val="00F61BD3"/>
    <w:rsid w:val="00F6218F"/>
    <w:rsid w:val="00F6352A"/>
    <w:rsid w:val="00F64706"/>
    <w:rsid w:val="00F648FC"/>
    <w:rsid w:val="00F66820"/>
    <w:rsid w:val="00F670F9"/>
    <w:rsid w:val="00F6710D"/>
    <w:rsid w:val="00F6791C"/>
    <w:rsid w:val="00F70663"/>
    <w:rsid w:val="00F72744"/>
    <w:rsid w:val="00F72DD1"/>
    <w:rsid w:val="00F73F87"/>
    <w:rsid w:val="00F76A71"/>
    <w:rsid w:val="00F76EC3"/>
    <w:rsid w:val="00F81716"/>
    <w:rsid w:val="00F82898"/>
    <w:rsid w:val="00F82FD6"/>
    <w:rsid w:val="00F844B8"/>
    <w:rsid w:val="00F85624"/>
    <w:rsid w:val="00F86864"/>
    <w:rsid w:val="00F87691"/>
    <w:rsid w:val="00F87F9C"/>
    <w:rsid w:val="00F87FB2"/>
    <w:rsid w:val="00F934C9"/>
    <w:rsid w:val="00F951E4"/>
    <w:rsid w:val="00F9527F"/>
    <w:rsid w:val="00F95409"/>
    <w:rsid w:val="00F95716"/>
    <w:rsid w:val="00F96E59"/>
    <w:rsid w:val="00F9747B"/>
    <w:rsid w:val="00FA288F"/>
    <w:rsid w:val="00FA2DB2"/>
    <w:rsid w:val="00FA5DB3"/>
    <w:rsid w:val="00FA6177"/>
    <w:rsid w:val="00FB048C"/>
    <w:rsid w:val="00FB282F"/>
    <w:rsid w:val="00FB5482"/>
    <w:rsid w:val="00FB5BEE"/>
    <w:rsid w:val="00FB60C9"/>
    <w:rsid w:val="00FB6269"/>
    <w:rsid w:val="00FB7561"/>
    <w:rsid w:val="00FB75F7"/>
    <w:rsid w:val="00FB7EC4"/>
    <w:rsid w:val="00FC02BA"/>
    <w:rsid w:val="00FC25A7"/>
    <w:rsid w:val="00FC3C12"/>
    <w:rsid w:val="00FC3DC1"/>
    <w:rsid w:val="00FC65F5"/>
    <w:rsid w:val="00FC720E"/>
    <w:rsid w:val="00FC7231"/>
    <w:rsid w:val="00FC7CF3"/>
    <w:rsid w:val="00FD014A"/>
    <w:rsid w:val="00FD12EF"/>
    <w:rsid w:val="00FD1953"/>
    <w:rsid w:val="00FD242E"/>
    <w:rsid w:val="00FD2B14"/>
    <w:rsid w:val="00FD3EA8"/>
    <w:rsid w:val="00FD4BAB"/>
    <w:rsid w:val="00FE0A53"/>
    <w:rsid w:val="00FE1D2C"/>
    <w:rsid w:val="00FE1F43"/>
    <w:rsid w:val="00FE3B7E"/>
    <w:rsid w:val="00FE3D42"/>
    <w:rsid w:val="00FE760B"/>
    <w:rsid w:val="00FE79F5"/>
    <w:rsid w:val="00FE7F41"/>
    <w:rsid w:val="00FF1061"/>
    <w:rsid w:val="00FF251F"/>
    <w:rsid w:val="00FF4BD6"/>
    <w:rsid w:val="00FF760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96816"/>
  <w15:docId w15:val="{D1A13935-AA8F-4EA1-81EC-C37594282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footer" w:uiPriority="99"/>
    <w:lsdException w:name="caption" w:semiHidden="1" w:unhideWhenUsed="1" w:qFormat="1"/>
    <w:lsdException w:name="annotation reference" w:uiPriority="99"/>
    <w:lsdException w:name="Title" w:uiPriority="10"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720E"/>
    <w:rPr>
      <w:sz w:val="24"/>
      <w:szCs w:val="24"/>
    </w:rPr>
  </w:style>
  <w:style w:type="paragraph" w:styleId="Heading1">
    <w:name w:val="heading 1"/>
    <w:basedOn w:val="Normal"/>
    <w:next w:val="Normal"/>
    <w:link w:val="Heading1Char"/>
    <w:qFormat/>
    <w:rsid w:val="00E920A7"/>
    <w:pPr>
      <w:keepNext/>
      <w:spacing w:before="240" w:after="60"/>
      <w:outlineLvl w:val="0"/>
    </w:pPr>
    <w:rPr>
      <w:rFonts w:ascii="Arial" w:hAnsi="Arial" w:cs="Arial"/>
      <w:b/>
      <w:bCs/>
      <w:kern w:val="32"/>
      <w:sz w:val="32"/>
      <w:szCs w:val="32"/>
    </w:rPr>
  </w:style>
  <w:style w:type="paragraph" w:styleId="Heading2">
    <w:name w:val="heading 2"/>
    <w:aliases w:val="Heading 2a"/>
    <w:basedOn w:val="Normal"/>
    <w:next w:val="Normal"/>
    <w:link w:val="Heading2Char"/>
    <w:qFormat/>
    <w:rsid w:val="00FC720E"/>
    <w:pPr>
      <w:spacing w:before="120"/>
      <w:outlineLvl w:val="1"/>
    </w:pPr>
    <w:rPr>
      <w:rFonts w:ascii="Arial" w:hAnsi="Arial"/>
      <w:b/>
      <w:szCs w:val="20"/>
    </w:rPr>
  </w:style>
  <w:style w:type="paragraph" w:styleId="Heading3">
    <w:name w:val="heading 3"/>
    <w:basedOn w:val="Normal"/>
    <w:next w:val="Normal"/>
    <w:link w:val="Heading3Char"/>
    <w:qFormat/>
    <w:rsid w:val="00FC720E"/>
    <w:pPr>
      <w:keepNext/>
      <w:spacing w:before="240" w:after="60"/>
      <w:outlineLvl w:val="2"/>
    </w:pPr>
    <w:rPr>
      <w:rFonts w:ascii="Arial" w:hAnsi="Arial" w:cs="Arial"/>
      <w:b/>
      <w:bCs/>
      <w:sz w:val="26"/>
      <w:szCs w:val="26"/>
    </w:rPr>
  </w:style>
  <w:style w:type="paragraph" w:styleId="Heading9">
    <w:name w:val="heading 9"/>
    <w:basedOn w:val="Normal"/>
    <w:next w:val="Normal"/>
    <w:link w:val="Heading9Char"/>
    <w:semiHidden/>
    <w:unhideWhenUsed/>
    <w:qFormat/>
    <w:rsid w:val="00233EC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arabic">
    <w:name w:val="Outline arabic"/>
    <w:basedOn w:val="Normal"/>
    <w:rsid w:val="00FC720E"/>
    <w:pPr>
      <w:ind w:left="1620" w:hanging="450"/>
    </w:pPr>
    <w:rPr>
      <w:szCs w:val="20"/>
    </w:rPr>
  </w:style>
  <w:style w:type="table" w:styleId="TableGrid">
    <w:name w:val="Table Grid"/>
    <w:basedOn w:val="TableNormal"/>
    <w:rsid w:val="00FC7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FC720E"/>
    <w:rPr>
      <w:rFonts w:ascii="Arial" w:hAnsi="Arial" w:cs="Arial"/>
      <w:b/>
      <w:bCs/>
    </w:rPr>
  </w:style>
  <w:style w:type="paragraph" w:customStyle="1" w:styleId="DocInit">
    <w:name w:val="Doc Init"/>
    <w:basedOn w:val="Normal"/>
    <w:rsid w:val="00FC720E"/>
    <w:rPr>
      <w:rFonts w:ascii="Courier" w:hAnsi="Courier"/>
      <w:szCs w:val="20"/>
    </w:rPr>
  </w:style>
  <w:style w:type="paragraph" w:styleId="CommentText">
    <w:name w:val="annotation text"/>
    <w:basedOn w:val="Normal"/>
    <w:link w:val="CommentTextChar"/>
    <w:uiPriority w:val="99"/>
    <w:rsid w:val="00FC720E"/>
    <w:rPr>
      <w:rFonts w:eastAsia="Times"/>
      <w:sz w:val="20"/>
      <w:szCs w:val="20"/>
    </w:rPr>
  </w:style>
  <w:style w:type="paragraph" w:customStyle="1" w:styleId="JCCText">
    <w:name w:val="JCC Text"/>
    <w:basedOn w:val="Normal"/>
    <w:rsid w:val="00FC720E"/>
    <w:pPr>
      <w:spacing w:line="300" w:lineRule="exact"/>
    </w:pPr>
    <w:rPr>
      <w:rFonts w:eastAsia="Times"/>
      <w:szCs w:val="20"/>
    </w:rPr>
  </w:style>
  <w:style w:type="paragraph" w:styleId="NormalIndent">
    <w:name w:val="Normal Indent"/>
    <w:basedOn w:val="Normal"/>
    <w:rsid w:val="00FC720E"/>
    <w:pPr>
      <w:ind w:left="720"/>
    </w:pPr>
    <w:rPr>
      <w:sz w:val="20"/>
      <w:szCs w:val="20"/>
    </w:rPr>
  </w:style>
  <w:style w:type="paragraph" w:styleId="BodyTextIndent2">
    <w:name w:val="Body Text Indent 2"/>
    <w:basedOn w:val="Normal"/>
    <w:rsid w:val="00FC720E"/>
    <w:pPr>
      <w:spacing w:after="120" w:line="480" w:lineRule="auto"/>
      <w:ind w:left="360"/>
    </w:pPr>
  </w:style>
  <w:style w:type="paragraph" w:styleId="BodyText3">
    <w:name w:val="Body Text 3"/>
    <w:basedOn w:val="Normal"/>
    <w:rsid w:val="00FC720E"/>
    <w:pPr>
      <w:spacing w:after="120"/>
    </w:pPr>
    <w:rPr>
      <w:sz w:val="16"/>
      <w:szCs w:val="16"/>
    </w:rPr>
  </w:style>
  <w:style w:type="paragraph" w:customStyle="1" w:styleId="JCCReportCoverTitle">
    <w:name w:val="JCC Report Cover Title"/>
    <w:basedOn w:val="Normal"/>
    <w:rsid w:val="00FC720E"/>
    <w:pPr>
      <w:spacing w:line="800" w:lineRule="exact"/>
    </w:pPr>
    <w:rPr>
      <w:rFonts w:ascii="Arial Black" w:hAnsi="Arial Black"/>
      <w:spacing w:val="-30"/>
      <w:sz w:val="66"/>
    </w:rPr>
  </w:style>
  <w:style w:type="paragraph" w:customStyle="1" w:styleId="JCCReportCoverSpacer">
    <w:name w:val="JCC Report Cover Spacer"/>
    <w:basedOn w:val="Normal"/>
    <w:rsid w:val="00FC720E"/>
    <w:rPr>
      <w:rFonts w:ascii="Goudy Old Style" w:hAnsi="Goudy Old Style"/>
      <w:b/>
      <w:caps/>
      <w:spacing w:val="20"/>
      <w:sz w:val="12"/>
    </w:rPr>
  </w:style>
  <w:style w:type="character" w:styleId="Hyperlink">
    <w:name w:val="Hyperlink"/>
    <w:uiPriority w:val="99"/>
    <w:rsid w:val="00FC720E"/>
    <w:rPr>
      <w:color w:val="0000FF"/>
      <w:u w:val="single"/>
    </w:rPr>
  </w:style>
  <w:style w:type="paragraph" w:styleId="Header">
    <w:name w:val="header"/>
    <w:basedOn w:val="Normal"/>
    <w:link w:val="HeaderChar"/>
    <w:rsid w:val="00FC720E"/>
    <w:pPr>
      <w:tabs>
        <w:tab w:val="center" w:pos="4320"/>
        <w:tab w:val="right" w:pos="8640"/>
      </w:tabs>
    </w:pPr>
    <w:rPr>
      <w:szCs w:val="20"/>
    </w:rPr>
  </w:style>
  <w:style w:type="paragraph" w:customStyle="1" w:styleId="JCCAddress">
    <w:name w:val="JCC Address"/>
    <w:aliases w:val="1st line"/>
    <w:basedOn w:val="Normal"/>
    <w:autoRedefine/>
    <w:rsid w:val="00FC720E"/>
    <w:pPr>
      <w:spacing w:before="360" w:line="280" w:lineRule="exact"/>
      <w:jc w:val="center"/>
    </w:pPr>
    <w:rPr>
      <w:rFonts w:ascii="Goudy Old Style" w:hAnsi="Goudy Old Style"/>
      <w:sz w:val="17"/>
      <w:szCs w:val="20"/>
    </w:rPr>
  </w:style>
  <w:style w:type="paragraph" w:customStyle="1" w:styleId="JCCAddress2ndline">
    <w:name w:val="JCC Address 2nd line"/>
    <w:basedOn w:val="JCCAddress"/>
    <w:rsid w:val="00FC720E"/>
    <w:pPr>
      <w:spacing w:before="0"/>
    </w:pPr>
  </w:style>
  <w:style w:type="paragraph" w:customStyle="1" w:styleId="JCCArialSubhead">
    <w:name w:val="JCC/Arial Subhead"/>
    <w:rsid w:val="00FC720E"/>
    <w:rPr>
      <w:rFonts w:ascii="Arial Black" w:hAnsi="Arial Black"/>
      <w:sz w:val="17"/>
    </w:rPr>
  </w:style>
  <w:style w:type="paragraph" w:customStyle="1" w:styleId="JCCBodyText">
    <w:name w:val="JCC Body Text"/>
    <w:basedOn w:val="Normal"/>
    <w:rsid w:val="00FC720E"/>
    <w:pPr>
      <w:tabs>
        <w:tab w:val="left" w:pos="360"/>
      </w:tabs>
      <w:spacing w:line="300" w:lineRule="atLeast"/>
    </w:pPr>
    <w:rPr>
      <w:szCs w:val="20"/>
    </w:rPr>
  </w:style>
  <w:style w:type="paragraph" w:styleId="Footer">
    <w:name w:val="footer"/>
    <w:basedOn w:val="Normal"/>
    <w:link w:val="FooterChar"/>
    <w:uiPriority w:val="99"/>
    <w:rsid w:val="00FC720E"/>
    <w:pPr>
      <w:tabs>
        <w:tab w:val="center" w:pos="4320"/>
        <w:tab w:val="right" w:pos="8640"/>
      </w:tabs>
    </w:pPr>
    <w:rPr>
      <w:sz w:val="16"/>
      <w:szCs w:val="20"/>
    </w:rPr>
  </w:style>
  <w:style w:type="paragraph" w:customStyle="1" w:styleId="MemoTitle">
    <w:name w:val="Memo Title"/>
    <w:next w:val="BodyText"/>
    <w:rsid w:val="00FC720E"/>
    <w:pPr>
      <w:jc w:val="center"/>
    </w:pPr>
    <w:rPr>
      <w:rFonts w:ascii="Goudy Old Style" w:hAnsi="Goudy Old Style"/>
      <w:caps/>
      <w:spacing w:val="80"/>
      <w:sz w:val="36"/>
    </w:rPr>
  </w:style>
  <w:style w:type="paragraph" w:customStyle="1" w:styleId="RFPA">
    <w:name w:val="RFPA"/>
    <w:basedOn w:val="Normal"/>
    <w:autoRedefine/>
    <w:rsid w:val="00FC720E"/>
    <w:pPr>
      <w:tabs>
        <w:tab w:val="num" w:pos="720"/>
      </w:tabs>
      <w:ind w:left="720" w:hanging="720"/>
    </w:pPr>
    <w:rPr>
      <w:szCs w:val="20"/>
    </w:rPr>
  </w:style>
  <w:style w:type="paragraph" w:customStyle="1" w:styleId="Style7">
    <w:name w:val="Style7"/>
    <w:basedOn w:val="Normal"/>
    <w:rsid w:val="00FC720E"/>
    <w:pPr>
      <w:ind w:left="1440"/>
    </w:pPr>
    <w:rPr>
      <w:szCs w:val="20"/>
    </w:rPr>
  </w:style>
  <w:style w:type="paragraph" w:styleId="BodyText">
    <w:name w:val="Body Text"/>
    <w:basedOn w:val="Normal"/>
    <w:link w:val="BodyTextChar"/>
    <w:rsid w:val="00FC720E"/>
    <w:pPr>
      <w:spacing w:after="120"/>
    </w:pPr>
  </w:style>
  <w:style w:type="paragraph" w:styleId="BalloonText">
    <w:name w:val="Balloon Text"/>
    <w:basedOn w:val="Normal"/>
    <w:semiHidden/>
    <w:rsid w:val="00760903"/>
    <w:rPr>
      <w:rFonts w:ascii="Tahoma" w:hAnsi="Tahoma" w:cs="Tahoma"/>
      <w:sz w:val="16"/>
      <w:szCs w:val="16"/>
    </w:rPr>
  </w:style>
  <w:style w:type="paragraph" w:customStyle="1" w:styleId="Outlinesmallletter">
    <w:name w:val="Outline small letter"/>
    <w:basedOn w:val="Normal"/>
    <w:rsid w:val="00E920A7"/>
    <w:pPr>
      <w:ind w:left="2430" w:hanging="450"/>
    </w:pPr>
    <w:rPr>
      <w:szCs w:val="20"/>
    </w:rPr>
  </w:style>
  <w:style w:type="paragraph" w:customStyle="1" w:styleId="StyleHeading3TimesNewRoman12ptNotBoldLeft113">
    <w:name w:val="Style Heading 3 + Times New Roman 12 pt Not Bold Left:  1.13&quot;"/>
    <w:basedOn w:val="Heading3"/>
    <w:rsid w:val="00EE1953"/>
    <w:pPr>
      <w:keepNext w:val="0"/>
      <w:ind w:left="1627"/>
    </w:pPr>
    <w:rPr>
      <w:rFonts w:ascii="Times New Roman" w:hAnsi="Times New Roman" w:cs="Times New Roman"/>
      <w:b w:val="0"/>
      <w:bCs w:val="0"/>
      <w:sz w:val="24"/>
      <w:szCs w:val="20"/>
    </w:rPr>
  </w:style>
  <w:style w:type="character" w:styleId="CommentReference">
    <w:name w:val="annotation reference"/>
    <w:uiPriority w:val="99"/>
    <w:rsid w:val="004116A2"/>
    <w:rPr>
      <w:sz w:val="16"/>
      <w:szCs w:val="16"/>
    </w:rPr>
  </w:style>
  <w:style w:type="paragraph" w:styleId="CommentSubject">
    <w:name w:val="annotation subject"/>
    <w:basedOn w:val="CommentText"/>
    <w:next w:val="CommentText"/>
    <w:semiHidden/>
    <w:rsid w:val="004116A2"/>
    <w:rPr>
      <w:rFonts w:eastAsia="Times New Roman"/>
      <w:b/>
      <w:bCs/>
    </w:rPr>
  </w:style>
  <w:style w:type="character" w:customStyle="1" w:styleId="EmailStyle42">
    <w:name w:val="EmailStyle42"/>
    <w:semiHidden/>
    <w:rsid w:val="00EF5A01"/>
    <w:rPr>
      <w:rFonts w:ascii="Times New Roman" w:hAnsi="Times New Roman" w:cs="Times New Roman"/>
      <w:b w:val="0"/>
      <w:bCs w:val="0"/>
      <w:i w:val="0"/>
      <w:iCs w:val="0"/>
      <w:strike w:val="0"/>
      <w:color w:val="800000"/>
      <w:sz w:val="24"/>
      <w:szCs w:val="24"/>
      <w:u w:val="none"/>
    </w:rPr>
  </w:style>
  <w:style w:type="paragraph" w:styleId="ListParagraph">
    <w:name w:val="List Paragraph"/>
    <w:aliases w:val="Style 99,List Paragraph 1"/>
    <w:basedOn w:val="Normal"/>
    <w:link w:val="ListParagraphChar"/>
    <w:uiPriority w:val="34"/>
    <w:qFormat/>
    <w:rsid w:val="00A42884"/>
    <w:pPr>
      <w:ind w:left="720"/>
      <w:contextualSpacing/>
    </w:pPr>
  </w:style>
  <w:style w:type="character" w:customStyle="1" w:styleId="BodyText2Char">
    <w:name w:val="Body Text 2 Char"/>
    <w:link w:val="BodyText2"/>
    <w:rsid w:val="006371D7"/>
    <w:rPr>
      <w:rFonts w:ascii="Arial" w:hAnsi="Arial" w:cs="Arial"/>
      <w:b/>
      <w:bCs/>
      <w:sz w:val="24"/>
      <w:szCs w:val="24"/>
    </w:rPr>
  </w:style>
  <w:style w:type="character" w:customStyle="1" w:styleId="CommentTextChar">
    <w:name w:val="Comment Text Char"/>
    <w:link w:val="CommentText"/>
    <w:uiPriority w:val="99"/>
    <w:rsid w:val="0073497F"/>
    <w:rPr>
      <w:rFonts w:eastAsia="Times"/>
    </w:rPr>
  </w:style>
  <w:style w:type="character" w:styleId="FollowedHyperlink">
    <w:name w:val="FollowedHyperlink"/>
    <w:rsid w:val="007013E3"/>
    <w:rPr>
      <w:color w:val="954F72"/>
      <w:u w:val="single"/>
    </w:rPr>
  </w:style>
  <w:style w:type="paragraph" w:styleId="Revision">
    <w:name w:val="Revision"/>
    <w:hidden/>
    <w:uiPriority w:val="99"/>
    <w:semiHidden/>
    <w:rsid w:val="005B2A02"/>
    <w:rPr>
      <w:sz w:val="24"/>
      <w:szCs w:val="24"/>
    </w:rPr>
  </w:style>
  <w:style w:type="paragraph" w:styleId="Title">
    <w:name w:val="Title"/>
    <w:basedOn w:val="Normal"/>
    <w:next w:val="Normal"/>
    <w:link w:val="TitleChar"/>
    <w:uiPriority w:val="10"/>
    <w:qFormat/>
    <w:rsid w:val="009441E1"/>
    <w:pPr>
      <w:spacing w:before="240" w:after="60" w:line="276" w:lineRule="auto"/>
      <w:jc w:val="center"/>
      <w:outlineLvl w:val="0"/>
    </w:pPr>
    <w:rPr>
      <w:rFonts w:asciiTheme="majorHAnsi" w:eastAsiaTheme="majorEastAsia" w:hAnsiTheme="majorHAnsi"/>
      <w:b/>
      <w:bCs/>
      <w:kern w:val="28"/>
      <w:sz w:val="32"/>
      <w:szCs w:val="32"/>
      <w:lang w:bidi="en-US"/>
    </w:rPr>
  </w:style>
  <w:style w:type="character" w:customStyle="1" w:styleId="TitleChar">
    <w:name w:val="Title Char"/>
    <w:basedOn w:val="DefaultParagraphFont"/>
    <w:link w:val="Title"/>
    <w:uiPriority w:val="10"/>
    <w:rsid w:val="009441E1"/>
    <w:rPr>
      <w:rFonts w:asciiTheme="majorHAnsi" w:eastAsiaTheme="majorEastAsia" w:hAnsiTheme="majorHAnsi"/>
      <w:b/>
      <w:bCs/>
      <w:kern w:val="28"/>
      <w:sz w:val="32"/>
      <w:szCs w:val="32"/>
      <w:lang w:bidi="en-US"/>
    </w:rPr>
  </w:style>
  <w:style w:type="character" w:styleId="PageNumber">
    <w:name w:val="page number"/>
    <w:basedOn w:val="DefaultParagraphFont"/>
    <w:rsid w:val="00AD7D9A"/>
  </w:style>
  <w:style w:type="character" w:customStyle="1" w:styleId="HeaderChar">
    <w:name w:val="Header Char"/>
    <w:link w:val="Header"/>
    <w:rsid w:val="00AD7D9A"/>
    <w:rPr>
      <w:sz w:val="24"/>
    </w:rPr>
  </w:style>
  <w:style w:type="paragraph" w:customStyle="1" w:styleId="JCCReportCoverSubhead">
    <w:name w:val="JCC Report Cover Subhead"/>
    <w:basedOn w:val="Normal"/>
    <w:rsid w:val="00AD7D9A"/>
    <w:pPr>
      <w:spacing w:line="400" w:lineRule="atLeast"/>
    </w:pPr>
    <w:rPr>
      <w:rFonts w:ascii="Goudy Old Style" w:hAnsi="Goudy Old Style"/>
      <w:caps/>
      <w:spacing w:val="20"/>
      <w:sz w:val="28"/>
    </w:rPr>
  </w:style>
  <w:style w:type="character" w:customStyle="1" w:styleId="ListParagraphChar">
    <w:name w:val="List Paragraph Char"/>
    <w:aliases w:val="Style 99 Char,List Paragraph 1 Char"/>
    <w:link w:val="ListParagraph"/>
    <w:uiPriority w:val="34"/>
    <w:rsid w:val="00AD7D9A"/>
    <w:rPr>
      <w:sz w:val="24"/>
      <w:szCs w:val="24"/>
    </w:rPr>
  </w:style>
  <w:style w:type="paragraph" w:styleId="TOC1">
    <w:name w:val="toc 1"/>
    <w:basedOn w:val="Normal"/>
    <w:next w:val="Normal"/>
    <w:autoRedefine/>
    <w:uiPriority w:val="39"/>
    <w:unhideWhenUsed/>
    <w:rsid w:val="00F2650E"/>
    <w:pPr>
      <w:tabs>
        <w:tab w:val="left" w:pos="660"/>
        <w:tab w:val="right" w:leader="dot" w:pos="9350"/>
      </w:tabs>
    </w:pPr>
    <w:rPr>
      <w:rFonts w:eastAsia="Times"/>
      <w:sz w:val="22"/>
      <w:szCs w:val="20"/>
    </w:rPr>
  </w:style>
  <w:style w:type="character" w:customStyle="1" w:styleId="FooterChar">
    <w:name w:val="Footer Char"/>
    <w:basedOn w:val="DefaultParagraphFont"/>
    <w:link w:val="Footer"/>
    <w:uiPriority w:val="99"/>
    <w:rsid w:val="002B09DA"/>
    <w:rPr>
      <w:sz w:val="16"/>
    </w:rPr>
  </w:style>
  <w:style w:type="character" w:styleId="UnresolvedMention">
    <w:name w:val="Unresolved Mention"/>
    <w:basedOn w:val="DefaultParagraphFont"/>
    <w:uiPriority w:val="99"/>
    <w:semiHidden/>
    <w:unhideWhenUsed/>
    <w:rsid w:val="00990EA2"/>
    <w:rPr>
      <w:color w:val="605E5C"/>
      <w:shd w:val="clear" w:color="auto" w:fill="E1DFDD"/>
    </w:rPr>
  </w:style>
  <w:style w:type="paragraph" w:customStyle="1" w:styleId="TableParagraph">
    <w:name w:val="Table Paragraph"/>
    <w:basedOn w:val="Normal"/>
    <w:uiPriority w:val="1"/>
    <w:qFormat/>
    <w:rsid w:val="00BB650B"/>
    <w:pPr>
      <w:widowControl w:val="0"/>
      <w:autoSpaceDE w:val="0"/>
      <w:autoSpaceDN w:val="0"/>
      <w:ind w:left="107"/>
    </w:pPr>
    <w:rPr>
      <w:sz w:val="22"/>
      <w:szCs w:val="22"/>
    </w:rPr>
  </w:style>
  <w:style w:type="character" w:customStyle="1" w:styleId="Heading1Char">
    <w:name w:val="Heading 1 Char"/>
    <w:basedOn w:val="DefaultParagraphFont"/>
    <w:link w:val="Heading1"/>
    <w:rsid w:val="00B75CEB"/>
    <w:rPr>
      <w:rFonts w:ascii="Arial" w:hAnsi="Arial" w:cs="Arial"/>
      <w:b/>
      <w:bCs/>
      <w:kern w:val="32"/>
      <w:sz w:val="32"/>
      <w:szCs w:val="32"/>
    </w:rPr>
  </w:style>
  <w:style w:type="character" w:customStyle="1" w:styleId="Heading2Char">
    <w:name w:val="Heading 2 Char"/>
    <w:aliases w:val="Heading 2a Char"/>
    <w:basedOn w:val="DefaultParagraphFont"/>
    <w:link w:val="Heading2"/>
    <w:rsid w:val="00B75CEB"/>
    <w:rPr>
      <w:rFonts w:ascii="Arial" w:hAnsi="Arial"/>
      <w:b/>
      <w:sz w:val="24"/>
    </w:rPr>
  </w:style>
  <w:style w:type="character" w:customStyle="1" w:styleId="Heading3Char">
    <w:name w:val="Heading 3 Char"/>
    <w:basedOn w:val="DefaultParagraphFont"/>
    <w:link w:val="Heading3"/>
    <w:rsid w:val="00091D30"/>
    <w:rPr>
      <w:rFonts w:ascii="Arial" w:hAnsi="Arial" w:cs="Arial"/>
      <w:b/>
      <w:bCs/>
      <w:sz w:val="26"/>
      <w:szCs w:val="26"/>
    </w:rPr>
  </w:style>
  <w:style w:type="character" w:styleId="PlaceholderText">
    <w:name w:val="Placeholder Text"/>
    <w:basedOn w:val="DefaultParagraphFont"/>
    <w:uiPriority w:val="99"/>
    <w:semiHidden/>
    <w:rsid w:val="006B27AE"/>
    <w:rPr>
      <w:color w:val="808080"/>
    </w:rPr>
  </w:style>
  <w:style w:type="character" w:customStyle="1" w:styleId="BodyTextChar">
    <w:name w:val="Body Text Char"/>
    <w:basedOn w:val="DefaultParagraphFont"/>
    <w:link w:val="BodyText"/>
    <w:rsid w:val="00FE7F41"/>
    <w:rPr>
      <w:sz w:val="24"/>
      <w:szCs w:val="24"/>
    </w:rPr>
  </w:style>
  <w:style w:type="paragraph" w:customStyle="1" w:styleId="Heading10">
    <w:name w:val="Heading10"/>
    <w:basedOn w:val="Heading9"/>
    <w:uiPriority w:val="99"/>
    <w:rsid w:val="00233EC0"/>
    <w:pPr>
      <w:keepLines w:val="0"/>
      <w:tabs>
        <w:tab w:val="left" w:pos="10710"/>
      </w:tabs>
      <w:spacing w:before="0"/>
      <w:ind w:left="360" w:right="187" w:hanging="360"/>
      <w:jc w:val="center"/>
    </w:pPr>
    <w:rPr>
      <w:rFonts w:ascii="Times New Roman" w:eastAsia="Times New Roman" w:hAnsi="Times New Roman" w:cs="Times New Roman"/>
      <w:b/>
      <w:bCs/>
      <w:i w:val="0"/>
      <w:iCs w:val="0"/>
      <w:caps/>
      <w:color w:val="auto"/>
      <w:sz w:val="24"/>
      <w:szCs w:val="24"/>
    </w:rPr>
  </w:style>
  <w:style w:type="character" w:customStyle="1" w:styleId="Heading9Char">
    <w:name w:val="Heading 9 Char"/>
    <w:basedOn w:val="DefaultParagraphFont"/>
    <w:link w:val="Heading9"/>
    <w:semiHidden/>
    <w:rsid w:val="00233EC0"/>
    <w:rPr>
      <w:rFonts w:asciiTheme="majorHAnsi" w:eastAsiaTheme="majorEastAsia" w:hAnsiTheme="majorHAnsi" w:cstheme="majorBidi"/>
      <w:i/>
      <w:iCs/>
      <w:color w:val="272727" w:themeColor="text1" w:themeTint="D8"/>
      <w:sz w:val="21"/>
      <w:szCs w:val="21"/>
    </w:rPr>
  </w:style>
  <w:style w:type="paragraph" w:customStyle="1" w:styleId="ExhibitC1">
    <w:name w:val="ExhibitC1"/>
    <w:basedOn w:val="Normal"/>
    <w:rsid w:val="000910E5"/>
    <w:pPr>
      <w:numPr>
        <w:numId w:val="69"/>
      </w:numPr>
    </w:pPr>
    <w:rPr>
      <w:noProof/>
      <w:szCs w:val="20"/>
      <w:u w:val="single"/>
    </w:rPr>
  </w:style>
  <w:style w:type="paragraph" w:customStyle="1" w:styleId="ExhibitC2">
    <w:name w:val="ExhibitC2"/>
    <w:basedOn w:val="Normal"/>
    <w:rsid w:val="000910E5"/>
    <w:pPr>
      <w:numPr>
        <w:ilvl w:val="1"/>
        <w:numId w:val="69"/>
      </w:numPr>
    </w:pPr>
    <w:rPr>
      <w:noProof/>
      <w:szCs w:val="20"/>
    </w:rPr>
  </w:style>
  <w:style w:type="paragraph" w:customStyle="1" w:styleId="ExhibitC3">
    <w:name w:val="ExhibitC3"/>
    <w:basedOn w:val="Normal"/>
    <w:rsid w:val="000910E5"/>
    <w:pPr>
      <w:keepNext/>
      <w:numPr>
        <w:ilvl w:val="2"/>
        <w:numId w:val="69"/>
      </w:numPr>
      <w:tabs>
        <w:tab w:val="left" w:pos="2592"/>
        <w:tab w:val="left" w:pos="4176"/>
        <w:tab w:val="left" w:pos="10710"/>
      </w:tabs>
      <w:ind w:right="187"/>
      <w:outlineLvl w:val="0"/>
    </w:pPr>
    <w:rPr>
      <w:szCs w:val="20"/>
    </w:rPr>
  </w:style>
  <w:style w:type="paragraph" w:customStyle="1" w:styleId="ExhibitC4">
    <w:name w:val="ExhibitC4"/>
    <w:basedOn w:val="Normal"/>
    <w:rsid w:val="000910E5"/>
    <w:pPr>
      <w:numPr>
        <w:ilvl w:val="3"/>
        <w:numId w:val="69"/>
      </w:numPr>
      <w:spacing w:before="120" w:after="120"/>
    </w:pPr>
    <w:rPr>
      <w:szCs w:val="20"/>
    </w:rPr>
  </w:style>
  <w:style w:type="paragraph" w:customStyle="1" w:styleId="ExhibitC5">
    <w:name w:val="ExhibitC5"/>
    <w:basedOn w:val="Normal"/>
    <w:rsid w:val="000910E5"/>
    <w:pPr>
      <w:numPr>
        <w:ilvl w:val="4"/>
        <w:numId w:val="69"/>
      </w:numPr>
      <w:spacing w:before="120" w:after="120"/>
    </w:pPr>
    <w:rPr>
      <w:szCs w:val="20"/>
    </w:rPr>
  </w:style>
  <w:style w:type="paragraph" w:customStyle="1" w:styleId="ExhibitC6">
    <w:name w:val="ExhibitC6"/>
    <w:basedOn w:val="Normal"/>
    <w:rsid w:val="000910E5"/>
    <w:pPr>
      <w:numPr>
        <w:ilvl w:val="5"/>
        <w:numId w:val="69"/>
      </w:numPr>
      <w:spacing w:before="120" w:after="120"/>
    </w:pPr>
    <w:rPr>
      <w:szCs w:val="20"/>
    </w:rPr>
  </w:style>
  <w:style w:type="paragraph" w:customStyle="1" w:styleId="ExhibitC7">
    <w:name w:val="ExhibitC7"/>
    <w:basedOn w:val="Normal"/>
    <w:rsid w:val="000910E5"/>
    <w:pPr>
      <w:numPr>
        <w:ilvl w:val="6"/>
        <w:numId w:val="69"/>
      </w:numPr>
      <w:spacing w:before="120" w:after="12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774044">
      <w:bodyDiv w:val="1"/>
      <w:marLeft w:val="0"/>
      <w:marRight w:val="0"/>
      <w:marTop w:val="0"/>
      <w:marBottom w:val="0"/>
      <w:divBdr>
        <w:top w:val="none" w:sz="0" w:space="0" w:color="auto"/>
        <w:left w:val="none" w:sz="0" w:space="0" w:color="auto"/>
        <w:bottom w:val="none" w:sz="0" w:space="0" w:color="auto"/>
        <w:right w:val="none" w:sz="0" w:space="0" w:color="auto"/>
      </w:divBdr>
    </w:div>
    <w:div w:id="475221389">
      <w:bodyDiv w:val="1"/>
      <w:marLeft w:val="0"/>
      <w:marRight w:val="0"/>
      <w:marTop w:val="0"/>
      <w:marBottom w:val="0"/>
      <w:divBdr>
        <w:top w:val="none" w:sz="0" w:space="0" w:color="auto"/>
        <w:left w:val="none" w:sz="0" w:space="0" w:color="auto"/>
        <w:bottom w:val="none" w:sz="0" w:space="0" w:color="auto"/>
        <w:right w:val="none" w:sz="0" w:space="0" w:color="auto"/>
      </w:divBdr>
    </w:div>
    <w:div w:id="617838575">
      <w:bodyDiv w:val="1"/>
      <w:marLeft w:val="0"/>
      <w:marRight w:val="0"/>
      <w:marTop w:val="0"/>
      <w:marBottom w:val="0"/>
      <w:divBdr>
        <w:top w:val="none" w:sz="0" w:space="0" w:color="auto"/>
        <w:left w:val="none" w:sz="0" w:space="0" w:color="auto"/>
        <w:bottom w:val="none" w:sz="0" w:space="0" w:color="auto"/>
        <w:right w:val="none" w:sz="0" w:space="0" w:color="auto"/>
      </w:divBdr>
    </w:div>
    <w:div w:id="758209869">
      <w:bodyDiv w:val="1"/>
      <w:marLeft w:val="0"/>
      <w:marRight w:val="0"/>
      <w:marTop w:val="0"/>
      <w:marBottom w:val="0"/>
      <w:divBdr>
        <w:top w:val="none" w:sz="0" w:space="0" w:color="auto"/>
        <w:left w:val="none" w:sz="0" w:space="0" w:color="auto"/>
        <w:bottom w:val="none" w:sz="0" w:space="0" w:color="auto"/>
        <w:right w:val="none" w:sz="0" w:space="0" w:color="auto"/>
      </w:divBdr>
    </w:div>
    <w:div w:id="1216694603">
      <w:bodyDiv w:val="1"/>
      <w:marLeft w:val="0"/>
      <w:marRight w:val="0"/>
      <w:marTop w:val="0"/>
      <w:marBottom w:val="0"/>
      <w:divBdr>
        <w:top w:val="none" w:sz="0" w:space="0" w:color="auto"/>
        <w:left w:val="none" w:sz="0" w:space="0" w:color="auto"/>
        <w:bottom w:val="none" w:sz="0" w:space="0" w:color="auto"/>
        <w:right w:val="none" w:sz="0" w:space="0" w:color="auto"/>
      </w:divBdr>
    </w:div>
    <w:div w:id="1458917248">
      <w:bodyDiv w:val="1"/>
      <w:marLeft w:val="0"/>
      <w:marRight w:val="0"/>
      <w:marTop w:val="0"/>
      <w:marBottom w:val="0"/>
      <w:divBdr>
        <w:top w:val="none" w:sz="0" w:space="0" w:color="auto"/>
        <w:left w:val="none" w:sz="0" w:space="0" w:color="auto"/>
        <w:bottom w:val="none" w:sz="0" w:space="0" w:color="auto"/>
        <w:right w:val="none" w:sz="0" w:space="0" w:color="auto"/>
      </w:divBdr>
    </w:div>
    <w:div w:id="1463499345">
      <w:bodyDiv w:val="1"/>
      <w:marLeft w:val="0"/>
      <w:marRight w:val="0"/>
      <w:marTop w:val="0"/>
      <w:marBottom w:val="0"/>
      <w:divBdr>
        <w:top w:val="none" w:sz="0" w:space="0" w:color="auto"/>
        <w:left w:val="none" w:sz="0" w:space="0" w:color="auto"/>
        <w:bottom w:val="none" w:sz="0" w:space="0" w:color="auto"/>
        <w:right w:val="none" w:sz="0" w:space="0" w:color="auto"/>
      </w:divBdr>
    </w:div>
    <w:div w:id="1782257353">
      <w:bodyDiv w:val="1"/>
      <w:marLeft w:val="0"/>
      <w:marRight w:val="0"/>
      <w:marTop w:val="0"/>
      <w:marBottom w:val="0"/>
      <w:divBdr>
        <w:top w:val="none" w:sz="0" w:space="0" w:color="auto"/>
        <w:left w:val="none" w:sz="0" w:space="0" w:color="auto"/>
        <w:bottom w:val="none" w:sz="0" w:space="0" w:color="auto"/>
        <w:right w:val="none" w:sz="0" w:space="0" w:color="auto"/>
      </w:divBdr>
    </w:div>
    <w:div w:id="18262391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olicitations@jud.ca.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olicitations@jud.c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e\AppData\Roaming\Microsoft\Templates\Normal-A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E075B-A67E-4ED1-A067-2866ACC10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Normal-AIL</Template>
  <TotalTime>20</TotalTime>
  <Pages>5</Pages>
  <Words>1860</Words>
  <Characters>9554</Characters>
  <Application>Microsoft Office Word</Application>
  <DocSecurity>0</DocSecurity>
  <Lines>153</Lines>
  <Paragraphs>46</Paragraphs>
  <ScaleCrop>false</ScaleCrop>
  <HeadingPairs>
    <vt:vector size="2" baseType="variant">
      <vt:variant>
        <vt:lpstr>Title</vt:lpstr>
      </vt:variant>
      <vt:variant>
        <vt:i4>1</vt:i4>
      </vt:variant>
    </vt:vector>
  </HeadingPairs>
  <TitlesOfParts>
    <vt:vector size="1" baseType="lpstr">
      <vt:lpstr>RFP IDIQ Consulting</vt:lpstr>
    </vt:vector>
  </TitlesOfParts>
  <Company>Administrative Office of the Courts</Company>
  <LinksUpToDate>false</LinksUpToDate>
  <CharactersWithSpaces>11385</CharactersWithSpaces>
  <SharedDoc>false</SharedDoc>
  <HLinks>
    <vt:vector size="48" baseType="variant">
      <vt:variant>
        <vt:i4>196610</vt:i4>
      </vt:variant>
      <vt:variant>
        <vt:i4>21</vt:i4>
      </vt:variant>
      <vt:variant>
        <vt:i4>0</vt:i4>
      </vt:variant>
      <vt:variant>
        <vt:i4>5</vt:i4>
      </vt:variant>
      <vt:variant>
        <vt:lpwstr>http://www.dgs.ca.gov/default.htm</vt:lpwstr>
      </vt:variant>
      <vt:variant>
        <vt:lpwstr/>
      </vt:variant>
      <vt:variant>
        <vt:i4>5177422</vt:i4>
      </vt:variant>
      <vt:variant>
        <vt:i4>18</vt:i4>
      </vt:variant>
      <vt:variant>
        <vt:i4>0</vt:i4>
      </vt:variant>
      <vt:variant>
        <vt:i4>5</vt:i4>
      </vt:variant>
      <vt:variant>
        <vt:lpwstr>http://www.courts.ca.gov/rfps.htm</vt:lpwstr>
      </vt:variant>
      <vt:variant>
        <vt:lpwstr/>
      </vt:variant>
      <vt:variant>
        <vt:i4>5308424</vt:i4>
      </vt:variant>
      <vt:variant>
        <vt:i4>15</vt:i4>
      </vt:variant>
      <vt:variant>
        <vt:i4>0</vt:i4>
      </vt:variant>
      <vt:variant>
        <vt:i4>5</vt:i4>
      </vt:variant>
      <vt:variant>
        <vt:lpwstr>http://www.dof.ca.gov/HTML/FS_DATA/LatestEconData/FS_Price.htm</vt:lpwstr>
      </vt:variant>
      <vt:variant>
        <vt:lpwstr/>
      </vt:variant>
      <vt:variant>
        <vt:i4>6815869</vt:i4>
      </vt:variant>
      <vt:variant>
        <vt:i4>12</vt:i4>
      </vt:variant>
      <vt:variant>
        <vt:i4>0</vt:i4>
      </vt:variant>
      <vt:variant>
        <vt:i4>5</vt:i4>
      </vt:variant>
      <vt:variant>
        <vt:lpwstr>http://www.boe.ca.gov/cgi-bin/deliq.cgi</vt:lpwstr>
      </vt:variant>
      <vt:variant>
        <vt:lpwstr/>
      </vt:variant>
      <vt:variant>
        <vt:i4>2228299</vt:i4>
      </vt:variant>
      <vt:variant>
        <vt:i4>9</vt:i4>
      </vt:variant>
      <vt:variant>
        <vt:i4>0</vt:i4>
      </vt:variant>
      <vt:variant>
        <vt:i4>5</vt:i4>
      </vt:variant>
      <vt:variant>
        <vt:lpwstr>http://www.ftb.ca.gov/aboutFTB/Delinquent_Taxpayers.shtml</vt:lpwstr>
      </vt:variant>
      <vt:variant>
        <vt:lpwstr/>
      </vt:variant>
      <vt:variant>
        <vt:i4>5177422</vt:i4>
      </vt:variant>
      <vt:variant>
        <vt:i4>6</vt:i4>
      </vt:variant>
      <vt:variant>
        <vt:i4>0</vt:i4>
      </vt:variant>
      <vt:variant>
        <vt:i4>5</vt:i4>
      </vt:variant>
      <vt:variant>
        <vt:lpwstr>http://www.courts.ca.gov/rfps.htm</vt:lpwstr>
      </vt:variant>
      <vt:variant>
        <vt:lpwstr/>
      </vt:variant>
      <vt:variant>
        <vt:i4>2424926</vt:i4>
      </vt:variant>
      <vt:variant>
        <vt:i4>3</vt:i4>
      </vt:variant>
      <vt:variant>
        <vt:i4>0</vt:i4>
      </vt:variant>
      <vt:variant>
        <vt:i4>5</vt:i4>
      </vt:variant>
      <vt:variant>
        <vt:lpwstr>mailto:CapitalProgramSolications@jud.ca.gov</vt:lpwstr>
      </vt:variant>
      <vt:variant>
        <vt:lpwstr/>
      </vt:variant>
      <vt:variant>
        <vt:i4>5439496</vt:i4>
      </vt:variant>
      <vt:variant>
        <vt:i4>0</vt:i4>
      </vt:variant>
      <vt:variant>
        <vt:i4>0</vt:i4>
      </vt:variant>
      <vt:variant>
        <vt:i4>5</vt:i4>
      </vt:variant>
      <vt:variant>
        <vt:lpwstr>mailto:occm_solicitations@jud.ca.gov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IDIQ Consulting</dc:title>
  <dc:subject/>
  <dc:creator>Jeremy P. Ehrlich;Alice.Lee@jud.ca.gov</dc:creator>
  <cp:keywords>RFP IDIQ</cp:keywords>
  <dc:description/>
  <cp:lastModifiedBy>Picchi, Laila</cp:lastModifiedBy>
  <cp:revision>12</cp:revision>
  <cp:lastPrinted>2015-03-09T16:32:00Z</cp:lastPrinted>
  <dcterms:created xsi:type="dcterms:W3CDTF">2026-04-27T21:08:00Z</dcterms:created>
  <dcterms:modified xsi:type="dcterms:W3CDTF">2026-09-22T15:36:00Z</dcterms:modified>
  <cp:contentStatus/>
</cp:coreProperties>
</file>