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80B" w:rsidRPr="00C15314" w:rsidRDefault="0063295A" w:rsidP="00AC7134">
      <w:pPr>
        <w:pStyle w:val="BodyText"/>
        <w:rPr>
          <w:caps/>
          <w:color w:val="FF0000"/>
          <w:szCs w:val="24"/>
        </w:rPr>
      </w:pPr>
      <w:r>
        <w:rPr>
          <w:rStyle w:val="CommentReference"/>
        </w:rPr>
        <w:t xml:space="preserve">   </w:t>
      </w:r>
      <w:r w:rsidR="00F506AA">
        <w:rPr>
          <w:rStyle w:val="CommentReference"/>
        </w:rPr>
        <w:t xml:space="preserve">  </w:t>
      </w:r>
      <w:bookmarkStart w:id="0" w:name="bmDate"/>
      <w:bookmarkStart w:id="1" w:name="bmStart"/>
      <w:bookmarkEnd w:id="0"/>
      <w:bookmarkEnd w:id="1"/>
      <w:r w:rsidR="00AC7134">
        <w:rPr>
          <w:b/>
          <w:caps/>
          <w:color w:val="000000" w:themeColor="text1"/>
          <w:sz w:val="22"/>
          <w:szCs w:val="22"/>
        </w:rPr>
        <w:tab/>
      </w:r>
      <w:r w:rsidR="001B680B">
        <w:rPr>
          <w:color w:val="000000" w:themeColor="text1"/>
          <w:sz w:val="22"/>
          <w:szCs w:val="22"/>
        </w:rPr>
        <w:tab/>
      </w:r>
      <w:r w:rsidR="001B680B">
        <w:rPr>
          <w:color w:val="000000" w:themeColor="text1"/>
          <w:sz w:val="22"/>
          <w:szCs w:val="22"/>
        </w:rPr>
        <w:tab/>
      </w:r>
      <w:r w:rsidR="001B680B">
        <w:rPr>
          <w:color w:val="000000" w:themeColor="text1"/>
          <w:sz w:val="22"/>
          <w:szCs w:val="22"/>
        </w:rPr>
        <w:tab/>
      </w:r>
      <w:r w:rsidR="00786250">
        <w:rPr>
          <w:color w:val="000000" w:themeColor="text1"/>
          <w:sz w:val="22"/>
          <w:szCs w:val="22"/>
        </w:rPr>
        <w:t xml:space="preserve">    </w:t>
      </w:r>
      <w:r w:rsidR="00AC7134">
        <w:rPr>
          <w:color w:val="000000" w:themeColor="text1"/>
          <w:sz w:val="22"/>
          <w:szCs w:val="22"/>
        </w:rPr>
        <w:tab/>
      </w:r>
      <w:r w:rsidR="00225094">
        <w:rPr>
          <w:color w:val="000000" w:themeColor="text1"/>
          <w:sz w:val="22"/>
          <w:szCs w:val="22"/>
        </w:rPr>
        <w:t xml:space="preserve">          </w:t>
      </w:r>
      <w:r w:rsidR="001B680B" w:rsidRPr="00C15314">
        <w:rPr>
          <w:color w:val="FF0000"/>
          <w:szCs w:val="24"/>
        </w:rPr>
        <w:t>ATTACHMENT C</w:t>
      </w:r>
      <w:r w:rsidR="00C15314" w:rsidRPr="00C15314">
        <w:rPr>
          <w:color w:val="FF0000"/>
          <w:szCs w:val="24"/>
        </w:rPr>
        <w:t xml:space="preserve"> – REVISION 1</w:t>
      </w:r>
    </w:p>
    <w:p w:rsidR="001B680B" w:rsidRPr="00E6507E" w:rsidRDefault="001B680B" w:rsidP="004A49F9">
      <w:pPr>
        <w:pStyle w:val="Heading10"/>
        <w:keepNext w:val="0"/>
        <w:ind w:left="720" w:right="288" w:firstLine="0"/>
        <w:jc w:val="left"/>
        <w:rPr>
          <w:caps w:val="0"/>
          <w:color w:val="000000" w:themeColor="text1"/>
          <w:szCs w:val="24"/>
        </w:rPr>
      </w:pPr>
    </w:p>
    <w:p w:rsidR="00EF33FC" w:rsidRDefault="001B680B" w:rsidP="001B680B">
      <w:pPr>
        <w:pStyle w:val="Heading10"/>
        <w:keepNext w:val="0"/>
        <w:tabs>
          <w:tab w:val="clear" w:pos="10710"/>
        </w:tabs>
        <w:ind w:left="720" w:right="288" w:firstLine="0"/>
        <w:jc w:val="left"/>
        <w:rPr>
          <w:b w:val="0"/>
          <w:caps w:val="0"/>
          <w:color w:val="000000" w:themeColor="text1"/>
          <w:sz w:val="22"/>
          <w:szCs w:val="22"/>
        </w:rPr>
      </w:pPr>
      <w:r w:rsidRPr="00E6507E">
        <w:rPr>
          <w:caps w:val="0"/>
          <w:color w:val="000000" w:themeColor="text1"/>
          <w:szCs w:val="24"/>
        </w:rPr>
        <w:tab/>
      </w:r>
      <w:r w:rsidRPr="00E6507E">
        <w:rPr>
          <w:caps w:val="0"/>
          <w:color w:val="000000" w:themeColor="text1"/>
          <w:szCs w:val="24"/>
        </w:rPr>
        <w:tab/>
      </w:r>
      <w:r w:rsidRPr="00E6507E">
        <w:rPr>
          <w:caps w:val="0"/>
          <w:color w:val="000000" w:themeColor="text1"/>
          <w:szCs w:val="24"/>
        </w:rPr>
        <w:tab/>
      </w:r>
      <w:r w:rsidR="00BE25F9" w:rsidRPr="00E6507E">
        <w:rPr>
          <w:caps w:val="0"/>
          <w:color w:val="000000" w:themeColor="text1"/>
          <w:szCs w:val="24"/>
        </w:rPr>
        <w:t xml:space="preserve">  </w:t>
      </w:r>
      <w:r w:rsidR="00660792" w:rsidRPr="00E6507E">
        <w:rPr>
          <w:caps w:val="0"/>
          <w:color w:val="000000" w:themeColor="text1"/>
          <w:szCs w:val="24"/>
        </w:rPr>
        <w:t xml:space="preserve">  </w:t>
      </w:r>
      <w:r w:rsidR="00BE25F9" w:rsidRPr="00E6507E">
        <w:rPr>
          <w:caps w:val="0"/>
          <w:color w:val="000000" w:themeColor="text1"/>
          <w:szCs w:val="24"/>
        </w:rPr>
        <w:t xml:space="preserve"> </w:t>
      </w:r>
      <w:r w:rsidR="00BE25F9" w:rsidRPr="00F87EDC">
        <w:rPr>
          <w:caps w:val="0"/>
          <w:color w:val="000000" w:themeColor="text1"/>
          <w:szCs w:val="24"/>
          <w:highlight w:val="yellow"/>
        </w:rPr>
        <w:t>SAMPLE</w:t>
      </w:r>
      <w:r w:rsidRPr="00F87EDC">
        <w:rPr>
          <w:caps w:val="0"/>
          <w:color w:val="000000" w:themeColor="text1"/>
          <w:szCs w:val="24"/>
          <w:highlight w:val="yellow"/>
        </w:rPr>
        <w:t xml:space="preserve"> STANDARD AGREEMENT</w:t>
      </w:r>
      <w:r w:rsidR="00EF33FC">
        <w:rPr>
          <w:b w:val="0"/>
          <w:caps w:val="0"/>
          <w:color w:val="000000" w:themeColor="text1"/>
          <w:sz w:val="22"/>
          <w:szCs w:val="22"/>
        </w:rPr>
        <w:tab/>
        <w:t xml:space="preserve">     </w:t>
      </w:r>
      <w:r w:rsidR="00DA46E6">
        <w:rPr>
          <w:b w:val="0"/>
          <w:caps w:val="0"/>
          <w:color w:val="000000" w:themeColor="text1"/>
          <w:sz w:val="22"/>
          <w:szCs w:val="22"/>
        </w:rPr>
        <w:tab/>
      </w:r>
      <w:r w:rsidR="00EF33FC">
        <w:rPr>
          <w:b w:val="0"/>
          <w:caps w:val="0"/>
          <w:color w:val="000000" w:themeColor="text1"/>
          <w:sz w:val="22"/>
          <w:szCs w:val="22"/>
        </w:rPr>
        <w:tab/>
      </w:r>
    </w:p>
    <w:p w:rsidR="00EF33FC" w:rsidRDefault="00EF33FC" w:rsidP="004A49F9">
      <w:pPr>
        <w:pStyle w:val="Heading10"/>
        <w:keepNext w:val="0"/>
        <w:ind w:left="720" w:right="288" w:firstLine="0"/>
        <w:jc w:val="left"/>
        <w:rPr>
          <w:b w:val="0"/>
          <w:caps w:val="0"/>
          <w:color w:val="000000" w:themeColor="text1"/>
          <w:sz w:val="22"/>
          <w:szCs w:val="22"/>
        </w:rPr>
      </w:pPr>
      <w:r>
        <w:rPr>
          <w:b w:val="0"/>
          <w:caps w:val="0"/>
          <w:color w:val="000000" w:themeColor="text1"/>
          <w:sz w:val="22"/>
          <w:szCs w:val="22"/>
        </w:rPr>
        <w:tab/>
      </w:r>
      <w:r>
        <w:rPr>
          <w:b w:val="0"/>
          <w:caps w:val="0"/>
          <w:color w:val="000000" w:themeColor="text1"/>
          <w:sz w:val="22"/>
          <w:szCs w:val="22"/>
        </w:rPr>
        <w:tab/>
      </w:r>
    </w:p>
    <w:p w:rsidR="00EF33FC" w:rsidRDefault="00EF33FC" w:rsidP="00EF33FC">
      <w:pPr>
        <w:widowControl w:val="0"/>
        <w:rPr>
          <w:rFonts w:ascii="Arial" w:hAnsi="Arial"/>
          <w:sz w:val="16"/>
        </w:rPr>
      </w:pPr>
      <w:r>
        <w:rPr>
          <w:rFonts w:ascii="Arial" w:hAnsi="Arial"/>
          <w:sz w:val="16"/>
        </w:rPr>
        <w:t>JUDICIAL COUNCIL OF CALIFORNIA, ADMINISTRATIVE OFFICE OF THE COURTS</w:t>
      </w:r>
    </w:p>
    <w:tbl>
      <w:tblPr>
        <w:tblW w:w="11880" w:type="dxa"/>
        <w:tblInd w:w="198" w:type="dxa"/>
        <w:tblLayout w:type="fixed"/>
        <w:tblLook w:val="0000"/>
      </w:tblPr>
      <w:tblGrid>
        <w:gridCol w:w="540"/>
        <w:gridCol w:w="4575"/>
        <w:gridCol w:w="15"/>
        <w:gridCol w:w="630"/>
        <w:gridCol w:w="270"/>
        <w:gridCol w:w="2430"/>
        <w:gridCol w:w="1260"/>
        <w:gridCol w:w="1350"/>
        <w:gridCol w:w="90"/>
        <w:gridCol w:w="720"/>
      </w:tblGrid>
      <w:tr w:rsidR="00EF33FC" w:rsidRPr="00A06524" w:rsidTr="001B680B">
        <w:trPr>
          <w:trHeight w:hRule="exact" w:val="260"/>
        </w:trPr>
        <w:tc>
          <w:tcPr>
            <w:tcW w:w="11880" w:type="dxa"/>
            <w:gridSpan w:val="10"/>
          </w:tcPr>
          <w:p w:rsidR="00EF33FC" w:rsidRPr="00A06524" w:rsidRDefault="00EF33FC" w:rsidP="00EF33FC">
            <w:pPr>
              <w:rPr>
                <w:szCs w:val="24"/>
              </w:rPr>
            </w:pPr>
            <w:r w:rsidRPr="00A06524">
              <w:rPr>
                <w:b/>
                <w:szCs w:val="24"/>
              </w:rPr>
              <w:t xml:space="preserve">STANDARD AGREEMENT COVERSHEET                                                                                                  </w:t>
            </w:r>
          </w:p>
        </w:tc>
      </w:tr>
      <w:tr w:rsidR="00EF33FC" w:rsidRPr="00A06524" w:rsidTr="001B680B">
        <w:trPr>
          <w:gridAfter w:val="2"/>
          <w:wAfter w:w="810" w:type="dxa"/>
          <w:trHeight w:hRule="exact" w:val="375"/>
        </w:trPr>
        <w:tc>
          <w:tcPr>
            <w:tcW w:w="5760" w:type="dxa"/>
            <w:gridSpan w:val="4"/>
          </w:tcPr>
          <w:p w:rsidR="00EF33FC" w:rsidRPr="00A06524" w:rsidRDefault="00EF33FC" w:rsidP="00EF33FC">
            <w:pPr>
              <w:widowControl w:val="0"/>
              <w:rPr>
                <w:szCs w:val="24"/>
              </w:rPr>
            </w:pPr>
          </w:p>
        </w:tc>
        <w:tc>
          <w:tcPr>
            <w:tcW w:w="2700" w:type="dxa"/>
            <w:gridSpan w:val="2"/>
            <w:tcBorders>
              <w:right w:val="single" w:sz="4" w:space="0" w:color="auto"/>
            </w:tcBorders>
          </w:tcPr>
          <w:p w:rsidR="00EF33FC" w:rsidRPr="00A06524" w:rsidRDefault="00EF33FC" w:rsidP="00EF33FC">
            <w:pPr>
              <w:spacing w:before="40"/>
              <w:rPr>
                <w:szCs w:val="24"/>
              </w:rPr>
            </w:pPr>
          </w:p>
        </w:tc>
        <w:tc>
          <w:tcPr>
            <w:tcW w:w="2610" w:type="dxa"/>
            <w:gridSpan w:val="2"/>
            <w:tcBorders>
              <w:top w:val="single" w:sz="6" w:space="0" w:color="auto"/>
              <w:left w:val="single" w:sz="4" w:space="0" w:color="auto"/>
              <w:right w:val="single" w:sz="4" w:space="0" w:color="auto"/>
            </w:tcBorders>
          </w:tcPr>
          <w:p w:rsidR="00EF33FC" w:rsidRPr="003516F4" w:rsidRDefault="00EF33FC" w:rsidP="00EF33FC">
            <w:pPr>
              <w:spacing w:before="40"/>
              <w:rPr>
                <w:sz w:val="16"/>
                <w:szCs w:val="16"/>
              </w:rPr>
            </w:pPr>
            <w:r w:rsidRPr="003516F4">
              <w:rPr>
                <w:sz w:val="16"/>
                <w:szCs w:val="16"/>
              </w:rPr>
              <w:t>AGREEMENT NUMBER</w:t>
            </w:r>
          </w:p>
        </w:tc>
      </w:tr>
      <w:tr w:rsidR="00EF33FC" w:rsidRPr="00A06524" w:rsidTr="001B680B">
        <w:trPr>
          <w:gridAfter w:val="2"/>
          <w:wAfter w:w="810" w:type="dxa"/>
          <w:trHeight w:hRule="exact" w:val="80"/>
        </w:trPr>
        <w:tc>
          <w:tcPr>
            <w:tcW w:w="5760" w:type="dxa"/>
            <w:gridSpan w:val="4"/>
            <w:tcBorders>
              <w:bottom w:val="single" w:sz="6" w:space="0" w:color="auto"/>
            </w:tcBorders>
          </w:tcPr>
          <w:p w:rsidR="00EF33FC" w:rsidRPr="00A06524" w:rsidRDefault="00EF33FC" w:rsidP="00EF33FC">
            <w:pPr>
              <w:spacing w:before="40"/>
              <w:rPr>
                <w:szCs w:val="24"/>
              </w:rPr>
            </w:pPr>
          </w:p>
        </w:tc>
        <w:tc>
          <w:tcPr>
            <w:tcW w:w="2700" w:type="dxa"/>
            <w:gridSpan w:val="2"/>
            <w:tcBorders>
              <w:bottom w:val="single" w:sz="6" w:space="0" w:color="auto"/>
              <w:right w:val="single" w:sz="4" w:space="0" w:color="auto"/>
            </w:tcBorders>
          </w:tcPr>
          <w:p w:rsidR="00EF33FC" w:rsidRPr="00A06524" w:rsidRDefault="00EF33FC" w:rsidP="00EF33FC">
            <w:pPr>
              <w:spacing w:before="60"/>
              <w:rPr>
                <w:b/>
                <w:i/>
                <w:szCs w:val="24"/>
              </w:rPr>
            </w:pPr>
          </w:p>
        </w:tc>
        <w:tc>
          <w:tcPr>
            <w:tcW w:w="2610" w:type="dxa"/>
            <w:gridSpan w:val="2"/>
            <w:tcBorders>
              <w:left w:val="single" w:sz="4" w:space="0" w:color="auto"/>
              <w:bottom w:val="single" w:sz="6" w:space="0" w:color="auto"/>
              <w:right w:val="single" w:sz="4" w:space="0" w:color="auto"/>
            </w:tcBorders>
          </w:tcPr>
          <w:p w:rsidR="00EF33FC" w:rsidRPr="003516F4" w:rsidRDefault="00EF33FC" w:rsidP="00EF33FC">
            <w:pPr>
              <w:spacing w:before="60"/>
              <w:rPr>
                <w:b/>
                <w:i/>
                <w:sz w:val="16"/>
                <w:szCs w:val="16"/>
              </w:rPr>
            </w:pPr>
          </w:p>
        </w:tc>
      </w:tr>
      <w:tr w:rsidR="00EF33FC" w:rsidRPr="00A06524" w:rsidTr="001B680B">
        <w:trPr>
          <w:gridBefore w:val="6"/>
          <w:gridAfter w:val="2"/>
          <w:wBefore w:w="8460" w:type="dxa"/>
          <w:wAfter w:w="810" w:type="dxa"/>
          <w:trHeight w:hRule="exact" w:val="195"/>
        </w:trPr>
        <w:tc>
          <w:tcPr>
            <w:tcW w:w="2610" w:type="dxa"/>
            <w:gridSpan w:val="2"/>
            <w:tcBorders>
              <w:top w:val="single" w:sz="6" w:space="0" w:color="auto"/>
              <w:left w:val="single" w:sz="4" w:space="0" w:color="auto"/>
              <w:right w:val="single" w:sz="4" w:space="0" w:color="auto"/>
            </w:tcBorders>
          </w:tcPr>
          <w:p w:rsidR="00EF33FC" w:rsidRPr="003516F4" w:rsidRDefault="00EF33FC" w:rsidP="00EF33FC">
            <w:pPr>
              <w:rPr>
                <w:sz w:val="16"/>
                <w:szCs w:val="16"/>
              </w:rPr>
            </w:pPr>
            <w:r w:rsidRPr="003516F4">
              <w:rPr>
                <w:sz w:val="16"/>
                <w:szCs w:val="16"/>
              </w:rPr>
              <w:t>FEDERAL EMPLOYER ID NUMBER</w:t>
            </w:r>
          </w:p>
          <w:p w:rsidR="00EF33FC" w:rsidRPr="003516F4" w:rsidRDefault="00EF33FC" w:rsidP="00EF33FC">
            <w:pPr>
              <w:spacing w:before="40"/>
              <w:rPr>
                <w:sz w:val="16"/>
                <w:szCs w:val="16"/>
              </w:rPr>
            </w:pPr>
          </w:p>
        </w:tc>
      </w:tr>
      <w:tr w:rsidR="00EF33FC" w:rsidRPr="00A06524" w:rsidTr="001B680B">
        <w:trPr>
          <w:gridAfter w:val="2"/>
          <w:wAfter w:w="810" w:type="dxa"/>
          <w:trHeight w:hRule="exact" w:val="346"/>
        </w:trPr>
        <w:tc>
          <w:tcPr>
            <w:tcW w:w="8460" w:type="dxa"/>
            <w:gridSpan w:val="6"/>
            <w:tcBorders>
              <w:bottom w:val="single" w:sz="6" w:space="0" w:color="auto"/>
              <w:right w:val="single" w:sz="4" w:space="0" w:color="auto"/>
            </w:tcBorders>
          </w:tcPr>
          <w:p w:rsidR="00EF33FC" w:rsidRPr="00A06524" w:rsidRDefault="00EF33FC" w:rsidP="00EF33FC">
            <w:pPr>
              <w:spacing w:before="60"/>
              <w:rPr>
                <w:b/>
                <w:szCs w:val="24"/>
              </w:rPr>
            </w:pPr>
          </w:p>
        </w:tc>
        <w:tc>
          <w:tcPr>
            <w:tcW w:w="2610" w:type="dxa"/>
            <w:gridSpan w:val="2"/>
            <w:tcBorders>
              <w:left w:val="single" w:sz="4" w:space="0" w:color="auto"/>
              <w:bottom w:val="single" w:sz="6" w:space="0" w:color="auto"/>
              <w:right w:val="single" w:sz="4" w:space="0" w:color="auto"/>
            </w:tcBorders>
          </w:tcPr>
          <w:p w:rsidR="00EF33FC" w:rsidRPr="00A06524" w:rsidRDefault="00EF33FC" w:rsidP="00EF33FC">
            <w:pPr>
              <w:spacing w:before="60"/>
              <w:rPr>
                <w:b/>
                <w:i/>
                <w:szCs w:val="24"/>
              </w:rPr>
            </w:pPr>
          </w:p>
        </w:tc>
      </w:tr>
      <w:tr w:rsidR="00EF33FC" w:rsidRPr="00A06524" w:rsidTr="00841246">
        <w:trPr>
          <w:gridAfter w:val="2"/>
          <w:wAfter w:w="810" w:type="dxa"/>
          <w:trHeight w:hRule="exact" w:val="570"/>
        </w:trPr>
        <w:tc>
          <w:tcPr>
            <w:tcW w:w="540" w:type="dxa"/>
            <w:tcBorders>
              <w:top w:val="double" w:sz="6" w:space="0" w:color="auto"/>
            </w:tcBorders>
          </w:tcPr>
          <w:p w:rsidR="00EF33FC" w:rsidRPr="00A06524" w:rsidRDefault="00EF33FC" w:rsidP="00EF33FC">
            <w:pPr>
              <w:tabs>
                <w:tab w:val="left" w:pos="338"/>
                <w:tab w:val="left" w:pos="9968"/>
              </w:tabs>
              <w:spacing w:before="20"/>
              <w:rPr>
                <w:szCs w:val="24"/>
              </w:rPr>
            </w:pPr>
            <w:r w:rsidRPr="00A06524">
              <w:rPr>
                <w:szCs w:val="24"/>
              </w:rPr>
              <w:t>1.</w:t>
            </w:r>
            <w:r w:rsidRPr="00A06524">
              <w:rPr>
                <w:szCs w:val="24"/>
              </w:rPr>
              <w:tab/>
            </w:r>
          </w:p>
        </w:tc>
        <w:tc>
          <w:tcPr>
            <w:tcW w:w="10530" w:type="dxa"/>
            <w:gridSpan w:val="7"/>
            <w:tcBorders>
              <w:top w:val="double" w:sz="6" w:space="0" w:color="auto"/>
              <w:bottom w:val="single" w:sz="4" w:space="0" w:color="auto"/>
            </w:tcBorders>
          </w:tcPr>
          <w:p w:rsidR="00EF33FC" w:rsidRPr="005C05D0" w:rsidRDefault="00EF33FC" w:rsidP="00EF33FC">
            <w:pPr>
              <w:tabs>
                <w:tab w:val="left" w:pos="-18"/>
                <w:tab w:val="left" w:pos="10602"/>
              </w:tabs>
              <w:rPr>
                <w:sz w:val="20"/>
              </w:rPr>
            </w:pPr>
            <w:r w:rsidRPr="005C05D0">
              <w:rPr>
                <w:sz w:val="20"/>
              </w:rPr>
              <w:t xml:space="preserve">In this Agreement, the term “Service Provider” refers to </w:t>
            </w:r>
            <w:r w:rsidRPr="005C05D0">
              <w:rPr>
                <w:b/>
                <w:i/>
                <w:sz w:val="20"/>
              </w:rPr>
              <w:t>[</w:t>
            </w:r>
            <w:r w:rsidRPr="005C05D0">
              <w:rPr>
                <w:b/>
                <w:i/>
                <w:sz w:val="20"/>
                <w:highlight w:val="yellow"/>
              </w:rPr>
              <w:t>Service Provider name</w:t>
            </w:r>
            <w:r w:rsidRPr="005C05D0">
              <w:rPr>
                <w:b/>
                <w:i/>
                <w:sz w:val="20"/>
              </w:rPr>
              <w:t>]</w:t>
            </w:r>
            <w:r w:rsidRPr="005C05D0">
              <w:rPr>
                <w:sz w:val="20"/>
              </w:rPr>
              <w:t>, and the terms “AOC” refer</w:t>
            </w:r>
            <w:r>
              <w:rPr>
                <w:sz w:val="20"/>
              </w:rPr>
              <w:t>s</w:t>
            </w:r>
            <w:r w:rsidRPr="005C05D0">
              <w:rPr>
                <w:sz w:val="20"/>
              </w:rPr>
              <w:t xml:space="preserve"> to the Judicial Council of California, Administrative Office of the Courts. </w:t>
            </w:r>
          </w:p>
          <w:p w:rsidR="00EF33FC" w:rsidRPr="005C05D0" w:rsidRDefault="00EF33FC" w:rsidP="00EF33FC">
            <w:pPr>
              <w:tabs>
                <w:tab w:val="left" w:pos="-18"/>
                <w:tab w:val="left" w:pos="9968"/>
              </w:tabs>
              <w:spacing w:before="20"/>
              <w:rPr>
                <w:sz w:val="20"/>
              </w:rPr>
            </w:pPr>
          </w:p>
        </w:tc>
      </w:tr>
      <w:tr w:rsidR="00EF33FC" w:rsidRPr="00A06524" w:rsidTr="00841246">
        <w:trPr>
          <w:gridAfter w:val="1"/>
          <w:wAfter w:w="720" w:type="dxa"/>
          <w:trHeight w:hRule="exact" w:val="243"/>
        </w:trPr>
        <w:tc>
          <w:tcPr>
            <w:tcW w:w="540" w:type="dxa"/>
            <w:tcBorders>
              <w:top w:val="single" w:sz="6" w:space="0" w:color="auto"/>
            </w:tcBorders>
          </w:tcPr>
          <w:p w:rsidR="00EF33FC" w:rsidRPr="00A06524" w:rsidRDefault="00EF33FC" w:rsidP="00EF33FC">
            <w:pPr>
              <w:spacing w:before="20"/>
              <w:rPr>
                <w:szCs w:val="24"/>
              </w:rPr>
            </w:pPr>
            <w:r w:rsidRPr="00A06524">
              <w:rPr>
                <w:szCs w:val="24"/>
              </w:rPr>
              <w:t>2.</w:t>
            </w:r>
          </w:p>
        </w:tc>
        <w:tc>
          <w:tcPr>
            <w:tcW w:w="4590" w:type="dxa"/>
            <w:gridSpan w:val="2"/>
            <w:tcBorders>
              <w:left w:val="nil"/>
            </w:tcBorders>
          </w:tcPr>
          <w:p w:rsidR="00EF33FC" w:rsidRPr="005C05D0" w:rsidRDefault="00EF33FC" w:rsidP="00EF33FC">
            <w:pPr>
              <w:rPr>
                <w:sz w:val="20"/>
              </w:rPr>
            </w:pPr>
            <w:r w:rsidRPr="005C05D0">
              <w:rPr>
                <w:sz w:val="20"/>
              </w:rPr>
              <w:t>This Agreement becomes effective as of</w:t>
            </w:r>
          </w:p>
        </w:tc>
        <w:tc>
          <w:tcPr>
            <w:tcW w:w="900" w:type="dxa"/>
            <w:gridSpan w:val="2"/>
            <w:tcBorders>
              <w:left w:val="nil"/>
            </w:tcBorders>
          </w:tcPr>
          <w:p w:rsidR="00EF33FC" w:rsidRPr="005C05D0" w:rsidRDefault="00EF33FC" w:rsidP="00EF33FC">
            <w:pPr>
              <w:ind w:right="-378"/>
              <w:rPr>
                <w:sz w:val="20"/>
              </w:rPr>
            </w:pPr>
            <w:r w:rsidRPr="005C05D0">
              <w:rPr>
                <w:b/>
                <w:i/>
                <w:sz w:val="20"/>
              </w:rPr>
              <w:t xml:space="preserve"> </w:t>
            </w:r>
          </w:p>
        </w:tc>
        <w:tc>
          <w:tcPr>
            <w:tcW w:w="3690" w:type="dxa"/>
            <w:gridSpan w:val="2"/>
            <w:tcBorders>
              <w:left w:val="nil"/>
            </w:tcBorders>
          </w:tcPr>
          <w:p w:rsidR="00EF33FC" w:rsidRPr="005C05D0" w:rsidRDefault="00EF33FC" w:rsidP="00EF33FC">
            <w:pPr>
              <w:ind w:right="-378"/>
              <w:rPr>
                <w:sz w:val="20"/>
              </w:rPr>
            </w:pPr>
            <w:r w:rsidRPr="005C05D0">
              <w:rPr>
                <w:sz w:val="20"/>
              </w:rPr>
              <w:t xml:space="preserve">(the “Effective date”) and expires on </w:t>
            </w:r>
          </w:p>
        </w:tc>
        <w:tc>
          <w:tcPr>
            <w:tcW w:w="1440" w:type="dxa"/>
            <w:gridSpan w:val="2"/>
            <w:tcBorders>
              <w:left w:val="nil"/>
            </w:tcBorders>
          </w:tcPr>
          <w:p w:rsidR="00EF33FC" w:rsidRPr="005C05D0" w:rsidRDefault="00EF33FC" w:rsidP="00EF33FC">
            <w:pPr>
              <w:rPr>
                <w:sz w:val="20"/>
              </w:rPr>
            </w:pPr>
            <w:r w:rsidRPr="005C05D0">
              <w:rPr>
                <w:b/>
                <w:i/>
                <w:sz w:val="20"/>
              </w:rPr>
              <w:t xml:space="preserve"> </w:t>
            </w:r>
          </w:p>
        </w:tc>
      </w:tr>
      <w:tr w:rsidR="00EF33FC" w:rsidRPr="00A06524" w:rsidTr="00841246">
        <w:trPr>
          <w:gridAfter w:val="2"/>
          <w:wAfter w:w="810" w:type="dxa"/>
          <w:trHeight w:hRule="exact" w:val="80"/>
        </w:trPr>
        <w:tc>
          <w:tcPr>
            <w:tcW w:w="11070" w:type="dxa"/>
            <w:gridSpan w:val="8"/>
            <w:tcBorders>
              <w:bottom w:val="single" w:sz="4" w:space="0" w:color="auto"/>
            </w:tcBorders>
          </w:tcPr>
          <w:p w:rsidR="00EF33FC" w:rsidRPr="005C05D0" w:rsidRDefault="00EF33FC" w:rsidP="00EF33FC">
            <w:pPr>
              <w:rPr>
                <w:sz w:val="20"/>
              </w:rPr>
            </w:pPr>
          </w:p>
        </w:tc>
      </w:tr>
      <w:tr w:rsidR="00EF33FC" w:rsidRPr="00A06524" w:rsidTr="00841246">
        <w:trPr>
          <w:gridAfter w:val="2"/>
          <w:wAfter w:w="810" w:type="dxa"/>
          <w:trHeight w:hRule="exact" w:val="265"/>
        </w:trPr>
        <w:tc>
          <w:tcPr>
            <w:tcW w:w="540" w:type="dxa"/>
            <w:tcBorders>
              <w:bottom w:val="single" w:sz="4" w:space="0" w:color="auto"/>
            </w:tcBorders>
            <w:shd w:val="clear" w:color="auto" w:fill="auto"/>
          </w:tcPr>
          <w:p w:rsidR="00EF33FC" w:rsidRPr="00A06524" w:rsidRDefault="00EF33FC" w:rsidP="00EF33FC">
            <w:pPr>
              <w:tabs>
                <w:tab w:val="left" w:pos="338"/>
              </w:tabs>
              <w:spacing w:before="40"/>
              <w:rPr>
                <w:szCs w:val="24"/>
              </w:rPr>
            </w:pPr>
            <w:r w:rsidRPr="00A06524">
              <w:rPr>
                <w:szCs w:val="24"/>
              </w:rPr>
              <w:t>3.</w:t>
            </w:r>
            <w:r w:rsidRPr="00A06524">
              <w:rPr>
                <w:szCs w:val="24"/>
              </w:rPr>
              <w:tab/>
            </w:r>
          </w:p>
        </w:tc>
        <w:tc>
          <w:tcPr>
            <w:tcW w:w="10530" w:type="dxa"/>
            <w:gridSpan w:val="7"/>
            <w:tcBorders>
              <w:bottom w:val="single" w:sz="4" w:space="0" w:color="auto"/>
            </w:tcBorders>
            <w:shd w:val="clear" w:color="auto" w:fill="auto"/>
          </w:tcPr>
          <w:p w:rsidR="00EF33FC" w:rsidRPr="005C05D0" w:rsidRDefault="00EF33FC" w:rsidP="00EF33FC">
            <w:pPr>
              <w:tabs>
                <w:tab w:val="left" w:pos="338"/>
              </w:tabs>
              <w:rPr>
                <w:sz w:val="20"/>
              </w:rPr>
            </w:pPr>
            <w:r w:rsidRPr="005C05D0">
              <w:rPr>
                <w:sz w:val="20"/>
              </w:rPr>
              <w:t xml:space="preserve">The maximum amount that the AOC may pay Service Provider under this Agreement is </w:t>
            </w:r>
            <w:r w:rsidRPr="005C05D0">
              <w:rPr>
                <w:b/>
                <w:sz w:val="20"/>
                <w:highlight w:val="yellow"/>
              </w:rPr>
              <w:t>$</w:t>
            </w:r>
            <w:r w:rsidRPr="005C05D0">
              <w:rPr>
                <w:b/>
                <w:i/>
                <w:sz w:val="20"/>
                <w:highlight w:val="yellow"/>
              </w:rPr>
              <w:t>[Dollar amount]</w:t>
            </w:r>
            <w:r w:rsidRPr="005C05D0">
              <w:rPr>
                <w:sz w:val="20"/>
                <w:highlight w:val="yellow"/>
              </w:rPr>
              <w:t>.</w:t>
            </w:r>
          </w:p>
        </w:tc>
      </w:tr>
      <w:tr w:rsidR="00EF33FC" w:rsidRPr="00A06524" w:rsidTr="00672B9D">
        <w:trPr>
          <w:gridAfter w:val="2"/>
          <w:wAfter w:w="810" w:type="dxa"/>
          <w:trHeight w:hRule="exact" w:val="2068"/>
        </w:trPr>
        <w:tc>
          <w:tcPr>
            <w:tcW w:w="540" w:type="dxa"/>
            <w:tcBorders>
              <w:top w:val="single" w:sz="4" w:space="0" w:color="auto"/>
            </w:tcBorders>
            <w:shd w:val="clear" w:color="auto" w:fill="auto"/>
          </w:tcPr>
          <w:p w:rsidR="00EF33FC" w:rsidRPr="00A06524" w:rsidRDefault="00EF33FC" w:rsidP="00EF33FC">
            <w:pPr>
              <w:tabs>
                <w:tab w:val="left" w:pos="338"/>
              </w:tabs>
              <w:spacing w:before="40"/>
              <w:rPr>
                <w:szCs w:val="24"/>
              </w:rPr>
            </w:pPr>
            <w:r w:rsidRPr="00A06524">
              <w:rPr>
                <w:szCs w:val="24"/>
              </w:rPr>
              <w:t>4.</w:t>
            </w:r>
          </w:p>
        </w:tc>
        <w:tc>
          <w:tcPr>
            <w:tcW w:w="10530" w:type="dxa"/>
            <w:gridSpan w:val="7"/>
            <w:tcBorders>
              <w:top w:val="single" w:sz="4" w:space="0" w:color="auto"/>
            </w:tcBorders>
            <w:shd w:val="clear" w:color="auto" w:fill="auto"/>
          </w:tcPr>
          <w:p w:rsidR="00EF33FC" w:rsidRPr="005C05D0" w:rsidRDefault="00EF33FC" w:rsidP="00EF33FC">
            <w:pPr>
              <w:tabs>
                <w:tab w:val="left" w:pos="338"/>
              </w:tabs>
              <w:rPr>
                <w:sz w:val="20"/>
              </w:rPr>
            </w:pPr>
            <w:r w:rsidRPr="005C05D0">
              <w:rPr>
                <w:sz w:val="20"/>
              </w:rPr>
              <w:t>The purpose of this Agreement:</w:t>
            </w:r>
          </w:p>
          <w:p w:rsidR="00EF33FC" w:rsidRPr="005C05D0" w:rsidRDefault="00EF33FC" w:rsidP="00EF33FC">
            <w:pPr>
              <w:tabs>
                <w:tab w:val="left" w:pos="338"/>
              </w:tabs>
              <w:rPr>
                <w:sz w:val="20"/>
              </w:rPr>
            </w:pPr>
          </w:p>
          <w:p w:rsidR="00EF33FC" w:rsidRPr="005C05D0" w:rsidRDefault="00EF33FC" w:rsidP="00EF33FC">
            <w:pPr>
              <w:tabs>
                <w:tab w:val="left" w:pos="338"/>
              </w:tabs>
              <w:jc w:val="both"/>
              <w:rPr>
                <w:sz w:val="20"/>
              </w:rPr>
            </w:pPr>
            <w:r w:rsidRPr="005C05D0">
              <w:rPr>
                <w:sz w:val="20"/>
              </w:rPr>
              <w:t xml:space="preserve">The purpose of this Agreement is to set forth the terms and conditions that apply to Service Provider furnishing of appraisal services to the </w:t>
            </w:r>
            <w:r>
              <w:rPr>
                <w:sz w:val="20"/>
              </w:rPr>
              <w:t>AOC</w:t>
            </w:r>
            <w:r w:rsidRPr="005C05D0">
              <w:rPr>
                <w:sz w:val="20"/>
              </w:rPr>
              <w:t xml:space="preserve">.  The </w:t>
            </w:r>
            <w:r>
              <w:rPr>
                <w:sz w:val="20"/>
              </w:rPr>
              <w:t>AOC</w:t>
            </w:r>
            <w:r w:rsidRPr="005C05D0">
              <w:rPr>
                <w:sz w:val="20"/>
              </w:rPr>
              <w:t xml:space="preserve"> is not obligated to encumber funds as a result of entering into this Agreement with the Service Provider, nor is it obligated to issue any number of Work Orders.  Except as expressly provided in the Agreement, no liability shall attach to the </w:t>
            </w:r>
            <w:r>
              <w:rPr>
                <w:sz w:val="20"/>
              </w:rPr>
              <w:t>AOC</w:t>
            </w:r>
            <w:r w:rsidRPr="005C05D0">
              <w:rPr>
                <w:sz w:val="20"/>
              </w:rPr>
              <w:t xml:space="preserve"> by reason of entering into this Agreement.</w:t>
            </w:r>
          </w:p>
          <w:p w:rsidR="00EF33FC" w:rsidRPr="005C05D0" w:rsidRDefault="00EF33FC" w:rsidP="00EF33FC">
            <w:pPr>
              <w:tabs>
                <w:tab w:val="left" w:pos="338"/>
              </w:tabs>
              <w:jc w:val="both"/>
              <w:rPr>
                <w:sz w:val="20"/>
              </w:rPr>
            </w:pPr>
          </w:p>
          <w:p w:rsidR="00EF33FC" w:rsidRPr="005C05D0" w:rsidRDefault="00EF33FC" w:rsidP="00EF33FC">
            <w:pPr>
              <w:tabs>
                <w:tab w:val="left" w:pos="338"/>
              </w:tabs>
              <w:rPr>
                <w:sz w:val="20"/>
              </w:rPr>
            </w:pPr>
            <w:r w:rsidRPr="005C05D0">
              <w:rPr>
                <w:sz w:val="20"/>
              </w:rPr>
              <w:t xml:space="preserve">The purpose listed above is for administrative reference only and does not </w:t>
            </w:r>
            <w:r w:rsidRPr="005C05D0">
              <w:rPr>
                <w:color w:val="000000"/>
                <w:sz w:val="20"/>
              </w:rPr>
              <w:t xml:space="preserve">define, </w:t>
            </w:r>
            <w:r w:rsidRPr="005C05D0">
              <w:rPr>
                <w:bCs/>
                <w:color w:val="000000"/>
                <w:sz w:val="20"/>
              </w:rPr>
              <w:t>limit</w:t>
            </w:r>
            <w:r w:rsidRPr="005C05D0">
              <w:rPr>
                <w:color w:val="000000"/>
                <w:sz w:val="20"/>
              </w:rPr>
              <w:t xml:space="preserve">, or </w:t>
            </w:r>
            <w:r w:rsidRPr="005C05D0">
              <w:rPr>
                <w:bCs/>
                <w:color w:val="000000"/>
                <w:sz w:val="20"/>
              </w:rPr>
              <w:t>construe</w:t>
            </w:r>
            <w:r w:rsidRPr="005C05D0">
              <w:rPr>
                <w:color w:val="000000"/>
                <w:sz w:val="20"/>
              </w:rPr>
              <w:t xml:space="preserve"> the scope or extent of the Agreement.</w:t>
            </w:r>
          </w:p>
        </w:tc>
      </w:tr>
      <w:tr w:rsidR="00EF33FC" w:rsidRPr="00A06524" w:rsidTr="001B680B">
        <w:trPr>
          <w:gridAfter w:val="2"/>
          <w:wAfter w:w="810" w:type="dxa"/>
          <w:trHeight w:hRule="exact" w:val="58"/>
        </w:trPr>
        <w:tc>
          <w:tcPr>
            <w:tcW w:w="11070" w:type="dxa"/>
            <w:gridSpan w:val="8"/>
            <w:tcBorders>
              <w:bottom w:val="single" w:sz="6" w:space="0" w:color="auto"/>
            </w:tcBorders>
          </w:tcPr>
          <w:p w:rsidR="00EF33FC" w:rsidRPr="005C05D0" w:rsidRDefault="00EF33FC" w:rsidP="00EF33FC">
            <w:pPr>
              <w:rPr>
                <w:sz w:val="20"/>
              </w:rPr>
            </w:pPr>
          </w:p>
        </w:tc>
      </w:tr>
      <w:tr w:rsidR="00EF33FC" w:rsidRPr="00A06524" w:rsidTr="00672B9D">
        <w:trPr>
          <w:gridAfter w:val="2"/>
          <w:wAfter w:w="810" w:type="dxa"/>
          <w:trHeight w:hRule="exact" w:val="1650"/>
        </w:trPr>
        <w:tc>
          <w:tcPr>
            <w:tcW w:w="540" w:type="dxa"/>
          </w:tcPr>
          <w:p w:rsidR="00EF33FC" w:rsidRPr="00A06524" w:rsidRDefault="00EF33FC" w:rsidP="00EF33FC">
            <w:pPr>
              <w:spacing w:before="20"/>
              <w:ind w:right="72"/>
              <w:rPr>
                <w:szCs w:val="24"/>
              </w:rPr>
            </w:pPr>
            <w:r w:rsidRPr="00A06524">
              <w:rPr>
                <w:szCs w:val="24"/>
              </w:rPr>
              <w:t xml:space="preserve">5.  </w:t>
            </w:r>
          </w:p>
        </w:tc>
        <w:tc>
          <w:tcPr>
            <w:tcW w:w="10530" w:type="dxa"/>
            <w:gridSpan w:val="7"/>
          </w:tcPr>
          <w:p w:rsidR="00EF33FC" w:rsidRPr="005C05D0" w:rsidRDefault="00EF33FC" w:rsidP="00EF33FC">
            <w:pPr>
              <w:spacing w:before="20"/>
              <w:ind w:right="72"/>
              <w:jc w:val="both"/>
              <w:rPr>
                <w:sz w:val="20"/>
              </w:rPr>
            </w:pPr>
            <w:r w:rsidRPr="005C05D0">
              <w:rPr>
                <w:sz w:val="20"/>
              </w:rPr>
              <w:t>This Agreement constitutes the entire agreement between the Parties with regard to its subject matter and supersedes all prior discussions, negotiations and agreements, whether oral or written.  This Agreement may be amended or modified only by an Amendment executed by both Parties. In the event of conflict in documents, the following order of precedence shall prevail: (1) the most recently executed Standard Agreement Form pertaining to this Agreement; (2) Exhibits A, B,</w:t>
            </w:r>
            <w:r w:rsidRPr="005C05D0">
              <w:rPr>
                <w:color w:val="FF0000"/>
                <w:sz w:val="20"/>
              </w:rPr>
              <w:t xml:space="preserve"> </w:t>
            </w:r>
            <w:r w:rsidRPr="005C05D0">
              <w:rPr>
                <w:sz w:val="20"/>
              </w:rPr>
              <w:t>C, D, E, F,</w:t>
            </w:r>
            <w:r w:rsidRPr="005C05D0">
              <w:rPr>
                <w:color w:val="FF0000"/>
                <w:sz w:val="20"/>
              </w:rPr>
              <w:t xml:space="preserve"> </w:t>
            </w:r>
            <w:r w:rsidRPr="005C05D0">
              <w:rPr>
                <w:sz w:val="20"/>
              </w:rPr>
              <w:t>and G</w:t>
            </w:r>
            <w:r w:rsidRPr="005C05D0">
              <w:rPr>
                <w:color w:val="FF0000"/>
                <w:sz w:val="20"/>
              </w:rPr>
              <w:t xml:space="preserve"> </w:t>
            </w:r>
            <w:r w:rsidRPr="005C05D0">
              <w:rPr>
                <w:sz w:val="20"/>
              </w:rPr>
              <w:t xml:space="preserve">(in order of preference); (3) the most recently executed Standard Agreement Form related to an authorized Work Order; and (4) documents referenced in authorized Work Orders, if any. As regards the subject matter they address, amended documents shall prevail over previous document(s). </w:t>
            </w:r>
            <w:r w:rsidRPr="005C05D0">
              <w:rPr>
                <w:bCs/>
                <w:sz w:val="20"/>
              </w:rPr>
              <w:t>Work will be initiated via authorized Work Orders as specified in this Agreement.</w:t>
            </w:r>
          </w:p>
        </w:tc>
      </w:tr>
      <w:tr w:rsidR="00EF33FC" w:rsidRPr="00A06524" w:rsidTr="001B680B">
        <w:trPr>
          <w:gridAfter w:val="2"/>
          <w:wAfter w:w="810" w:type="dxa"/>
          <w:trHeight w:hRule="exact" w:val="80"/>
        </w:trPr>
        <w:tc>
          <w:tcPr>
            <w:tcW w:w="11070" w:type="dxa"/>
            <w:gridSpan w:val="8"/>
            <w:tcBorders>
              <w:bottom w:val="single" w:sz="4" w:space="0" w:color="auto"/>
            </w:tcBorders>
          </w:tcPr>
          <w:p w:rsidR="00EF33FC" w:rsidRPr="005C05D0" w:rsidRDefault="00EF33FC" w:rsidP="00EF33FC">
            <w:pPr>
              <w:rPr>
                <w:sz w:val="20"/>
              </w:rPr>
            </w:pPr>
          </w:p>
        </w:tc>
      </w:tr>
      <w:tr w:rsidR="00EF33FC" w:rsidRPr="00A06524" w:rsidTr="005A5EF0">
        <w:trPr>
          <w:gridAfter w:val="2"/>
          <w:wAfter w:w="810" w:type="dxa"/>
          <w:trHeight w:hRule="exact" w:val="277"/>
        </w:trPr>
        <w:tc>
          <w:tcPr>
            <w:tcW w:w="540" w:type="dxa"/>
          </w:tcPr>
          <w:p w:rsidR="00EF33FC" w:rsidRPr="00A06524" w:rsidRDefault="00EF33FC" w:rsidP="00EF33FC">
            <w:pPr>
              <w:rPr>
                <w:szCs w:val="24"/>
              </w:rPr>
            </w:pPr>
            <w:r>
              <w:rPr>
                <w:szCs w:val="24"/>
              </w:rPr>
              <w:t xml:space="preserve">6.     </w:t>
            </w:r>
          </w:p>
        </w:tc>
        <w:tc>
          <w:tcPr>
            <w:tcW w:w="10530" w:type="dxa"/>
            <w:gridSpan w:val="7"/>
          </w:tcPr>
          <w:p w:rsidR="00EF33FC" w:rsidRPr="005C05D0" w:rsidRDefault="00EF33FC" w:rsidP="00672B9D">
            <w:pPr>
              <w:rPr>
                <w:sz w:val="20"/>
              </w:rPr>
            </w:pPr>
            <w:r w:rsidRPr="005C05D0">
              <w:rPr>
                <w:sz w:val="20"/>
              </w:rPr>
              <w:t>This Agreement is composed of the following documents that are collectively referred to as the “Contract Documents”.</w:t>
            </w:r>
          </w:p>
        </w:tc>
      </w:tr>
      <w:tr w:rsidR="00EF33FC" w:rsidRPr="00A06524" w:rsidTr="001B680B">
        <w:trPr>
          <w:gridAfter w:val="2"/>
          <w:wAfter w:w="810" w:type="dxa"/>
          <w:trHeight w:hRule="exact" w:val="243"/>
        </w:trPr>
        <w:tc>
          <w:tcPr>
            <w:tcW w:w="540" w:type="dxa"/>
          </w:tcPr>
          <w:p w:rsidR="00EF33FC" w:rsidRPr="00A06524" w:rsidRDefault="00EF33FC" w:rsidP="00EF33FC">
            <w:pPr>
              <w:rPr>
                <w:szCs w:val="24"/>
              </w:rPr>
            </w:pPr>
          </w:p>
        </w:tc>
        <w:tc>
          <w:tcPr>
            <w:tcW w:w="10530" w:type="dxa"/>
            <w:gridSpan w:val="7"/>
          </w:tcPr>
          <w:p w:rsidR="00EF33FC" w:rsidRPr="005C05D0" w:rsidRDefault="00EF33FC" w:rsidP="00381CB4">
            <w:pPr>
              <w:rPr>
                <w:sz w:val="20"/>
              </w:rPr>
            </w:pPr>
            <w:r w:rsidRPr="005C05D0">
              <w:rPr>
                <w:sz w:val="20"/>
              </w:rPr>
              <w:t xml:space="preserve">Exhibit A – Standard Provisions                     </w:t>
            </w:r>
            <w:r w:rsidR="00381CB4">
              <w:rPr>
                <w:sz w:val="20"/>
              </w:rPr>
              <w:t>Exhibit D – Work to be Performed</w:t>
            </w:r>
            <w:r w:rsidR="00AE2713">
              <w:rPr>
                <w:sz w:val="20"/>
              </w:rPr>
              <w:t xml:space="preserve">                </w:t>
            </w:r>
            <w:r w:rsidR="00381CB4" w:rsidRPr="005C05D0">
              <w:rPr>
                <w:sz w:val="20"/>
              </w:rPr>
              <w:t>Exhibit G -  DGS Implied Dedication Requirements</w:t>
            </w:r>
            <w:r w:rsidR="00381CB4" w:rsidDel="00381CB4">
              <w:rPr>
                <w:sz w:val="20"/>
              </w:rPr>
              <w:t xml:space="preserve"> </w:t>
            </w:r>
          </w:p>
        </w:tc>
      </w:tr>
      <w:tr w:rsidR="00EF33FC" w:rsidRPr="00A06524" w:rsidTr="001B680B">
        <w:trPr>
          <w:gridAfter w:val="2"/>
          <w:wAfter w:w="810" w:type="dxa"/>
          <w:trHeight w:hRule="exact" w:val="252"/>
        </w:trPr>
        <w:tc>
          <w:tcPr>
            <w:tcW w:w="540" w:type="dxa"/>
          </w:tcPr>
          <w:p w:rsidR="00EF33FC" w:rsidRPr="00A06524" w:rsidRDefault="00EF33FC" w:rsidP="00EF33FC">
            <w:pPr>
              <w:rPr>
                <w:szCs w:val="24"/>
              </w:rPr>
            </w:pPr>
          </w:p>
        </w:tc>
        <w:tc>
          <w:tcPr>
            <w:tcW w:w="10530" w:type="dxa"/>
            <w:gridSpan w:val="7"/>
          </w:tcPr>
          <w:p w:rsidR="00EF33FC" w:rsidRPr="005C05D0" w:rsidRDefault="00EF33FC" w:rsidP="00381CB4">
            <w:pPr>
              <w:rPr>
                <w:sz w:val="20"/>
              </w:rPr>
            </w:pPr>
            <w:r w:rsidRPr="005C05D0">
              <w:rPr>
                <w:sz w:val="20"/>
              </w:rPr>
              <w:t xml:space="preserve">Exhibit B – Special Provisions                        </w:t>
            </w:r>
            <w:r w:rsidR="00381CB4" w:rsidRPr="005C05D0">
              <w:rPr>
                <w:sz w:val="20"/>
              </w:rPr>
              <w:t>Exhibit E -  Work Authorization Form</w:t>
            </w:r>
            <w:r w:rsidR="00381CB4">
              <w:rPr>
                <w:sz w:val="20"/>
              </w:rPr>
              <w:t xml:space="preserve"> </w:t>
            </w:r>
          </w:p>
        </w:tc>
      </w:tr>
      <w:tr w:rsidR="00EF33FC" w:rsidRPr="00A06524" w:rsidTr="001B680B">
        <w:trPr>
          <w:gridAfter w:val="2"/>
          <w:wAfter w:w="810" w:type="dxa"/>
          <w:trHeight w:hRule="exact" w:val="582"/>
        </w:trPr>
        <w:tc>
          <w:tcPr>
            <w:tcW w:w="540" w:type="dxa"/>
          </w:tcPr>
          <w:p w:rsidR="00EF33FC" w:rsidRPr="00A06524" w:rsidRDefault="00EF33FC" w:rsidP="00EF33FC">
            <w:pPr>
              <w:rPr>
                <w:szCs w:val="24"/>
              </w:rPr>
            </w:pPr>
          </w:p>
        </w:tc>
        <w:tc>
          <w:tcPr>
            <w:tcW w:w="10530" w:type="dxa"/>
            <w:gridSpan w:val="7"/>
          </w:tcPr>
          <w:p w:rsidR="00EF33FC" w:rsidRPr="005C05D0" w:rsidRDefault="00EF33FC" w:rsidP="00EF33FC">
            <w:pPr>
              <w:rPr>
                <w:sz w:val="20"/>
              </w:rPr>
            </w:pPr>
            <w:r w:rsidRPr="005C05D0">
              <w:rPr>
                <w:sz w:val="20"/>
              </w:rPr>
              <w:t xml:space="preserve">Exhibit C –Process and Payment Provisions   </w:t>
            </w:r>
            <w:r w:rsidR="00381CB4" w:rsidRPr="005C05D0">
              <w:rPr>
                <w:sz w:val="20"/>
              </w:rPr>
              <w:t xml:space="preserve">Exhibit F -  DGS Appraisal Specifications </w:t>
            </w:r>
          </w:p>
          <w:p w:rsidR="00EF33FC" w:rsidRPr="005C05D0" w:rsidRDefault="00EF33FC" w:rsidP="00EF33FC">
            <w:pPr>
              <w:rPr>
                <w:sz w:val="20"/>
              </w:rPr>
            </w:pPr>
            <w:r w:rsidRPr="005C05D0">
              <w:rPr>
                <w:sz w:val="20"/>
              </w:rPr>
              <w:t xml:space="preserve">                  and Payment Provisions                            </w:t>
            </w:r>
          </w:p>
        </w:tc>
      </w:tr>
      <w:tr w:rsidR="00EF33FC" w:rsidRPr="00A06524" w:rsidTr="00AE2713">
        <w:trPr>
          <w:gridAfter w:val="2"/>
          <w:wAfter w:w="810" w:type="dxa"/>
          <w:trHeight w:hRule="exact" w:val="80"/>
        </w:trPr>
        <w:tc>
          <w:tcPr>
            <w:tcW w:w="540" w:type="dxa"/>
          </w:tcPr>
          <w:p w:rsidR="00EF33FC" w:rsidRPr="00A06524" w:rsidRDefault="00EF33FC" w:rsidP="00EF33FC">
            <w:pPr>
              <w:rPr>
                <w:szCs w:val="24"/>
              </w:rPr>
            </w:pPr>
          </w:p>
        </w:tc>
        <w:tc>
          <w:tcPr>
            <w:tcW w:w="10530" w:type="dxa"/>
            <w:gridSpan w:val="7"/>
            <w:tcBorders>
              <w:left w:val="nil"/>
            </w:tcBorders>
          </w:tcPr>
          <w:p w:rsidR="00EF33FC" w:rsidRPr="00A06524" w:rsidRDefault="00EF33FC" w:rsidP="00EF33FC">
            <w:pPr>
              <w:rPr>
                <w:szCs w:val="24"/>
              </w:rPr>
            </w:pPr>
          </w:p>
        </w:tc>
      </w:tr>
      <w:tr w:rsidR="00EF33FC" w:rsidRPr="00A06524" w:rsidTr="001B680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PrEx>
        <w:trPr>
          <w:gridAfter w:val="1"/>
          <w:wAfter w:w="720" w:type="dxa"/>
          <w:trHeight w:hRule="exact" w:val="495"/>
        </w:trPr>
        <w:tc>
          <w:tcPr>
            <w:tcW w:w="5115" w:type="dxa"/>
            <w:gridSpan w:val="2"/>
            <w:tcBorders>
              <w:bottom w:val="single" w:sz="12" w:space="0" w:color="auto"/>
            </w:tcBorders>
            <w:shd w:val="clear" w:color="auto" w:fill="E0E0E0"/>
          </w:tcPr>
          <w:p w:rsidR="00EF33FC" w:rsidRPr="00A06524" w:rsidRDefault="00EF33FC" w:rsidP="00EF33FC">
            <w:pPr>
              <w:tabs>
                <w:tab w:val="left" w:pos="3600"/>
              </w:tabs>
              <w:spacing w:line="60" w:lineRule="auto"/>
              <w:jc w:val="center"/>
              <w:rPr>
                <w:b/>
                <w:szCs w:val="24"/>
              </w:rPr>
            </w:pPr>
          </w:p>
          <w:p w:rsidR="00EF33FC" w:rsidRPr="00A06524" w:rsidRDefault="00EF33FC" w:rsidP="00EF33FC">
            <w:pPr>
              <w:tabs>
                <w:tab w:val="left" w:pos="3600"/>
              </w:tabs>
              <w:jc w:val="center"/>
              <w:rPr>
                <w:b/>
                <w:szCs w:val="24"/>
              </w:rPr>
            </w:pPr>
            <w:r w:rsidRPr="00A06524">
              <w:rPr>
                <w:b/>
                <w:szCs w:val="24"/>
              </w:rPr>
              <w:t>AOC’S SIGNATURE</w:t>
            </w:r>
          </w:p>
        </w:tc>
        <w:tc>
          <w:tcPr>
            <w:tcW w:w="6045" w:type="dxa"/>
            <w:gridSpan w:val="7"/>
            <w:tcBorders>
              <w:bottom w:val="single" w:sz="12" w:space="0" w:color="auto"/>
            </w:tcBorders>
            <w:shd w:val="clear" w:color="auto" w:fill="E0E0E0"/>
          </w:tcPr>
          <w:p w:rsidR="00EF33FC" w:rsidRPr="00A06524" w:rsidRDefault="00EF33FC" w:rsidP="00EF33FC">
            <w:pPr>
              <w:tabs>
                <w:tab w:val="left" w:pos="3600"/>
              </w:tabs>
              <w:spacing w:line="60" w:lineRule="auto"/>
              <w:jc w:val="center"/>
              <w:rPr>
                <w:b/>
                <w:szCs w:val="24"/>
              </w:rPr>
            </w:pPr>
          </w:p>
          <w:p w:rsidR="00EF33FC" w:rsidRPr="00A06524" w:rsidRDefault="00EF33FC" w:rsidP="00EF33FC">
            <w:pPr>
              <w:tabs>
                <w:tab w:val="left" w:pos="3600"/>
              </w:tabs>
              <w:jc w:val="center"/>
              <w:rPr>
                <w:b/>
                <w:szCs w:val="24"/>
              </w:rPr>
            </w:pPr>
            <w:r>
              <w:rPr>
                <w:b/>
                <w:szCs w:val="24"/>
              </w:rPr>
              <w:t>SERVICE PROVIDER</w:t>
            </w:r>
            <w:r w:rsidRPr="00A06524">
              <w:rPr>
                <w:b/>
                <w:szCs w:val="24"/>
              </w:rPr>
              <w:t>’S SIGNATURE</w:t>
            </w:r>
          </w:p>
        </w:tc>
      </w:tr>
      <w:tr w:rsidR="00EF33FC" w:rsidRPr="00A06524" w:rsidTr="007C48D5">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PrEx>
        <w:trPr>
          <w:gridAfter w:val="1"/>
          <w:wAfter w:w="720" w:type="dxa"/>
          <w:trHeight w:hRule="exact" w:val="600"/>
        </w:trPr>
        <w:tc>
          <w:tcPr>
            <w:tcW w:w="5115" w:type="dxa"/>
            <w:gridSpan w:val="2"/>
            <w:tcBorders>
              <w:top w:val="single" w:sz="12" w:space="0" w:color="auto"/>
              <w:left w:val="single" w:sz="8" w:space="0" w:color="auto"/>
              <w:bottom w:val="single" w:sz="8" w:space="0" w:color="auto"/>
              <w:right w:val="single" w:sz="8" w:space="0" w:color="auto"/>
            </w:tcBorders>
          </w:tcPr>
          <w:p w:rsidR="00EF33FC" w:rsidRPr="00A06524" w:rsidRDefault="00EF33FC" w:rsidP="00EF33FC">
            <w:pPr>
              <w:tabs>
                <w:tab w:val="left" w:pos="3600"/>
              </w:tabs>
              <w:rPr>
                <w:szCs w:val="24"/>
              </w:rPr>
            </w:pPr>
            <w:r w:rsidRPr="00A06524">
              <w:rPr>
                <w:szCs w:val="24"/>
              </w:rPr>
              <w:t xml:space="preserve"> Judicial Council of California, </w:t>
            </w:r>
          </w:p>
          <w:p w:rsidR="00EF33FC" w:rsidRPr="00A06524" w:rsidRDefault="00EF33FC" w:rsidP="00EF33FC">
            <w:pPr>
              <w:tabs>
                <w:tab w:val="left" w:pos="3600"/>
              </w:tabs>
              <w:rPr>
                <w:szCs w:val="24"/>
              </w:rPr>
            </w:pPr>
            <w:r w:rsidRPr="00A06524">
              <w:rPr>
                <w:szCs w:val="24"/>
              </w:rPr>
              <w:t xml:space="preserve"> Administrative Office of the Courts</w:t>
            </w:r>
          </w:p>
        </w:tc>
        <w:tc>
          <w:tcPr>
            <w:tcW w:w="6045" w:type="dxa"/>
            <w:gridSpan w:val="7"/>
            <w:tcBorders>
              <w:top w:val="single" w:sz="12" w:space="0" w:color="auto"/>
              <w:left w:val="single" w:sz="8" w:space="0" w:color="auto"/>
              <w:bottom w:val="single" w:sz="8" w:space="0" w:color="auto"/>
              <w:right w:val="single" w:sz="8" w:space="0" w:color="auto"/>
            </w:tcBorders>
          </w:tcPr>
          <w:p w:rsidR="00EF33FC" w:rsidRPr="007B2499" w:rsidRDefault="00EF33FC" w:rsidP="00EF33FC">
            <w:pPr>
              <w:jc w:val="both"/>
              <w:rPr>
                <w:i/>
                <w:sz w:val="16"/>
                <w:szCs w:val="16"/>
              </w:rPr>
            </w:pPr>
            <w:r w:rsidRPr="00A06524">
              <w:rPr>
                <w:szCs w:val="24"/>
              </w:rPr>
              <w:t xml:space="preserve"> </w:t>
            </w:r>
            <w:r>
              <w:rPr>
                <w:sz w:val="16"/>
                <w:szCs w:val="16"/>
              </w:rPr>
              <w:t>SERVICE PROVIDER</w:t>
            </w:r>
            <w:r w:rsidRPr="007B2499">
              <w:rPr>
                <w:sz w:val="16"/>
                <w:szCs w:val="16"/>
              </w:rPr>
              <w:t xml:space="preserve">’S NAME  </w:t>
            </w:r>
            <w:r w:rsidRPr="007B2499">
              <w:rPr>
                <w:i/>
                <w:sz w:val="16"/>
                <w:szCs w:val="16"/>
              </w:rPr>
              <w:t xml:space="preserve">(if </w:t>
            </w:r>
            <w:r>
              <w:rPr>
                <w:i/>
                <w:sz w:val="16"/>
                <w:szCs w:val="16"/>
              </w:rPr>
              <w:t>Service Provider</w:t>
            </w:r>
            <w:r w:rsidRPr="007B2499">
              <w:rPr>
                <w:i/>
                <w:sz w:val="16"/>
                <w:szCs w:val="16"/>
              </w:rPr>
              <w:t xml:space="preserve"> is not an individual person</w:t>
            </w:r>
            <w:r>
              <w:rPr>
                <w:i/>
                <w:sz w:val="16"/>
                <w:szCs w:val="16"/>
              </w:rPr>
              <w:t>, state whether Service Provider is a</w:t>
            </w:r>
            <w:r w:rsidRPr="007B2499">
              <w:rPr>
                <w:i/>
                <w:sz w:val="16"/>
                <w:szCs w:val="16"/>
              </w:rPr>
              <w:t xml:space="preserve"> corporation, partnership, etc.)  </w:t>
            </w:r>
          </w:p>
          <w:p w:rsidR="00EF33FC" w:rsidRPr="007B2499" w:rsidRDefault="00EF33FC" w:rsidP="00EF33FC">
            <w:pPr>
              <w:tabs>
                <w:tab w:val="left" w:pos="3600"/>
              </w:tabs>
              <w:rPr>
                <w:sz w:val="16"/>
                <w:szCs w:val="16"/>
              </w:rPr>
            </w:pPr>
            <w:r w:rsidRPr="007B2499">
              <w:rPr>
                <w:sz w:val="16"/>
                <w:szCs w:val="16"/>
              </w:rPr>
              <w:t xml:space="preserve"> </w:t>
            </w:r>
          </w:p>
          <w:p w:rsidR="00EF33FC" w:rsidRPr="00A06524" w:rsidRDefault="00EF33FC" w:rsidP="00EF33FC">
            <w:pPr>
              <w:tabs>
                <w:tab w:val="left" w:pos="3600"/>
              </w:tabs>
              <w:rPr>
                <w:szCs w:val="24"/>
              </w:rPr>
            </w:pPr>
          </w:p>
          <w:p w:rsidR="00EF33FC" w:rsidRPr="00A06524" w:rsidRDefault="00EF33FC" w:rsidP="00EF33FC">
            <w:pPr>
              <w:tabs>
                <w:tab w:val="left" w:pos="3600"/>
              </w:tabs>
              <w:rPr>
                <w:szCs w:val="24"/>
              </w:rPr>
            </w:pPr>
          </w:p>
          <w:p w:rsidR="00EF33FC" w:rsidRPr="00A06524" w:rsidRDefault="00EF33FC" w:rsidP="00EF33FC">
            <w:pPr>
              <w:tabs>
                <w:tab w:val="left" w:pos="3600"/>
              </w:tabs>
              <w:rPr>
                <w:szCs w:val="24"/>
              </w:rPr>
            </w:pPr>
          </w:p>
          <w:p w:rsidR="00EF33FC" w:rsidRPr="00A06524" w:rsidRDefault="00EF33FC" w:rsidP="00EF33FC">
            <w:pPr>
              <w:tabs>
                <w:tab w:val="left" w:pos="3600"/>
              </w:tabs>
              <w:rPr>
                <w:color w:val="0000FF"/>
                <w:szCs w:val="24"/>
              </w:rPr>
            </w:pPr>
            <w:r w:rsidRPr="00A06524">
              <w:rPr>
                <w:szCs w:val="24"/>
              </w:rPr>
              <w:t xml:space="preserve"> </w:t>
            </w:r>
            <w:r w:rsidRPr="00A06524">
              <w:rPr>
                <w:color w:val="0000FF"/>
                <w:szCs w:val="24"/>
              </w:rPr>
              <w:t>@</w:t>
            </w:r>
            <w:proofErr w:type="spellStart"/>
            <w:r w:rsidRPr="00A06524">
              <w:rPr>
                <w:color w:val="0000FF"/>
                <w:szCs w:val="24"/>
              </w:rPr>
              <w:t>Ktr</w:t>
            </w:r>
            <w:proofErr w:type="spellEnd"/>
          </w:p>
          <w:p w:rsidR="00EF33FC" w:rsidRPr="00A06524" w:rsidRDefault="00EF33FC" w:rsidP="00EF33FC">
            <w:pPr>
              <w:tabs>
                <w:tab w:val="left" w:pos="3600"/>
              </w:tabs>
              <w:rPr>
                <w:szCs w:val="24"/>
              </w:rPr>
            </w:pPr>
          </w:p>
        </w:tc>
      </w:tr>
      <w:tr w:rsidR="00EF33FC" w:rsidRPr="00A06524" w:rsidTr="001B680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PrEx>
        <w:trPr>
          <w:gridAfter w:val="1"/>
          <w:wAfter w:w="720" w:type="dxa"/>
          <w:trHeight w:hRule="exact" w:val="699"/>
        </w:trPr>
        <w:tc>
          <w:tcPr>
            <w:tcW w:w="5115" w:type="dxa"/>
            <w:gridSpan w:val="2"/>
            <w:tcBorders>
              <w:top w:val="single" w:sz="8" w:space="0" w:color="auto"/>
              <w:left w:val="single" w:sz="8" w:space="0" w:color="auto"/>
              <w:bottom w:val="single" w:sz="8" w:space="0" w:color="auto"/>
              <w:right w:val="single" w:sz="8" w:space="0" w:color="auto"/>
            </w:tcBorders>
          </w:tcPr>
          <w:p w:rsidR="00EF33FC" w:rsidRPr="00A06524" w:rsidRDefault="00303FE6" w:rsidP="00EF33FC">
            <w:pPr>
              <w:spacing w:before="20"/>
              <w:rPr>
                <w:szCs w:val="24"/>
              </w:rPr>
            </w:pPr>
            <w:r>
              <w:rPr>
                <w:noProof/>
                <w:szCs w:val="24"/>
              </w:rPr>
              <w:pict>
                <v:roundrect id="_x0000_s1038" style="position:absolute;margin-left:26.8pt;margin-top:14.5pt;width:489.6pt;height:103.5pt;z-index:251659263;mso-position-horizontal-relative:text;mso-position-vertical-relative:text" arcsize="10923f" fillcolor="#fde9d9 [665]">
                  <v:textbox style="mso-next-textbox:#_x0000_s1038">
                    <w:txbxContent>
                      <w:p w:rsidR="009C6545" w:rsidRDefault="009C6545">
                        <w:r>
                          <w:tab/>
                        </w:r>
                        <w:r>
                          <w:tab/>
                        </w:r>
                        <w:r>
                          <w:tab/>
                        </w:r>
                        <w:r>
                          <w:tab/>
                        </w:r>
                      </w:p>
                      <w:p w:rsidR="009C6545" w:rsidRDefault="009C6545"/>
                      <w:p w:rsidR="009C6545" w:rsidRDefault="009C6545">
                        <w:r>
                          <w:tab/>
                        </w:r>
                        <w:r>
                          <w:tab/>
                        </w:r>
                        <w:r>
                          <w:tab/>
                        </w:r>
                        <w:r>
                          <w:tab/>
                          <w:t>SAMPLE ONLY – DO NOT SIGN</w:t>
                        </w:r>
                      </w:p>
                    </w:txbxContent>
                  </v:textbox>
                </v:roundrect>
              </w:pict>
            </w:r>
            <w:r w:rsidR="00EF33FC" w:rsidRPr="00A06524">
              <w:rPr>
                <w:szCs w:val="24"/>
              </w:rPr>
              <w:t xml:space="preserve"> BY </w:t>
            </w:r>
            <w:r w:rsidR="00EF33FC" w:rsidRPr="00A06524">
              <w:rPr>
                <w:i/>
                <w:szCs w:val="24"/>
              </w:rPr>
              <w:t>(Authorized Signature)</w:t>
            </w:r>
          </w:p>
          <w:p w:rsidR="00EF33FC" w:rsidRPr="00A06524" w:rsidRDefault="00EF33FC" w:rsidP="00EF33FC">
            <w:pPr>
              <w:tabs>
                <w:tab w:val="left" w:pos="3600"/>
              </w:tabs>
              <w:rPr>
                <w:szCs w:val="24"/>
              </w:rPr>
            </w:pPr>
            <w:r w:rsidRPr="00A06524">
              <w:rPr>
                <w:szCs w:val="24"/>
              </w:rPr>
              <w:sym w:font="Wingdings" w:char="F03F"/>
            </w:r>
          </w:p>
        </w:tc>
        <w:tc>
          <w:tcPr>
            <w:tcW w:w="6045" w:type="dxa"/>
            <w:gridSpan w:val="7"/>
            <w:tcBorders>
              <w:top w:val="single" w:sz="8" w:space="0" w:color="auto"/>
              <w:left w:val="single" w:sz="8" w:space="0" w:color="auto"/>
              <w:bottom w:val="single" w:sz="8" w:space="0" w:color="auto"/>
              <w:right w:val="single" w:sz="8" w:space="0" w:color="auto"/>
            </w:tcBorders>
          </w:tcPr>
          <w:p w:rsidR="00EF33FC" w:rsidRPr="00A06524" w:rsidRDefault="00EF33FC" w:rsidP="00EF33FC">
            <w:pPr>
              <w:spacing w:before="20"/>
              <w:rPr>
                <w:szCs w:val="24"/>
              </w:rPr>
            </w:pPr>
            <w:r w:rsidRPr="00A06524">
              <w:rPr>
                <w:szCs w:val="24"/>
              </w:rPr>
              <w:t xml:space="preserve"> BY </w:t>
            </w:r>
            <w:r w:rsidRPr="00A06524">
              <w:rPr>
                <w:i/>
                <w:szCs w:val="24"/>
              </w:rPr>
              <w:t>(Authorized Signature)</w:t>
            </w:r>
          </w:p>
          <w:p w:rsidR="00EF33FC" w:rsidRPr="00A06524" w:rsidRDefault="00EF33FC" w:rsidP="00EF33FC">
            <w:pPr>
              <w:tabs>
                <w:tab w:val="left" w:pos="3600"/>
              </w:tabs>
              <w:rPr>
                <w:szCs w:val="24"/>
              </w:rPr>
            </w:pPr>
            <w:r w:rsidRPr="00A06524">
              <w:rPr>
                <w:szCs w:val="24"/>
              </w:rPr>
              <w:sym w:font="Wingdings" w:char="F03F"/>
            </w:r>
          </w:p>
        </w:tc>
      </w:tr>
      <w:tr w:rsidR="00EF33FC" w:rsidRPr="003F48B7" w:rsidTr="001B680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PrEx>
        <w:trPr>
          <w:gridAfter w:val="1"/>
          <w:wAfter w:w="720" w:type="dxa"/>
          <w:trHeight w:hRule="exact" w:val="627"/>
        </w:trPr>
        <w:tc>
          <w:tcPr>
            <w:tcW w:w="5115" w:type="dxa"/>
            <w:gridSpan w:val="2"/>
            <w:tcBorders>
              <w:top w:val="single" w:sz="8" w:space="0" w:color="auto"/>
              <w:left w:val="single" w:sz="8" w:space="0" w:color="auto"/>
              <w:bottom w:val="single" w:sz="8" w:space="0" w:color="auto"/>
              <w:right w:val="single" w:sz="8" w:space="0" w:color="auto"/>
            </w:tcBorders>
          </w:tcPr>
          <w:p w:rsidR="00EF33FC" w:rsidRPr="003F48B7" w:rsidRDefault="00EF33FC" w:rsidP="00EF33FC">
            <w:pPr>
              <w:tabs>
                <w:tab w:val="left" w:pos="3600"/>
              </w:tabs>
              <w:rPr>
                <w:sz w:val="20"/>
              </w:rPr>
            </w:pPr>
            <w:r w:rsidRPr="003F48B7">
              <w:rPr>
                <w:sz w:val="20"/>
              </w:rPr>
              <w:t xml:space="preserve"> PRINTED NAME AND TITLE OF PERSON SIGNING </w:t>
            </w:r>
          </w:p>
          <w:p w:rsidR="00EF33FC" w:rsidRPr="003F48B7" w:rsidRDefault="00EF33FC" w:rsidP="00EF33FC">
            <w:pPr>
              <w:tabs>
                <w:tab w:val="left" w:pos="3600"/>
              </w:tabs>
              <w:rPr>
                <w:sz w:val="20"/>
              </w:rPr>
            </w:pPr>
          </w:p>
          <w:p w:rsidR="00EF33FC" w:rsidRPr="003F48B7" w:rsidRDefault="00EF33FC" w:rsidP="00EF33FC">
            <w:pPr>
              <w:tabs>
                <w:tab w:val="left" w:pos="3600"/>
              </w:tabs>
              <w:rPr>
                <w:sz w:val="20"/>
              </w:rPr>
            </w:pPr>
          </w:p>
        </w:tc>
        <w:tc>
          <w:tcPr>
            <w:tcW w:w="6045" w:type="dxa"/>
            <w:gridSpan w:val="7"/>
            <w:tcBorders>
              <w:top w:val="single" w:sz="8" w:space="0" w:color="auto"/>
              <w:left w:val="single" w:sz="8" w:space="0" w:color="auto"/>
              <w:bottom w:val="single" w:sz="8" w:space="0" w:color="auto"/>
              <w:right w:val="single" w:sz="8" w:space="0" w:color="auto"/>
            </w:tcBorders>
          </w:tcPr>
          <w:p w:rsidR="00EF33FC" w:rsidRPr="003F48B7" w:rsidRDefault="00EF33FC" w:rsidP="00EF33FC">
            <w:pPr>
              <w:tabs>
                <w:tab w:val="left" w:pos="3600"/>
              </w:tabs>
              <w:rPr>
                <w:sz w:val="20"/>
              </w:rPr>
            </w:pPr>
            <w:r w:rsidRPr="003F48B7">
              <w:rPr>
                <w:sz w:val="20"/>
              </w:rPr>
              <w:t xml:space="preserve"> PRINTED NAME AND TITLE OF PERSON SIGNING</w:t>
            </w:r>
          </w:p>
          <w:p w:rsidR="00EF33FC" w:rsidRPr="003F48B7" w:rsidRDefault="00EF33FC" w:rsidP="00EF33FC">
            <w:pPr>
              <w:tabs>
                <w:tab w:val="left" w:pos="3600"/>
              </w:tabs>
              <w:rPr>
                <w:sz w:val="20"/>
              </w:rPr>
            </w:pPr>
          </w:p>
          <w:p w:rsidR="00EF33FC" w:rsidRPr="003F48B7" w:rsidRDefault="00EF33FC" w:rsidP="00EF33FC">
            <w:pPr>
              <w:tabs>
                <w:tab w:val="left" w:pos="3600"/>
              </w:tabs>
              <w:rPr>
                <w:sz w:val="20"/>
              </w:rPr>
            </w:pPr>
          </w:p>
          <w:p w:rsidR="00EF33FC" w:rsidRPr="003F48B7" w:rsidRDefault="00EF33FC" w:rsidP="00EF33FC">
            <w:pPr>
              <w:pStyle w:val="Header"/>
              <w:tabs>
                <w:tab w:val="clear" w:pos="4320"/>
                <w:tab w:val="clear" w:pos="8640"/>
                <w:tab w:val="left" w:pos="3600"/>
              </w:tabs>
              <w:rPr>
                <w:sz w:val="20"/>
              </w:rPr>
            </w:pPr>
            <w:r w:rsidRPr="003F48B7">
              <w:rPr>
                <w:sz w:val="20"/>
              </w:rPr>
              <w:t xml:space="preserve"> </w:t>
            </w:r>
          </w:p>
          <w:p w:rsidR="00EF33FC" w:rsidRPr="003F48B7" w:rsidRDefault="00EF33FC" w:rsidP="00EF33FC">
            <w:pPr>
              <w:tabs>
                <w:tab w:val="left" w:pos="3600"/>
              </w:tabs>
              <w:rPr>
                <w:sz w:val="20"/>
              </w:rPr>
            </w:pPr>
            <w:r w:rsidRPr="003F48B7">
              <w:rPr>
                <w:sz w:val="20"/>
              </w:rPr>
              <w:t xml:space="preserve"> </w:t>
            </w:r>
          </w:p>
        </w:tc>
      </w:tr>
      <w:tr w:rsidR="00EF33FC" w:rsidRPr="003F48B7" w:rsidTr="007C48D5">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PrEx>
        <w:trPr>
          <w:gridAfter w:val="1"/>
          <w:wAfter w:w="720" w:type="dxa"/>
          <w:trHeight w:hRule="exact" w:val="995"/>
        </w:trPr>
        <w:tc>
          <w:tcPr>
            <w:tcW w:w="5115" w:type="dxa"/>
            <w:gridSpan w:val="2"/>
            <w:tcBorders>
              <w:top w:val="single" w:sz="8" w:space="0" w:color="auto"/>
              <w:left w:val="single" w:sz="8" w:space="0" w:color="auto"/>
              <w:bottom w:val="single" w:sz="8" w:space="0" w:color="auto"/>
              <w:right w:val="single" w:sz="8" w:space="0" w:color="auto"/>
            </w:tcBorders>
          </w:tcPr>
          <w:p w:rsidR="00EF33FC" w:rsidRPr="003F48B7" w:rsidRDefault="00EF33FC" w:rsidP="00EF33FC">
            <w:pPr>
              <w:tabs>
                <w:tab w:val="left" w:pos="3600"/>
              </w:tabs>
              <w:rPr>
                <w:sz w:val="20"/>
              </w:rPr>
            </w:pPr>
            <w:r w:rsidRPr="003F48B7">
              <w:rPr>
                <w:sz w:val="20"/>
              </w:rPr>
              <w:t xml:space="preserve"> ADDRESS</w:t>
            </w:r>
          </w:p>
          <w:p w:rsidR="00EF33FC" w:rsidRPr="003F48B7" w:rsidRDefault="00EF33FC" w:rsidP="00EF33FC">
            <w:pPr>
              <w:tabs>
                <w:tab w:val="left" w:pos="3600"/>
              </w:tabs>
              <w:rPr>
                <w:sz w:val="20"/>
              </w:rPr>
            </w:pPr>
          </w:p>
          <w:p w:rsidR="00EF33FC" w:rsidRPr="003F48B7" w:rsidRDefault="00EF33FC" w:rsidP="00EF33FC">
            <w:pPr>
              <w:tabs>
                <w:tab w:val="left" w:pos="3600"/>
              </w:tabs>
              <w:rPr>
                <w:sz w:val="20"/>
              </w:rPr>
            </w:pPr>
            <w:r w:rsidRPr="003F48B7">
              <w:rPr>
                <w:sz w:val="20"/>
              </w:rPr>
              <w:t xml:space="preserve"> 455 Golden Gate Avenue</w:t>
            </w:r>
          </w:p>
          <w:p w:rsidR="00EF33FC" w:rsidRPr="003F48B7" w:rsidRDefault="00EF33FC" w:rsidP="00EF33FC">
            <w:pPr>
              <w:tabs>
                <w:tab w:val="left" w:pos="3600"/>
              </w:tabs>
              <w:rPr>
                <w:sz w:val="20"/>
              </w:rPr>
            </w:pPr>
            <w:r w:rsidRPr="003F48B7">
              <w:rPr>
                <w:sz w:val="20"/>
              </w:rPr>
              <w:t xml:space="preserve"> San Francisco, CA 94102</w:t>
            </w:r>
          </w:p>
        </w:tc>
        <w:tc>
          <w:tcPr>
            <w:tcW w:w="6045" w:type="dxa"/>
            <w:gridSpan w:val="7"/>
            <w:tcBorders>
              <w:top w:val="single" w:sz="8" w:space="0" w:color="auto"/>
              <w:left w:val="single" w:sz="8" w:space="0" w:color="auto"/>
              <w:bottom w:val="single" w:sz="8" w:space="0" w:color="auto"/>
              <w:right w:val="single" w:sz="8" w:space="0" w:color="auto"/>
            </w:tcBorders>
          </w:tcPr>
          <w:p w:rsidR="00EF33FC" w:rsidRPr="003F48B7" w:rsidRDefault="00EF33FC" w:rsidP="00EF33FC">
            <w:pPr>
              <w:tabs>
                <w:tab w:val="left" w:pos="3600"/>
              </w:tabs>
              <w:rPr>
                <w:color w:val="0000FF"/>
                <w:sz w:val="20"/>
              </w:rPr>
            </w:pPr>
            <w:r w:rsidRPr="003F48B7">
              <w:rPr>
                <w:sz w:val="20"/>
              </w:rPr>
              <w:t xml:space="preserve"> ADDRESS</w:t>
            </w:r>
          </w:p>
          <w:p w:rsidR="00EF33FC" w:rsidRPr="003F48B7" w:rsidRDefault="00EF33FC" w:rsidP="00EF33FC">
            <w:pPr>
              <w:tabs>
                <w:tab w:val="left" w:pos="3600"/>
              </w:tabs>
              <w:rPr>
                <w:sz w:val="20"/>
              </w:rPr>
            </w:pPr>
          </w:p>
          <w:p w:rsidR="00EF33FC" w:rsidRPr="003F48B7" w:rsidRDefault="00EF33FC" w:rsidP="00EF33FC">
            <w:pPr>
              <w:tabs>
                <w:tab w:val="left" w:pos="3600"/>
              </w:tabs>
              <w:rPr>
                <w:sz w:val="20"/>
              </w:rPr>
            </w:pPr>
          </w:p>
        </w:tc>
      </w:tr>
    </w:tbl>
    <w:p w:rsidR="00EF33FC" w:rsidRDefault="00EF33FC" w:rsidP="00EF33FC">
      <w:pPr>
        <w:spacing w:before="240" w:after="240"/>
        <w:jc w:val="center"/>
        <w:rPr>
          <w:rFonts w:ascii="Arial" w:hAnsi="Arial" w:cs="Arial"/>
          <w:b/>
          <w:sz w:val="18"/>
          <w:szCs w:val="18"/>
        </w:rPr>
        <w:sectPr w:rsidR="00EF33FC" w:rsidSect="00CB1CFF">
          <w:headerReference w:type="default" r:id="rId8"/>
          <w:footerReference w:type="default" r:id="rId9"/>
          <w:headerReference w:type="first" r:id="rId10"/>
          <w:footerReference w:type="first" r:id="rId11"/>
          <w:pgSz w:w="12240" w:h="15840" w:code="1"/>
          <w:pgMar w:top="960" w:right="1170" w:bottom="274" w:left="720" w:header="630" w:footer="720" w:gutter="0"/>
          <w:pgNumType w:start="51"/>
          <w:cols w:space="720"/>
          <w:titlePg/>
          <w:docGrid w:linePitch="326"/>
        </w:sectPr>
      </w:pPr>
    </w:p>
    <w:p w:rsidR="00150A20" w:rsidRDefault="00EF33FC">
      <w:pPr>
        <w:jc w:val="center"/>
        <w:rPr>
          <w:b/>
          <w:szCs w:val="24"/>
        </w:rPr>
      </w:pPr>
      <w:r w:rsidRPr="001C41D1">
        <w:rPr>
          <w:b/>
          <w:szCs w:val="24"/>
        </w:rPr>
        <w:lastRenderedPageBreak/>
        <w:t>EXHIBIT A</w:t>
      </w:r>
    </w:p>
    <w:p w:rsidR="00EF33FC" w:rsidRPr="001C41D1" w:rsidRDefault="00EF33FC" w:rsidP="00EF33FC">
      <w:pPr>
        <w:rPr>
          <w:szCs w:val="24"/>
        </w:rPr>
      </w:pPr>
    </w:p>
    <w:p w:rsidR="00EF33FC" w:rsidRPr="00814314" w:rsidRDefault="00EF33FC" w:rsidP="00EF33FC">
      <w:pPr>
        <w:pStyle w:val="Heading10"/>
        <w:keepNext w:val="0"/>
        <w:ind w:left="0" w:firstLine="0"/>
      </w:pPr>
      <w:r w:rsidRPr="00814314">
        <w:t>STANDARD PROVISIONS</w:t>
      </w:r>
    </w:p>
    <w:p w:rsidR="00EF33FC" w:rsidRPr="00814314" w:rsidRDefault="00EF33FC" w:rsidP="00EF33FC">
      <w:pPr>
        <w:pStyle w:val="Heading10"/>
        <w:keepNext w:val="0"/>
        <w:ind w:left="0" w:firstLine="0"/>
      </w:pPr>
      <w:r>
        <w:t xml:space="preserve"> </w:t>
      </w:r>
    </w:p>
    <w:p w:rsidR="00EF33FC" w:rsidRDefault="00EF33FC" w:rsidP="00EF33FC">
      <w:pPr>
        <w:pStyle w:val="Heading10"/>
        <w:keepNext w:val="0"/>
        <w:ind w:left="0" w:firstLine="0"/>
      </w:pPr>
    </w:p>
    <w:p w:rsidR="00EF33FC" w:rsidRDefault="00EF33FC" w:rsidP="00EF33FC">
      <w:pPr>
        <w:tabs>
          <w:tab w:val="left" w:pos="480"/>
          <w:tab w:val="left" w:pos="1080"/>
          <w:tab w:val="left" w:pos="10710"/>
        </w:tabs>
        <w:ind w:right="180"/>
      </w:pPr>
    </w:p>
    <w:p w:rsidR="00EF33FC" w:rsidRDefault="00EF33FC" w:rsidP="00EF33FC">
      <w:pPr>
        <w:pStyle w:val="ExhibitA1"/>
        <w:keepNext w:val="0"/>
        <w:ind w:left="0" w:firstLine="0"/>
      </w:pPr>
      <w:r>
        <w:t>Indemnification</w:t>
      </w:r>
    </w:p>
    <w:p w:rsidR="00EF33FC" w:rsidRDefault="00EF33FC" w:rsidP="00EF33FC">
      <w:pPr>
        <w:pStyle w:val="ExhibitA1"/>
        <w:keepNext w:val="0"/>
        <w:numPr>
          <w:ilvl w:val="0"/>
          <w:numId w:val="0"/>
        </w:numPr>
      </w:pPr>
    </w:p>
    <w:p w:rsidR="00150A20" w:rsidRDefault="00EF33FC">
      <w:pPr>
        <w:pStyle w:val="Heading5"/>
        <w:keepNext w:val="0"/>
        <w:tabs>
          <w:tab w:val="clear" w:pos="720"/>
          <w:tab w:val="clear" w:pos="1080"/>
          <w:tab w:val="clear" w:pos="1296"/>
          <w:tab w:val="clear" w:pos="2016"/>
          <w:tab w:val="clear" w:pos="2592"/>
          <w:tab w:val="clear" w:pos="4176"/>
          <w:tab w:val="clear" w:pos="10710"/>
        </w:tabs>
        <w:ind w:left="0" w:firstLine="720"/>
        <w:jc w:val="both"/>
        <w:rPr>
          <w:szCs w:val="24"/>
        </w:rPr>
      </w:pPr>
      <w:r>
        <w:rPr>
          <w:szCs w:val="24"/>
        </w:rPr>
        <w:t>Service Provider</w:t>
      </w:r>
      <w:r w:rsidRPr="00DF1606">
        <w:rPr>
          <w:szCs w:val="24"/>
        </w:rPr>
        <w:t xml:space="preserve"> agrees, to the fullest extent permitted by law, to indemnify, defend (with counsel satisfactory to the AOC), and hold harmless (collectively, “Indemnify”) the State, the Judicial Council of California, the Administrative Office of the Courts, the State’s trial courts, appellate courts, justices, judges, subordinate judicial officers, court executive officers, court administrators, and any and all of their officers, agents, </w:t>
      </w:r>
      <w:r>
        <w:rPr>
          <w:szCs w:val="24"/>
        </w:rPr>
        <w:t>Service Provider</w:t>
      </w:r>
      <w:r w:rsidRPr="00DF1606">
        <w:rPr>
          <w:szCs w:val="24"/>
        </w:rPr>
        <w:t xml:space="preserve">s, representatives, volunteers and employees (individually, an “Indemnified Party”) from any and all claims, lawsuits, losses, costs (including attorney fees and costs), liabilities, and damages  arising from, related to or in connection with, in whole or in part, any of the following: </w:t>
      </w:r>
    </w:p>
    <w:p w:rsidR="00EF33FC" w:rsidRPr="00DF1606" w:rsidRDefault="00EF33FC" w:rsidP="00EF33FC">
      <w:pPr>
        <w:rPr>
          <w:szCs w:val="24"/>
        </w:rPr>
      </w:pPr>
    </w:p>
    <w:p w:rsidR="00EF33FC" w:rsidRPr="00DF1606" w:rsidRDefault="00EF33FC" w:rsidP="007262EB">
      <w:pPr>
        <w:ind w:left="1080" w:hanging="360"/>
        <w:rPr>
          <w:szCs w:val="24"/>
        </w:rPr>
      </w:pPr>
      <w:r w:rsidRPr="00DF1606">
        <w:rPr>
          <w:szCs w:val="24"/>
        </w:rPr>
        <w:t xml:space="preserve">(a) </w:t>
      </w:r>
      <w:r>
        <w:rPr>
          <w:szCs w:val="24"/>
        </w:rPr>
        <w:t>Service Provider</w:t>
      </w:r>
      <w:r w:rsidRPr="00DF1606">
        <w:rPr>
          <w:szCs w:val="24"/>
        </w:rPr>
        <w:t xml:space="preserve"> or any of its employees’ or Subcontractor’s negligent acts, omissions, or intentional misconduct;</w:t>
      </w:r>
    </w:p>
    <w:p w:rsidR="00EF33FC" w:rsidRPr="00DF1606" w:rsidRDefault="00EF33FC" w:rsidP="007262EB">
      <w:pPr>
        <w:ind w:left="1080" w:hanging="360"/>
        <w:rPr>
          <w:szCs w:val="24"/>
        </w:rPr>
      </w:pPr>
    </w:p>
    <w:p w:rsidR="00EF33FC" w:rsidRPr="00DF1606" w:rsidRDefault="00EF33FC" w:rsidP="007262EB">
      <w:pPr>
        <w:ind w:left="1080" w:hanging="360"/>
        <w:rPr>
          <w:szCs w:val="24"/>
        </w:rPr>
      </w:pPr>
      <w:r w:rsidRPr="00DF1606">
        <w:rPr>
          <w:szCs w:val="24"/>
        </w:rPr>
        <w:t xml:space="preserve">(b) </w:t>
      </w:r>
      <w:r>
        <w:rPr>
          <w:szCs w:val="24"/>
        </w:rPr>
        <w:t>Service Provider</w:t>
      </w:r>
      <w:r w:rsidRPr="00DF1606">
        <w:rPr>
          <w:szCs w:val="24"/>
        </w:rPr>
        <w:t xml:space="preserve">’s breach of its obligations under this Agreement; </w:t>
      </w:r>
    </w:p>
    <w:p w:rsidR="00EF33FC" w:rsidRPr="00DF1606" w:rsidRDefault="00EF33FC" w:rsidP="007262EB">
      <w:pPr>
        <w:ind w:left="1080" w:hanging="360"/>
        <w:rPr>
          <w:szCs w:val="24"/>
        </w:rPr>
      </w:pPr>
    </w:p>
    <w:p w:rsidR="00EF33FC" w:rsidRPr="00DF1606" w:rsidRDefault="00EF33FC" w:rsidP="007262EB">
      <w:pPr>
        <w:ind w:left="1080" w:hanging="360"/>
        <w:rPr>
          <w:szCs w:val="24"/>
        </w:rPr>
      </w:pPr>
      <w:r w:rsidRPr="00DF1606">
        <w:rPr>
          <w:szCs w:val="24"/>
        </w:rPr>
        <w:t xml:space="preserve">(c) </w:t>
      </w:r>
      <w:r>
        <w:rPr>
          <w:szCs w:val="24"/>
        </w:rPr>
        <w:t>Service Provider</w:t>
      </w:r>
      <w:r w:rsidRPr="00DF1606">
        <w:rPr>
          <w:szCs w:val="24"/>
        </w:rPr>
        <w:t xml:space="preserve"> or any of its employees’ or Subcontractor’s violation of any applicable law, rule, or regulation; and/or</w:t>
      </w:r>
    </w:p>
    <w:p w:rsidR="00EF33FC" w:rsidRPr="00DF1606" w:rsidRDefault="00EF33FC" w:rsidP="007262EB">
      <w:pPr>
        <w:ind w:left="1080" w:hanging="360"/>
        <w:rPr>
          <w:szCs w:val="24"/>
        </w:rPr>
      </w:pPr>
    </w:p>
    <w:p w:rsidR="00150A20" w:rsidRDefault="00EF33FC">
      <w:pPr>
        <w:ind w:left="1080" w:hanging="360"/>
        <w:jc w:val="both"/>
        <w:rPr>
          <w:szCs w:val="24"/>
        </w:rPr>
      </w:pPr>
      <w:r w:rsidRPr="00DF1606">
        <w:rPr>
          <w:szCs w:val="24"/>
        </w:rPr>
        <w:t xml:space="preserve">(d) </w:t>
      </w:r>
      <w:r>
        <w:rPr>
          <w:szCs w:val="24"/>
        </w:rPr>
        <w:t>A</w:t>
      </w:r>
      <w:r w:rsidRPr="00DF1606">
        <w:rPr>
          <w:szCs w:val="24"/>
        </w:rPr>
        <w:t>ny claim or lawsuit b</w:t>
      </w:r>
      <w:r>
        <w:rPr>
          <w:szCs w:val="24"/>
        </w:rPr>
        <w:t xml:space="preserve">y any third party, Service Provider, </w:t>
      </w:r>
      <w:r w:rsidRPr="00DF1606">
        <w:rPr>
          <w:szCs w:val="24"/>
        </w:rPr>
        <w:t xml:space="preserve">Subcontractor, supplier, worker, or any other person, firm, or corporation furnishing or supplying Work, Services, Materials, or supplies in connection with the performance of this Agreement who may be injured or damaged by the </w:t>
      </w:r>
      <w:r>
        <w:rPr>
          <w:szCs w:val="24"/>
        </w:rPr>
        <w:t>Service Provider</w:t>
      </w:r>
      <w:r w:rsidRPr="00DF1606">
        <w:rPr>
          <w:szCs w:val="24"/>
        </w:rPr>
        <w:t xml:space="preserve"> or any of its Subcontractors, or employees when such claim arises from, is related to, or is in connection with </w:t>
      </w:r>
      <w:r>
        <w:rPr>
          <w:szCs w:val="24"/>
        </w:rPr>
        <w:t>Service Provider</w:t>
      </w:r>
      <w:r w:rsidRPr="00DF1606">
        <w:rPr>
          <w:szCs w:val="24"/>
        </w:rPr>
        <w:t xml:space="preserve">’s performance under this Agreement.  </w:t>
      </w:r>
    </w:p>
    <w:p w:rsidR="00EF33FC" w:rsidRPr="00DF1606" w:rsidRDefault="00EF33FC" w:rsidP="00EF33FC">
      <w:pPr>
        <w:rPr>
          <w:szCs w:val="24"/>
        </w:rPr>
      </w:pPr>
    </w:p>
    <w:p w:rsidR="00150A20" w:rsidRDefault="00EF33FC">
      <w:pPr>
        <w:pStyle w:val="Heading5"/>
        <w:keepNext w:val="0"/>
        <w:tabs>
          <w:tab w:val="clear" w:pos="720"/>
          <w:tab w:val="clear" w:pos="1080"/>
          <w:tab w:val="clear" w:pos="1296"/>
          <w:tab w:val="clear" w:pos="2016"/>
          <w:tab w:val="clear" w:pos="2592"/>
          <w:tab w:val="clear" w:pos="4176"/>
          <w:tab w:val="clear" w:pos="10710"/>
        </w:tabs>
        <w:ind w:left="0" w:firstLine="720"/>
        <w:jc w:val="both"/>
        <w:rPr>
          <w:szCs w:val="24"/>
        </w:rPr>
      </w:pPr>
      <w:r w:rsidRPr="00DF1606">
        <w:rPr>
          <w:szCs w:val="24"/>
        </w:rPr>
        <w:t xml:space="preserve">This article does not require the </w:t>
      </w:r>
      <w:r>
        <w:rPr>
          <w:szCs w:val="24"/>
        </w:rPr>
        <w:t>Service Provider</w:t>
      </w:r>
      <w:r w:rsidRPr="00DF1606">
        <w:rPr>
          <w:szCs w:val="24"/>
        </w:rPr>
        <w:t xml:space="preserve"> to Indemnify an Indemnified Party for such portion of any loss, cost, liability, or damage that arises solely from the negligence or intentional misconduct of the Indemnified Party.</w:t>
      </w:r>
    </w:p>
    <w:p w:rsidR="00EF33FC" w:rsidRDefault="00EF33FC" w:rsidP="00EF33FC">
      <w:pPr>
        <w:jc w:val="both"/>
      </w:pPr>
    </w:p>
    <w:p w:rsidR="00EF33FC" w:rsidRDefault="00EF33FC" w:rsidP="00EF33FC">
      <w:pPr>
        <w:pStyle w:val="ExhibitA1"/>
        <w:keepNext w:val="0"/>
        <w:ind w:left="0" w:firstLine="0"/>
      </w:pPr>
      <w:r>
        <w:t>Relationship of Parties</w:t>
      </w:r>
    </w:p>
    <w:p w:rsidR="00EF33FC" w:rsidRDefault="00EF33FC" w:rsidP="00EF33FC">
      <w:pPr>
        <w:pStyle w:val="ExhibitA1"/>
        <w:keepNext w:val="0"/>
        <w:numPr>
          <w:ilvl w:val="0"/>
          <w:numId w:val="0"/>
        </w:numPr>
      </w:pPr>
    </w:p>
    <w:p w:rsidR="00150A20" w:rsidRDefault="00EF33FC">
      <w:pPr>
        <w:pStyle w:val="Heading5"/>
        <w:keepNext w:val="0"/>
        <w:tabs>
          <w:tab w:val="clear" w:pos="720"/>
          <w:tab w:val="clear" w:pos="1080"/>
          <w:tab w:val="clear" w:pos="1296"/>
          <w:tab w:val="clear" w:pos="2016"/>
          <w:tab w:val="clear" w:pos="2592"/>
          <w:tab w:val="clear" w:pos="4176"/>
          <w:tab w:val="clear" w:pos="10710"/>
        </w:tabs>
        <w:ind w:left="0" w:firstLine="720"/>
        <w:jc w:val="both"/>
      </w:pPr>
      <w:r>
        <w:t>Service Provider and its employees and Subcontractors, in the performance of this Agreement, shall act in an independent capacity and not as officers or employees or agents of the AOC.</w:t>
      </w:r>
    </w:p>
    <w:p w:rsidR="00EF33FC" w:rsidRDefault="00EF33FC" w:rsidP="00EF33FC">
      <w:pPr>
        <w:ind w:right="180"/>
      </w:pPr>
      <w:r>
        <w:t> </w:t>
      </w:r>
    </w:p>
    <w:p w:rsidR="00AE2686" w:rsidRDefault="00AE2686" w:rsidP="00EF33FC">
      <w:pPr>
        <w:ind w:right="180"/>
      </w:pPr>
    </w:p>
    <w:p w:rsidR="00AE2686" w:rsidRDefault="00AE2686" w:rsidP="00EF33FC">
      <w:pPr>
        <w:ind w:right="180"/>
      </w:pPr>
    </w:p>
    <w:p w:rsidR="00EF33FC" w:rsidRDefault="00EF33FC" w:rsidP="00EF33FC">
      <w:pPr>
        <w:pStyle w:val="ExhibitA1"/>
        <w:keepNext w:val="0"/>
        <w:ind w:left="0" w:firstLine="0"/>
      </w:pPr>
      <w:r>
        <w:lastRenderedPageBreak/>
        <w:t>Termination for Cause</w:t>
      </w:r>
    </w:p>
    <w:p w:rsidR="00EF33FC" w:rsidRDefault="00EF33FC" w:rsidP="00EF33FC">
      <w:pPr>
        <w:pStyle w:val="ExhibitA1"/>
        <w:keepNext w:val="0"/>
        <w:numPr>
          <w:ilvl w:val="0"/>
          <w:numId w:val="0"/>
        </w:numPr>
      </w:pPr>
    </w:p>
    <w:p w:rsidR="00150A20" w:rsidRDefault="00EF33FC">
      <w:pPr>
        <w:pStyle w:val="Heading5"/>
        <w:keepNext w:val="0"/>
        <w:tabs>
          <w:tab w:val="clear" w:pos="720"/>
          <w:tab w:val="clear" w:pos="1080"/>
          <w:tab w:val="clear" w:pos="1296"/>
          <w:tab w:val="clear" w:pos="2016"/>
          <w:tab w:val="clear" w:pos="2592"/>
          <w:tab w:val="clear" w:pos="4176"/>
          <w:tab w:val="clear" w:pos="10710"/>
        </w:tabs>
        <w:ind w:left="0" w:firstLine="720"/>
        <w:jc w:val="both"/>
      </w:pPr>
      <w:r>
        <w:t xml:space="preserve">The AOC may terminate this Agreement and be relieved of the payment of any consideration to Service Provider for any Work not yet completed and accepted if Service Provider fails to perform as specified in this Agreement at the time and in the manner provided.  If the Agreement is terminated, the AOC may proceed with the Work in any manner it deems proper.  The cost to the AOC to perform the Work shall be deducted from any sum due Service Provider under this Agreement or any other agreement, and the balance, if any, shall be paid to Service Provider upon demand. </w:t>
      </w:r>
    </w:p>
    <w:p w:rsidR="00EF33FC" w:rsidRDefault="00EF33FC" w:rsidP="00EF33FC">
      <w:pPr>
        <w:ind w:right="180"/>
      </w:pPr>
    </w:p>
    <w:p w:rsidR="00EF33FC" w:rsidRDefault="00EF33FC" w:rsidP="00EF33FC">
      <w:pPr>
        <w:pStyle w:val="ExhibitA1"/>
        <w:keepNext w:val="0"/>
        <w:ind w:left="0" w:firstLine="0"/>
      </w:pPr>
      <w:r>
        <w:t>No Assignment</w:t>
      </w:r>
    </w:p>
    <w:p w:rsidR="00EF33FC" w:rsidRDefault="00EF33FC" w:rsidP="00EF33FC">
      <w:pPr>
        <w:pStyle w:val="Heading5"/>
        <w:keepNext w:val="0"/>
        <w:ind w:left="0"/>
      </w:pPr>
    </w:p>
    <w:p w:rsidR="00EF33FC" w:rsidRDefault="00EF33FC" w:rsidP="00EF33FC">
      <w:pPr>
        <w:ind w:right="180"/>
      </w:pPr>
      <w:r>
        <w:tab/>
        <w:t xml:space="preserve">Service Provider </w:t>
      </w:r>
      <w:r w:rsidRPr="009466C5">
        <w:t xml:space="preserve">shall not voluntarily or involuntarily assign (e.g. assignment by operation of law), encumber, or otherwise transfer or delegate its duty or obligation to perform any </w:t>
      </w:r>
      <w:r>
        <w:t>w</w:t>
      </w:r>
      <w:r w:rsidRPr="009466C5">
        <w:t xml:space="preserve">ork under the </w:t>
      </w:r>
      <w:r>
        <w:t>Agreement</w:t>
      </w:r>
      <w:r w:rsidRPr="009466C5">
        <w:t xml:space="preserve"> without the prior written consent of the AOC.  Any voluntary assignment by </w:t>
      </w:r>
      <w:r>
        <w:t>Service Provider</w:t>
      </w:r>
      <w:r w:rsidRPr="009466C5">
        <w:t xml:space="preserve"> or assignment by operation of law (e.g. involuntarily assignment) of any portion of </w:t>
      </w:r>
      <w:r>
        <w:t>Service Provider</w:t>
      </w:r>
      <w:r w:rsidRPr="009466C5">
        <w:t xml:space="preserve">’s duty or obligation to perform any </w:t>
      </w:r>
      <w:r>
        <w:t>w</w:t>
      </w:r>
      <w:r w:rsidRPr="009466C5">
        <w:t xml:space="preserve">ork under the </w:t>
      </w:r>
      <w:r>
        <w:t>Agreement</w:t>
      </w:r>
      <w:r w:rsidRPr="009466C5">
        <w:t xml:space="preserve"> shall be deemed a default allowing the AOC to exercise all remedies available to it under applicable law.</w:t>
      </w:r>
      <w:r>
        <w:t xml:space="preserve">  Consent will not be given to an assignment which would relieve the Service Provider of their responsibilities under the Agreement.  Any assignment in violation hereof shall be null and void.</w:t>
      </w:r>
    </w:p>
    <w:p w:rsidR="00EF33FC" w:rsidRDefault="00EF33FC" w:rsidP="00EF33FC">
      <w:pPr>
        <w:ind w:right="180"/>
      </w:pPr>
    </w:p>
    <w:p w:rsidR="00EF33FC" w:rsidRDefault="00EF33FC" w:rsidP="00EF33FC">
      <w:pPr>
        <w:pStyle w:val="ExhibitA1"/>
        <w:keepNext w:val="0"/>
        <w:ind w:left="0" w:firstLine="0"/>
      </w:pPr>
      <w:r>
        <w:t>Time of Essence</w:t>
      </w:r>
    </w:p>
    <w:p w:rsidR="00EF33FC" w:rsidRDefault="00EF33FC" w:rsidP="00EF33FC">
      <w:pPr>
        <w:pStyle w:val="Heading5"/>
        <w:keepNext w:val="0"/>
        <w:ind w:left="0"/>
      </w:pPr>
    </w:p>
    <w:p w:rsidR="00150A20" w:rsidRDefault="00EF33FC">
      <w:pPr>
        <w:pStyle w:val="Heading5"/>
        <w:keepNext w:val="0"/>
        <w:tabs>
          <w:tab w:val="clear" w:pos="720"/>
          <w:tab w:val="clear" w:pos="1080"/>
          <w:tab w:val="clear" w:pos="1296"/>
          <w:tab w:val="clear" w:pos="2016"/>
          <w:tab w:val="clear" w:pos="2592"/>
          <w:tab w:val="clear" w:pos="4176"/>
          <w:tab w:val="clear" w:pos="10710"/>
        </w:tabs>
        <w:ind w:left="0" w:firstLine="720"/>
        <w:jc w:val="both"/>
      </w:pPr>
      <w:r>
        <w:t>Time is of the essence in this Agreement.</w:t>
      </w:r>
    </w:p>
    <w:p w:rsidR="00EF33FC" w:rsidRDefault="00EF33FC" w:rsidP="00EF33FC">
      <w:pPr>
        <w:pStyle w:val="Heading5"/>
        <w:keepNext w:val="0"/>
        <w:ind w:left="0"/>
      </w:pPr>
    </w:p>
    <w:p w:rsidR="00EF33FC" w:rsidRDefault="00EF33FC" w:rsidP="00EF33FC">
      <w:pPr>
        <w:pStyle w:val="ExhibitA1"/>
        <w:keepNext w:val="0"/>
        <w:ind w:left="0" w:firstLine="0"/>
      </w:pPr>
      <w:r>
        <w:t>Validity of Alterations</w:t>
      </w:r>
    </w:p>
    <w:p w:rsidR="00EF33FC" w:rsidRDefault="00EF33FC" w:rsidP="00EF33FC">
      <w:pPr>
        <w:pStyle w:val="Heading5"/>
        <w:keepNext w:val="0"/>
        <w:ind w:left="0"/>
      </w:pPr>
    </w:p>
    <w:p w:rsidR="00150A20" w:rsidRDefault="00EF33FC">
      <w:pPr>
        <w:pStyle w:val="Heading5"/>
        <w:keepNext w:val="0"/>
        <w:tabs>
          <w:tab w:val="clear" w:pos="720"/>
          <w:tab w:val="clear" w:pos="1080"/>
          <w:tab w:val="clear" w:pos="1296"/>
          <w:tab w:val="clear" w:pos="2016"/>
          <w:tab w:val="clear" w:pos="2592"/>
          <w:tab w:val="clear" w:pos="4176"/>
          <w:tab w:val="clear" w:pos="10710"/>
        </w:tabs>
        <w:ind w:left="0" w:firstLine="720"/>
        <w:jc w:val="both"/>
      </w:pPr>
      <w:r>
        <w:t>Alteration or variation of the terms of this Agreement shall not be valid unless made in writing and signed by the parties, and an oral understanding or agreement that is not incorporated shall not be binding on any of the parties.</w:t>
      </w:r>
    </w:p>
    <w:p w:rsidR="00EF33FC" w:rsidRDefault="00EF33FC" w:rsidP="00EF33FC">
      <w:pPr>
        <w:jc w:val="both"/>
      </w:pPr>
    </w:p>
    <w:p w:rsidR="00EF33FC" w:rsidRDefault="00EF33FC" w:rsidP="00EF33FC">
      <w:pPr>
        <w:pStyle w:val="ExhibitA1"/>
        <w:keepNext w:val="0"/>
        <w:ind w:left="0" w:firstLine="0"/>
        <w:jc w:val="both"/>
      </w:pPr>
      <w:r>
        <w:t>Consideration</w:t>
      </w:r>
    </w:p>
    <w:p w:rsidR="00EF33FC" w:rsidRDefault="00EF33FC" w:rsidP="00EF33FC">
      <w:pPr>
        <w:pStyle w:val="Heading5"/>
        <w:keepNext w:val="0"/>
        <w:ind w:left="0"/>
        <w:jc w:val="both"/>
      </w:pPr>
    </w:p>
    <w:p w:rsidR="00150A20" w:rsidRDefault="00EF33FC">
      <w:pPr>
        <w:pStyle w:val="Heading5"/>
        <w:keepNext w:val="0"/>
        <w:tabs>
          <w:tab w:val="clear" w:pos="720"/>
          <w:tab w:val="clear" w:pos="1080"/>
          <w:tab w:val="clear" w:pos="1296"/>
          <w:tab w:val="clear" w:pos="2016"/>
          <w:tab w:val="clear" w:pos="2592"/>
          <w:tab w:val="clear" w:pos="4176"/>
          <w:tab w:val="clear" w:pos="10710"/>
        </w:tabs>
        <w:ind w:left="0" w:firstLine="720"/>
        <w:jc w:val="both"/>
        <w:rPr>
          <w:rFonts w:ascii="Arial" w:hAnsi="Arial" w:cs="Arial"/>
          <w:color w:val="0000FF"/>
        </w:rPr>
      </w:pPr>
      <w:r>
        <w:rPr>
          <w:szCs w:val="24"/>
        </w:rPr>
        <w:t>The consideration to be paid to Service Provider under this Agreement shall in no event exceed the Contract Amount.  Service Provider shall be paid in accordance with the Payment Provisions set forth in Exhibit "C" of this Agreement.  The AOC’s payments to Service Provider pursuant to this section shall constitute full compensation for all of Service Provider's time, materials, costs and expenses incurred in the performance of this Agreement.</w:t>
      </w:r>
    </w:p>
    <w:p w:rsidR="00EF33FC" w:rsidRDefault="00EF33FC" w:rsidP="00EF33FC">
      <w:pPr>
        <w:pStyle w:val="Heading5"/>
        <w:keepNext w:val="0"/>
        <w:ind w:left="0"/>
      </w:pPr>
      <w:r>
        <w:rPr>
          <w:szCs w:val="24"/>
        </w:rPr>
        <w:t xml:space="preserve"> </w:t>
      </w:r>
    </w:p>
    <w:p w:rsidR="00EF33FC" w:rsidRPr="0089150C" w:rsidRDefault="00EF33FC" w:rsidP="00EF33FC">
      <w:pPr>
        <w:pStyle w:val="Heading7"/>
        <w:rPr>
          <w:rFonts w:ascii="Times New Roman" w:hAnsi="Times New Roman"/>
        </w:rPr>
      </w:pPr>
      <w:r>
        <w:tab/>
      </w:r>
      <w:r>
        <w:tab/>
      </w:r>
      <w:r>
        <w:tab/>
      </w:r>
      <w:r>
        <w:tab/>
        <w:t xml:space="preserve">      </w:t>
      </w:r>
      <w:r w:rsidR="0089150C">
        <w:t xml:space="preserve">  </w:t>
      </w:r>
      <w:r w:rsidRPr="0089150C">
        <w:rPr>
          <w:rFonts w:ascii="Times New Roman" w:hAnsi="Times New Roman"/>
        </w:rPr>
        <w:t>END OF EXHIBIT A</w:t>
      </w:r>
    </w:p>
    <w:p w:rsidR="00EF33FC" w:rsidRDefault="00EF33FC" w:rsidP="00EF33FC">
      <w:pPr>
        <w:tabs>
          <w:tab w:val="left" w:pos="480"/>
          <w:tab w:val="left" w:pos="1080"/>
          <w:tab w:val="left" w:pos="10710"/>
        </w:tabs>
        <w:ind w:right="180"/>
        <w:jc w:val="center"/>
        <w:rPr>
          <w:b/>
        </w:rPr>
        <w:sectPr w:rsidR="00EF33FC" w:rsidSect="00DA431A">
          <w:footerReference w:type="default" r:id="rId12"/>
          <w:pgSz w:w="12240" w:h="15840" w:code="1"/>
          <w:pgMar w:top="720" w:right="1008" w:bottom="1440" w:left="1440" w:header="720" w:footer="720" w:gutter="0"/>
          <w:pgNumType w:start="31"/>
          <w:cols w:space="720"/>
          <w:docGrid w:linePitch="326"/>
        </w:sectPr>
      </w:pPr>
    </w:p>
    <w:p w:rsidR="00EF33FC" w:rsidRDefault="00EF33FC" w:rsidP="00EF33FC">
      <w:pPr>
        <w:pStyle w:val="Heading10"/>
        <w:keepNext w:val="0"/>
        <w:ind w:left="0" w:firstLine="0"/>
      </w:pPr>
      <w:r>
        <w:lastRenderedPageBreak/>
        <w:t>EXHIBIT B</w:t>
      </w:r>
    </w:p>
    <w:p w:rsidR="00EF33FC" w:rsidRDefault="00EF33FC" w:rsidP="00EF33FC">
      <w:pPr>
        <w:pStyle w:val="Heading10"/>
        <w:keepNext w:val="0"/>
        <w:ind w:left="0" w:firstLine="0"/>
      </w:pPr>
    </w:p>
    <w:p w:rsidR="00EF33FC" w:rsidRPr="00117467" w:rsidRDefault="00EF33FC" w:rsidP="00EF33FC">
      <w:pPr>
        <w:pStyle w:val="Heading10"/>
        <w:keepNext w:val="0"/>
        <w:ind w:left="0" w:firstLine="0"/>
        <w:rPr>
          <w:szCs w:val="24"/>
        </w:rPr>
      </w:pPr>
      <w:r w:rsidRPr="00117467">
        <w:rPr>
          <w:szCs w:val="24"/>
        </w:rPr>
        <w:t>SPECIAL PROVISIONS</w:t>
      </w:r>
    </w:p>
    <w:p w:rsidR="00EF33FC" w:rsidRDefault="00EF33FC" w:rsidP="00EF33FC">
      <w:pPr>
        <w:pStyle w:val="Heading10"/>
        <w:keepNext w:val="0"/>
        <w:ind w:left="0" w:firstLine="0"/>
      </w:pPr>
    </w:p>
    <w:p w:rsidR="00EF33FC" w:rsidRDefault="00EF33FC" w:rsidP="00EF33FC">
      <w:pPr>
        <w:tabs>
          <w:tab w:val="left" w:pos="720"/>
          <w:tab w:val="left" w:pos="1296"/>
          <w:tab w:val="left" w:pos="2016"/>
          <w:tab w:val="left" w:pos="2592"/>
          <w:tab w:val="left" w:pos="4176"/>
          <w:tab w:val="left" w:pos="10710"/>
        </w:tabs>
        <w:ind w:right="180"/>
      </w:pPr>
    </w:p>
    <w:p w:rsidR="00EF33FC" w:rsidRDefault="00EF33FC" w:rsidP="00EF33FC">
      <w:pPr>
        <w:pStyle w:val="ExhibitB1"/>
        <w:keepNext w:val="0"/>
        <w:ind w:left="0" w:firstLine="0"/>
      </w:pPr>
      <w:r>
        <w:t>Definitions</w:t>
      </w:r>
    </w:p>
    <w:p w:rsidR="00EF33FC" w:rsidRDefault="00EF33FC" w:rsidP="00EF33FC">
      <w:pPr>
        <w:pStyle w:val="PlainText"/>
        <w:ind w:left="0" w:firstLine="0"/>
      </w:pPr>
    </w:p>
    <w:p w:rsidR="00150A20" w:rsidRDefault="00EF33FC">
      <w:pPr>
        <w:pStyle w:val="Heading5"/>
        <w:keepNext w:val="0"/>
        <w:tabs>
          <w:tab w:val="clear" w:pos="720"/>
          <w:tab w:val="clear" w:pos="1080"/>
          <w:tab w:val="clear" w:pos="1296"/>
          <w:tab w:val="clear" w:pos="2016"/>
          <w:tab w:val="clear" w:pos="2592"/>
          <w:tab w:val="clear" w:pos="4176"/>
          <w:tab w:val="clear" w:pos="10710"/>
        </w:tabs>
        <w:ind w:left="0" w:firstLine="720"/>
        <w:jc w:val="both"/>
      </w:pPr>
      <w:r>
        <w:t xml:space="preserve">Terms defined below and elsewhere throughout the Agreement shall apply to the Agreement as defined. </w:t>
      </w:r>
    </w:p>
    <w:p w:rsidR="00EF33FC" w:rsidRDefault="00EF33FC" w:rsidP="00EF33FC"/>
    <w:p w:rsidR="00150A20" w:rsidRDefault="00EF33FC">
      <w:pPr>
        <w:pStyle w:val="ExhibitB2"/>
        <w:keepNext w:val="0"/>
        <w:tabs>
          <w:tab w:val="clear" w:pos="1548"/>
          <w:tab w:val="clear" w:pos="2016"/>
          <w:tab w:val="clear" w:pos="2592"/>
          <w:tab w:val="clear" w:pos="4176"/>
          <w:tab w:val="clear" w:pos="10710"/>
        </w:tabs>
        <w:ind w:left="0" w:firstLine="720"/>
        <w:jc w:val="both"/>
        <w:rPr>
          <w:b/>
        </w:rPr>
      </w:pPr>
      <w:r>
        <w:t>“</w:t>
      </w:r>
      <w:r>
        <w:rPr>
          <w:b/>
          <w:bCs/>
        </w:rPr>
        <w:t>Acceptance</w:t>
      </w:r>
      <w:r>
        <w:t xml:space="preserve">” means the written acceptance issued to Service Provider by the AOC’s Project Manager after Service Provider has completed a Deliverable, in compliance with this Agreement, including without limitation, Exhibit D, Work to be </w:t>
      </w:r>
      <w:proofErr w:type="gramStart"/>
      <w:r>
        <w:t>Performed</w:t>
      </w:r>
      <w:proofErr w:type="gramEnd"/>
      <w:r>
        <w:t>.</w:t>
      </w:r>
    </w:p>
    <w:p w:rsidR="00150A20" w:rsidRDefault="00150A20">
      <w:pPr>
        <w:pStyle w:val="ExhibitB2"/>
        <w:keepNext w:val="0"/>
        <w:numPr>
          <w:ilvl w:val="0"/>
          <w:numId w:val="0"/>
        </w:numPr>
        <w:tabs>
          <w:tab w:val="clear" w:pos="2016"/>
          <w:tab w:val="clear" w:pos="2592"/>
          <w:tab w:val="clear" w:pos="4176"/>
          <w:tab w:val="clear" w:pos="10710"/>
        </w:tabs>
        <w:ind w:left="720"/>
        <w:jc w:val="both"/>
      </w:pPr>
    </w:p>
    <w:p w:rsidR="00150A20" w:rsidRDefault="00EF33FC">
      <w:pPr>
        <w:pStyle w:val="ExhibitB2"/>
        <w:keepNext w:val="0"/>
        <w:tabs>
          <w:tab w:val="clear" w:pos="1548"/>
          <w:tab w:val="clear" w:pos="2016"/>
          <w:tab w:val="clear" w:pos="2592"/>
          <w:tab w:val="clear" w:pos="4176"/>
          <w:tab w:val="clear" w:pos="10710"/>
        </w:tabs>
        <w:ind w:left="0" w:firstLine="720"/>
        <w:jc w:val="both"/>
      </w:pPr>
      <w:r>
        <w:t>"</w:t>
      </w:r>
      <w:r>
        <w:rPr>
          <w:b/>
        </w:rPr>
        <w:t>Administrative Director</w:t>
      </w:r>
      <w:r>
        <w:t>" refers to that individual or authorized designee, empowered by the AOC to make final and binding executive decisions on behalf of the AOC.</w:t>
      </w:r>
    </w:p>
    <w:p w:rsidR="00EF33FC" w:rsidRDefault="00EF33FC" w:rsidP="007262EB">
      <w:pPr>
        <w:pStyle w:val="ExhibitB2"/>
        <w:keepNext w:val="0"/>
        <w:numPr>
          <w:ilvl w:val="0"/>
          <w:numId w:val="0"/>
        </w:numPr>
        <w:tabs>
          <w:tab w:val="clear" w:pos="2016"/>
          <w:tab w:val="clear" w:pos="2592"/>
          <w:tab w:val="clear" w:pos="4176"/>
        </w:tabs>
        <w:ind w:firstLine="720"/>
        <w:jc w:val="both"/>
      </w:pPr>
      <w:r>
        <w:t xml:space="preserve"> </w:t>
      </w:r>
    </w:p>
    <w:p w:rsidR="00150A20" w:rsidRDefault="00EF33FC">
      <w:pPr>
        <w:pStyle w:val="ExhibitB2"/>
        <w:keepNext w:val="0"/>
        <w:tabs>
          <w:tab w:val="clear" w:pos="1548"/>
          <w:tab w:val="clear" w:pos="2016"/>
          <w:tab w:val="clear" w:pos="2592"/>
          <w:tab w:val="clear" w:pos="4176"/>
          <w:tab w:val="clear" w:pos="10710"/>
        </w:tabs>
        <w:ind w:left="0" w:firstLine="720"/>
        <w:jc w:val="both"/>
      </w:pPr>
      <w:r>
        <w:t>“</w:t>
      </w:r>
      <w:r>
        <w:rPr>
          <w:b/>
        </w:rPr>
        <w:t>Amendment</w:t>
      </w:r>
      <w:r>
        <w:t>” means a written document issued by the AOC and signed by Service Provider which alters the Agreement and which identifies the following: (1) a change in the Work (as defined below); (2) an adjustment to the Agreement terms.</w:t>
      </w:r>
    </w:p>
    <w:p w:rsidR="00EF33FC" w:rsidRDefault="00EF33FC" w:rsidP="007262EB">
      <w:pPr>
        <w:pStyle w:val="ListParagraph"/>
        <w:ind w:left="0" w:firstLine="720"/>
        <w:jc w:val="both"/>
      </w:pPr>
    </w:p>
    <w:p w:rsidR="00150A20" w:rsidRDefault="00EF33FC">
      <w:pPr>
        <w:pStyle w:val="ExhibitB2"/>
        <w:keepNext w:val="0"/>
        <w:tabs>
          <w:tab w:val="clear" w:pos="1548"/>
          <w:tab w:val="clear" w:pos="2016"/>
          <w:tab w:val="clear" w:pos="2592"/>
          <w:tab w:val="clear" w:pos="4176"/>
          <w:tab w:val="clear" w:pos="10710"/>
        </w:tabs>
        <w:ind w:left="0" w:firstLine="720"/>
        <w:jc w:val="both"/>
      </w:pPr>
      <w:r>
        <w:t>“</w:t>
      </w:r>
      <w:r w:rsidRPr="00EC11F9">
        <w:rPr>
          <w:b/>
        </w:rPr>
        <w:t>AOC</w:t>
      </w:r>
      <w:r>
        <w:rPr>
          <w:b/>
        </w:rPr>
        <w:t>’s</w:t>
      </w:r>
      <w:r w:rsidRPr="00EC11F9">
        <w:rPr>
          <w:b/>
        </w:rPr>
        <w:t xml:space="preserve"> Project Manager</w:t>
      </w:r>
      <w:r>
        <w:t>” means the AOC’s Project Manager named in the “Notices” section of this Exhibit B; except that, in the case of Work performed under a specific Work Authorization, the AOC Project Manager is the AOC Project Manager named on that Work Authorization form.</w:t>
      </w:r>
    </w:p>
    <w:p w:rsidR="00EF33FC" w:rsidRDefault="00EF33FC" w:rsidP="007262EB">
      <w:pPr>
        <w:pStyle w:val="ExhibitB2"/>
        <w:keepNext w:val="0"/>
        <w:numPr>
          <w:ilvl w:val="0"/>
          <w:numId w:val="0"/>
        </w:numPr>
        <w:tabs>
          <w:tab w:val="clear" w:pos="2016"/>
          <w:tab w:val="clear" w:pos="2592"/>
          <w:tab w:val="clear" w:pos="4176"/>
        </w:tabs>
        <w:ind w:firstLine="720"/>
        <w:jc w:val="both"/>
      </w:pPr>
    </w:p>
    <w:p w:rsidR="00150A20" w:rsidRDefault="00EF33FC">
      <w:pPr>
        <w:pStyle w:val="ExhibitB2"/>
        <w:keepNext w:val="0"/>
        <w:tabs>
          <w:tab w:val="clear" w:pos="1548"/>
          <w:tab w:val="clear" w:pos="2016"/>
          <w:tab w:val="clear" w:pos="2592"/>
          <w:tab w:val="clear" w:pos="4176"/>
          <w:tab w:val="clear" w:pos="10710"/>
        </w:tabs>
        <w:ind w:left="0" w:firstLine="720"/>
        <w:jc w:val="both"/>
      </w:pPr>
      <w:r>
        <w:t>“</w:t>
      </w:r>
      <w:r>
        <w:rPr>
          <w:b/>
          <w:bCs/>
        </w:rPr>
        <w:t>Business Day</w:t>
      </w:r>
      <w:r>
        <w:t>” means days of the week excluding Saturday and Sunday, as well as Service Provider’s pre-established and published holidays applicable to its employees.</w:t>
      </w:r>
    </w:p>
    <w:p w:rsidR="00EF33FC" w:rsidRDefault="00EF33FC" w:rsidP="007262EB">
      <w:pPr>
        <w:pStyle w:val="PlainText"/>
        <w:ind w:left="0" w:firstLine="720"/>
        <w:jc w:val="both"/>
      </w:pPr>
    </w:p>
    <w:p w:rsidR="00150A20" w:rsidRDefault="00EF33FC">
      <w:pPr>
        <w:pStyle w:val="ExhibitB2"/>
        <w:keepNext w:val="0"/>
        <w:tabs>
          <w:tab w:val="clear" w:pos="1548"/>
          <w:tab w:val="clear" w:pos="2016"/>
          <w:tab w:val="clear" w:pos="2592"/>
          <w:tab w:val="clear" w:pos="4176"/>
          <w:tab w:val="clear" w:pos="10710"/>
        </w:tabs>
        <w:ind w:left="0" w:firstLine="720"/>
        <w:jc w:val="both"/>
      </w:pPr>
      <w:r>
        <w:t>“</w:t>
      </w:r>
      <w:r>
        <w:rPr>
          <w:b/>
          <w:bCs/>
        </w:rPr>
        <w:t>Confidential Information</w:t>
      </w:r>
      <w:r>
        <w:t>” means trade secrets, financial, statistical, personnel, technical, and other Data and information relating to the AOC’s business or the business of its constituents.  Confidential Information does not include (i) information that is already known by the receiving party, free of obligation of confidentiality to the disclosing party; (ii) information that becomes generally available to the public, other than as a result of disclosure by the receiving party in breach of this Agreement; (iii) information that is independently developed by the receiving party without reference to the Confidential Information; and (iv) information that the receiving party rightfully obtains from a Third Party free of the obligation of confidentiality to the disclosing party.</w:t>
      </w:r>
    </w:p>
    <w:p w:rsidR="00EF33FC" w:rsidRDefault="00EF33FC" w:rsidP="007262EB">
      <w:pPr>
        <w:pStyle w:val="PlainText"/>
        <w:ind w:left="0" w:firstLine="720"/>
        <w:jc w:val="both"/>
      </w:pPr>
    </w:p>
    <w:p w:rsidR="00150A20" w:rsidRDefault="00EF33FC">
      <w:pPr>
        <w:pStyle w:val="ExhibitB2"/>
        <w:keepNext w:val="0"/>
        <w:tabs>
          <w:tab w:val="clear" w:pos="1548"/>
          <w:tab w:val="clear" w:pos="2016"/>
          <w:tab w:val="clear" w:pos="2592"/>
          <w:tab w:val="clear" w:pos="4176"/>
          <w:tab w:val="clear" w:pos="10710"/>
        </w:tabs>
        <w:ind w:left="0" w:firstLine="720"/>
        <w:jc w:val="both"/>
      </w:pPr>
      <w:r>
        <w:t>The “</w:t>
      </w:r>
      <w:r>
        <w:rPr>
          <w:b/>
        </w:rPr>
        <w:t>Agreement</w:t>
      </w:r>
      <w:r>
        <w:t>” constitutes the entire integrated agreement between the AOC and Service Provider, and includes the Contract documents incorporated by reference into a fully executed AOC Standard Agreement form.  The term “</w:t>
      </w:r>
      <w:r>
        <w:rPr>
          <w:b/>
          <w:bCs/>
        </w:rPr>
        <w:t>Contract</w:t>
      </w:r>
      <w:r>
        <w:t>” may be used interchangeably with the term “</w:t>
      </w:r>
      <w:r>
        <w:rPr>
          <w:b/>
        </w:rPr>
        <w:t>Agreement</w:t>
      </w:r>
      <w:r>
        <w:rPr>
          <w:bCs/>
        </w:rPr>
        <w:t>.”</w:t>
      </w:r>
    </w:p>
    <w:p w:rsidR="00EF33FC" w:rsidRDefault="00EF33FC" w:rsidP="007262EB">
      <w:pPr>
        <w:pStyle w:val="PlainText"/>
        <w:ind w:left="0" w:firstLine="720"/>
        <w:jc w:val="both"/>
      </w:pPr>
    </w:p>
    <w:p w:rsidR="00EF33FC" w:rsidRDefault="00EF33FC" w:rsidP="007262EB">
      <w:pPr>
        <w:pStyle w:val="ExhibitB2"/>
        <w:keepNext w:val="0"/>
        <w:tabs>
          <w:tab w:val="clear" w:pos="1548"/>
          <w:tab w:val="clear" w:pos="2016"/>
          <w:tab w:val="clear" w:pos="2592"/>
          <w:tab w:val="clear" w:pos="4176"/>
          <w:tab w:val="clear" w:pos="10710"/>
        </w:tabs>
        <w:ind w:left="0" w:firstLine="720"/>
        <w:jc w:val="both"/>
      </w:pPr>
      <w:r>
        <w:lastRenderedPageBreak/>
        <w:t>“</w:t>
      </w:r>
      <w:r>
        <w:rPr>
          <w:b/>
        </w:rPr>
        <w:t>Contract Amount</w:t>
      </w:r>
      <w:r>
        <w:t xml:space="preserve">” means the total amount encumbered under this Agreement for payment by the AOC to Service Provider for performance of all Work and reimbursement of all expenses, in accordance with the Contract documents. </w:t>
      </w:r>
    </w:p>
    <w:p w:rsidR="00EF33FC" w:rsidRDefault="00EF33FC" w:rsidP="007262EB">
      <w:pPr>
        <w:pStyle w:val="PlainText"/>
        <w:ind w:left="0" w:firstLine="720"/>
        <w:jc w:val="both"/>
      </w:pPr>
    </w:p>
    <w:p w:rsidR="00150A20" w:rsidRDefault="00EF33FC">
      <w:pPr>
        <w:pStyle w:val="ExhibitB2"/>
        <w:keepNext w:val="0"/>
        <w:tabs>
          <w:tab w:val="clear" w:pos="1548"/>
          <w:tab w:val="clear" w:pos="2016"/>
          <w:tab w:val="clear" w:pos="2592"/>
          <w:tab w:val="clear" w:pos="4176"/>
          <w:tab w:val="clear" w:pos="10710"/>
        </w:tabs>
        <w:ind w:left="0" w:firstLine="720"/>
        <w:jc w:val="both"/>
      </w:pPr>
      <w:r>
        <w:t>“</w:t>
      </w:r>
      <w:r>
        <w:rPr>
          <w:b/>
        </w:rPr>
        <w:t>Service Provider</w:t>
      </w:r>
      <w:r>
        <w:t>” means the individual, association, partnership, firm, company, consultant, corporation, affiliates, or combination thereof, including joint ventures, contracting with the AOC to do the Contract Work.  Service Provider is one of the parties to this Agreement.</w:t>
      </w:r>
    </w:p>
    <w:p w:rsidR="00EF33FC" w:rsidRDefault="00EF33FC" w:rsidP="007262EB">
      <w:pPr>
        <w:pStyle w:val="ExhibitB2"/>
        <w:keepNext w:val="0"/>
        <w:numPr>
          <w:ilvl w:val="0"/>
          <w:numId w:val="0"/>
        </w:numPr>
        <w:tabs>
          <w:tab w:val="clear" w:pos="2016"/>
          <w:tab w:val="clear" w:pos="2592"/>
          <w:tab w:val="clear" w:pos="4176"/>
          <w:tab w:val="clear" w:pos="10710"/>
        </w:tabs>
        <w:ind w:firstLine="720"/>
        <w:jc w:val="both"/>
      </w:pPr>
    </w:p>
    <w:p w:rsidR="00EF33FC" w:rsidRDefault="00EF33FC" w:rsidP="007262EB">
      <w:pPr>
        <w:pStyle w:val="ExhibitB2"/>
        <w:keepNext w:val="0"/>
        <w:tabs>
          <w:tab w:val="clear" w:pos="1548"/>
          <w:tab w:val="clear" w:pos="2016"/>
          <w:tab w:val="clear" w:pos="2592"/>
          <w:tab w:val="clear" w:pos="4176"/>
          <w:tab w:val="clear" w:pos="10710"/>
        </w:tabs>
        <w:ind w:left="0" w:firstLine="720"/>
        <w:jc w:val="both"/>
      </w:pPr>
      <w:r>
        <w:t>“</w:t>
      </w:r>
      <w:r>
        <w:rPr>
          <w:b/>
        </w:rPr>
        <w:t>Service Provider</w:t>
      </w:r>
      <w:r w:rsidRPr="00DC7E05">
        <w:rPr>
          <w:b/>
        </w:rPr>
        <w:t>’s Project Manager</w:t>
      </w:r>
      <w:r>
        <w:t>” as more particularly described below in paragraph B, subparagraph 9.C., means the person on Service Provider’s staff designated by Service Provider to serve as the primary contact with the AOC’s Project Manager.</w:t>
      </w:r>
    </w:p>
    <w:p w:rsidR="00EF33FC" w:rsidRDefault="00EF33FC" w:rsidP="007262EB">
      <w:pPr>
        <w:pStyle w:val="ExhibitB2"/>
        <w:keepNext w:val="0"/>
        <w:numPr>
          <w:ilvl w:val="0"/>
          <w:numId w:val="0"/>
        </w:numPr>
        <w:tabs>
          <w:tab w:val="clear" w:pos="2016"/>
          <w:tab w:val="clear" w:pos="2592"/>
          <w:tab w:val="clear" w:pos="4176"/>
        </w:tabs>
        <w:ind w:firstLine="720"/>
        <w:jc w:val="both"/>
      </w:pPr>
    </w:p>
    <w:p w:rsidR="00EF33FC" w:rsidRDefault="00EF33FC" w:rsidP="007262EB">
      <w:pPr>
        <w:pStyle w:val="ExhibitB2"/>
        <w:keepNext w:val="0"/>
        <w:tabs>
          <w:tab w:val="clear" w:pos="1548"/>
          <w:tab w:val="clear" w:pos="2016"/>
          <w:tab w:val="clear" w:pos="2592"/>
          <w:tab w:val="clear" w:pos="4176"/>
          <w:tab w:val="clear" w:pos="10710"/>
        </w:tabs>
        <w:ind w:left="0" w:firstLine="720"/>
        <w:jc w:val="both"/>
      </w:pPr>
      <w:r>
        <w:t>“</w:t>
      </w:r>
      <w:r>
        <w:rPr>
          <w:b/>
        </w:rPr>
        <w:t>Court(s)</w:t>
      </w:r>
      <w:r>
        <w:t>” or “</w:t>
      </w:r>
      <w:r>
        <w:rPr>
          <w:b/>
        </w:rPr>
        <w:t>Trial Court(s)</w:t>
      </w:r>
      <w:r>
        <w:t>” means one or more of the fifty-eight (58) superior courts in the California state trial court system</w:t>
      </w:r>
    </w:p>
    <w:p w:rsidR="00EF33FC" w:rsidRDefault="00EF33FC" w:rsidP="007262EB">
      <w:pPr>
        <w:pStyle w:val="ExhibitB2"/>
        <w:keepNext w:val="0"/>
        <w:numPr>
          <w:ilvl w:val="0"/>
          <w:numId w:val="0"/>
        </w:numPr>
        <w:tabs>
          <w:tab w:val="clear" w:pos="2016"/>
          <w:tab w:val="clear" w:pos="2592"/>
          <w:tab w:val="clear" w:pos="4176"/>
          <w:tab w:val="clear" w:pos="10710"/>
        </w:tabs>
        <w:ind w:firstLine="720"/>
        <w:jc w:val="both"/>
      </w:pPr>
    </w:p>
    <w:p w:rsidR="00EF33FC" w:rsidRDefault="00EF33FC" w:rsidP="007262EB">
      <w:pPr>
        <w:pStyle w:val="ExhibitB2"/>
        <w:keepNext w:val="0"/>
        <w:tabs>
          <w:tab w:val="clear" w:pos="1548"/>
          <w:tab w:val="clear" w:pos="2016"/>
          <w:tab w:val="clear" w:pos="2592"/>
          <w:tab w:val="clear" w:pos="4176"/>
          <w:tab w:val="clear" w:pos="10710"/>
        </w:tabs>
        <w:ind w:left="0" w:firstLine="720"/>
        <w:jc w:val="both"/>
      </w:pPr>
      <w:r>
        <w:t xml:space="preserve"> “</w:t>
      </w:r>
      <w:r>
        <w:rPr>
          <w:b/>
        </w:rPr>
        <w:t>Data</w:t>
      </w:r>
      <w:r>
        <w:t xml:space="preserve">” means all types of raw data, articles, papers, charts, records, reports, studies, research, memoranda, computation sheets, questionnaires, surveys, </w:t>
      </w:r>
      <w:r>
        <w:rPr>
          <w:snapToGrid w:val="0"/>
        </w:rPr>
        <w:t>and other documentation.</w:t>
      </w:r>
    </w:p>
    <w:p w:rsidR="00EF33FC" w:rsidRDefault="00EF33FC" w:rsidP="007262EB">
      <w:pPr>
        <w:pStyle w:val="PlainText"/>
        <w:ind w:left="0" w:firstLine="720"/>
        <w:jc w:val="both"/>
      </w:pPr>
    </w:p>
    <w:p w:rsidR="00EF33FC" w:rsidRDefault="00EF33FC" w:rsidP="007262EB">
      <w:pPr>
        <w:pStyle w:val="ExhibitB2"/>
        <w:keepNext w:val="0"/>
        <w:tabs>
          <w:tab w:val="clear" w:pos="1548"/>
          <w:tab w:val="clear" w:pos="2016"/>
          <w:tab w:val="clear" w:pos="2592"/>
          <w:tab w:val="clear" w:pos="4176"/>
          <w:tab w:val="clear" w:pos="10710"/>
        </w:tabs>
        <w:ind w:left="0" w:firstLine="720"/>
        <w:jc w:val="both"/>
      </w:pPr>
      <w:r>
        <w:t>“</w:t>
      </w:r>
      <w:r>
        <w:rPr>
          <w:b/>
        </w:rPr>
        <w:t>Day</w:t>
      </w:r>
      <w:r>
        <w:t>” means calendar day, unless otherwise specified.</w:t>
      </w:r>
    </w:p>
    <w:p w:rsidR="00EF33FC" w:rsidRDefault="00EF33FC" w:rsidP="007262EB">
      <w:pPr>
        <w:pStyle w:val="PlainText"/>
        <w:ind w:left="0" w:firstLine="720"/>
        <w:jc w:val="both"/>
      </w:pPr>
    </w:p>
    <w:p w:rsidR="00EF33FC" w:rsidRDefault="00EF33FC" w:rsidP="007262EB">
      <w:pPr>
        <w:pStyle w:val="ExhibitB2"/>
        <w:keepNext w:val="0"/>
        <w:tabs>
          <w:tab w:val="clear" w:pos="1548"/>
          <w:tab w:val="clear" w:pos="2016"/>
          <w:tab w:val="clear" w:pos="2592"/>
          <w:tab w:val="clear" w:pos="4176"/>
          <w:tab w:val="clear" w:pos="10710"/>
        </w:tabs>
        <w:ind w:left="0" w:firstLine="720"/>
        <w:jc w:val="both"/>
      </w:pPr>
      <w:r>
        <w:t>“</w:t>
      </w:r>
      <w:r>
        <w:rPr>
          <w:b/>
        </w:rPr>
        <w:t>Deliverable(s)</w:t>
      </w:r>
      <w:r>
        <w:t>” means and includes any tangible item provided or to be provided under this Agreement, including written reports. Services may be performed in pursuit of providing Deliverable(s); however, a Deliverable may not consist solely of the performance of Services.</w:t>
      </w:r>
    </w:p>
    <w:p w:rsidR="00EF33FC" w:rsidRDefault="00EF33FC" w:rsidP="007262EB">
      <w:pPr>
        <w:pStyle w:val="ExhibitB2"/>
        <w:keepNext w:val="0"/>
        <w:numPr>
          <w:ilvl w:val="0"/>
          <w:numId w:val="0"/>
        </w:numPr>
        <w:tabs>
          <w:tab w:val="clear" w:pos="2016"/>
          <w:tab w:val="clear" w:pos="2592"/>
          <w:tab w:val="clear" w:pos="4176"/>
          <w:tab w:val="clear" w:pos="10710"/>
        </w:tabs>
        <w:ind w:firstLine="720"/>
        <w:jc w:val="both"/>
      </w:pPr>
    </w:p>
    <w:p w:rsidR="00EF33FC" w:rsidRDefault="00EF33FC" w:rsidP="007262EB">
      <w:pPr>
        <w:pStyle w:val="ExhibitB2"/>
        <w:keepNext w:val="0"/>
        <w:tabs>
          <w:tab w:val="clear" w:pos="1548"/>
          <w:tab w:val="clear" w:pos="2016"/>
          <w:tab w:val="clear" w:pos="2592"/>
          <w:tab w:val="clear" w:pos="4176"/>
          <w:tab w:val="clear" w:pos="10710"/>
        </w:tabs>
        <w:ind w:left="0" w:firstLine="720"/>
        <w:jc w:val="both"/>
      </w:pPr>
      <w:r w:rsidRPr="00D30476">
        <w:rPr>
          <w:b/>
        </w:rPr>
        <w:t>“Deliverable Basis”</w:t>
      </w:r>
      <w:r>
        <w:t xml:space="preserve"> means that the Services provided shall result in the provision of a Deliverable or Deliverables.</w:t>
      </w:r>
    </w:p>
    <w:p w:rsidR="00EF33FC" w:rsidRDefault="00EF33FC" w:rsidP="007262EB">
      <w:pPr>
        <w:pStyle w:val="ExhibitB2"/>
        <w:keepNext w:val="0"/>
        <w:numPr>
          <w:ilvl w:val="0"/>
          <w:numId w:val="0"/>
        </w:numPr>
        <w:tabs>
          <w:tab w:val="clear" w:pos="2016"/>
          <w:tab w:val="clear" w:pos="2592"/>
          <w:tab w:val="clear" w:pos="4176"/>
          <w:tab w:val="clear" w:pos="10710"/>
        </w:tabs>
        <w:ind w:firstLine="720"/>
        <w:jc w:val="both"/>
      </w:pPr>
    </w:p>
    <w:p w:rsidR="00EF33FC" w:rsidRDefault="00EF33FC" w:rsidP="007262EB">
      <w:pPr>
        <w:pStyle w:val="ExhibitB2"/>
        <w:keepNext w:val="0"/>
        <w:tabs>
          <w:tab w:val="clear" w:pos="1548"/>
          <w:tab w:val="clear" w:pos="2016"/>
          <w:tab w:val="clear" w:pos="2592"/>
          <w:tab w:val="clear" w:pos="4176"/>
          <w:tab w:val="clear" w:pos="10710"/>
        </w:tabs>
        <w:ind w:left="0" w:firstLine="720"/>
        <w:jc w:val="both"/>
      </w:pPr>
      <w:r>
        <w:rPr>
          <w:b/>
          <w:bCs/>
        </w:rPr>
        <w:t>“Expenses”</w:t>
      </w:r>
      <w:r>
        <w:t xml:space="preserve"> means and includes both Travel and Living Expenses and Reimbursable Expenses. </w:t>
      </w:r>
    </w:p>
    <w:p w:rsidR="00EF33FC" w:rsidRDefault="00EF33FC" w:rsidP="007262EB">
      <w:pPr>
        <w:pStyle w:val="ExhibitB2"/>
        <w:keepNext w:val="0"/>
        <w:numPr>
          <w:ilvl w:val="0"/>
          <w:numId w:val="0"/>
        </w:numPr>
        <w:tabs>
          <w:tab w:val="clear" w:pos="2016"/>
          <w:tab w:val="clear" w:pos="2592"/>
          <w:tab w:val="clear" w:pos="4176"/>
          <w:tab w:val="clear" w:pos="10710"/>
        </w:tabs>
        <w:ind w:firstLine="720"/>
        <w:jc w:val="both"/>
      </w:pPr>
    </w:p>
    <w:p w:rsidR="00EF33FC" w:rsidRDefault="00EF33FC" w:rsidP="007262EB">
      <w:pPr>
        <w:pStyle w:val="ExhibitB2"/>
        <w:keepNext w:val="0"/>
        <w:tabs>
          <w:tab w:val="clear" w:pos="1548"/>
          <w:tab w:val="clear" w:pos="2016"/>
          <w:tab w:val="clear" w:pos="2592"/>
          <w:tab w:val="clear" w:pos="4176"/>
          <w:tab w:val="clear" w:pos="10710"/>
        </w:tabs>
        <w:ind w:left="0" w:firstLine="720"/>
        <w:jc w:val="both"/>
      </w:pPr>
      <w:r w:rsidRPr="00D30476">
        <w:rPr>
          <w:b/>
        </w:rPr>
        <w:t>“Firm Fixed Price”</w:t>
      </w:r>
      <w:r w:rsidRPr="00192188">
        <w:t xml:space="preserve"> </w:t>
      </w:r>
      <w:r>
        <w:t>means</w:t>
      </w:r>
      <w:r w:rsidRPr="00192188">
        <w:t xml:space="preserve"> </w:t>
      </w:r>
      <w:r>
        <w:t>a single fixed amount or amounts</w:t>
      </w:r>
      <w:r w:rsidRPr="00192188">
        <w:t xml:space="preserve"> </w:t>
      </w:r>
      <w:r>
        <w:t xml:space="preserve">designated as payment for a Deliverable or Deliverables. </w:t>
      </w:r>
    </w:p>
    <w:p w:rsidR="00EF33FC" w:rsidRDefault="00EF33FC" w:rsidP="007262EB">
      <w:pPr>
        <w:pStyle w:val="ExhibitB2"/>
        <w:keepNext w:val="0"/>
        <w:numPr>
          <w:ilvl w:val="0"/>
          <w:numId w:val="0"/>
        </w:numPr>
        <w:tabs>
          <w:tab w:val="clear" w:pos="2016"/>
          <w:tab w:val="clear" w:pos="2592"/>
          <w:tab w:val="clear" w:pos="4176"/>
        </w:tabs>
        <w:ind w:firstLine="720"/>
        <w:jc w:val="both"/>
      </w:pPr>
    </w:p>
    <w:p w:rsidR="00EF33FC" w:rsidRDefault="00EF33FC" w:rsidP="007262EB">
      <w:pPr>
        <w:pStyle w:val="ExhibitB2"/>
        <w:keepNext w:val="0"/>
        <w:tabs>
          <w:tab w:val="clear" w:pos="1548"/>
          <w:tab w:val="clear" w:pos="2016"/>
          <w:tab w:val="clear" w:pos="2592"/>
          <w:tab w:val="clear" w:pos="4176"/>
          <w:tab w:val="clear" w:pos="10710"/>
        </w:tabs>
        <w:ind w:left="0" w:firstLine="720"/>
        <w:jc w:val="both"/>
      </w:pPr>
      <w:r w:rsidRPr="00D30476">
        <w:rPr>
          <w:b/>
        </w:rPr>
        <w:t>“Firm Fixed Price Basis”</w:t>
      </w:r>
      <w:r>
        <w:t xml:space="preserve"> means that the Service Provider shall receive, as full and complete compensation for the provision of Deliverable(s), Firm Fixed Price(s),which shall constitute complete compensation for all costs, expenses, and efforts incurred by Service Provider in provision of the Deliverable(s).</w:t>
      </w:r>
    </w:p>
    <w:p w:rsidR="00EF33FC" w:rsidRDefault="00EF33FC" w:rsidP="007262EB">
      <w:pPr>
        <w:pStyle w:val="ExhibitB2"/>
        <w:keepNext w:val="0"/>
        <w:numPr>
          <w:ilvl w:val="0"/>
          <w:numId w:val="0"/>
        </w:numPr>
        <w:tabs>
          <w:tab w:val="clear" w:pos="2016"/>
          <w:tab w:val="clear" w:pos="2592"/>
          <w:tab w:val="clear" w:pos="4176"/>
          <w:tab w:val="clear" w:pos="10710"/>
        </w:tabs>
        <w:ind w:firstLine="720"/>
        <w:jc w:val="both"/>
      </w:pPr>
    </w:p>
    <w:p w:rsidR="00EF33FC" w:rsidRDefault="00EF33FC" w:rsidP="007262EB">
      <w:pPr>
        <w:pStyle w:val="ExhibitB2"/>
        <w:keepNext w:val="0"/>
        <w:tabs>
          <w:tab w:val="clear" w:pos="1548"/>
          <w:tab w:val="clear" w:pos="2016"/>
          <w:tab w:val="clear" w:pos="2592"/>
          <w:tab w:val="clear" w:pos="4176"/>
          <w:tab w:val="clear" w:pos="10710"/>
        </w:tabs>
        <w:ind w:left="0" w:firstLine="720"/>
        <w:jc w:val="both"/>
      </w:pPr>
      <w:r w:rsidDel="000D1C63">
        <w:t xml:space="preserve"> </w:t>
      </w:r>
      <w:r>
        <w:t>“</w:t>
      </w:r>
      <w:r>
        <w:rPr>
          <w:b/>
        </w:rPr>
        <w:t>Force Majeure</w:t>
      </w:r>
      <w:r>
        <w:t>” means a delay which impacts the timely performance of Work which neither Service Provider nor the AOC are liable because such delay or failure to perform was unforeseeable and beyond the control of the party. Acts of Force Majeure include, but are not limited to:</w:t>
      </w:r>
    </w:p>
    <w:p w:rsidR="00EF33FC" w:rsidRDefault="00EF33FC" w:rsidP="007E2E8F">
      <w:pPr>
        <w:pStyle w:val="BodyText3"/>
        <w:jc w:val="both"/>
      </w:pPr>
    </w:p>
    <w:p w:rsidR="00EF33FC" w:rsidRDefault="00EF33FC" w:rsidP="007262EB">
      <w:pPr>
        <w:pStyle w:val="ExhibitB3"/>
        <w:keepNext w:val="0"/>
        <w:tabs>
          <w:tab w:val="clear" w:pos="1296"/>
          <w:tab w:val="clear" w:pos="2016"/>
          <w:tab w:val="clear" w:pos="2592"/>
          <w:tab w:val="clear" w:pos="4176"/>
          <w:tab w:val="clear" w:pos="10710"/>
        </w:tabs>
        <w:ind w:left="1440" w:firstLine="0"/>
        <w:jc w:val="both"/>
      </w:pPr>
      <w:r>
        <w:t>Acts of God or the public enemy;</w:t>
      </w:r>
    </w:p>
    <w:p w:rsidR="00EF33FC" w:rsidRDefault="00EF33FC" w:rsidP="007262EB">
      <w:pPr>
        <w:pStyle w:val="ExhibitB3"/>
        <w:keepNext w:val="0"/>
        <w:tabs>
          <w:tab w:val="clear" w:pos="1296"/>
          <w:tab w:val="clear" w:pos="2016"/>
          <w:tab w:val="clear" w:pos="2592"/>
          <w:tab w:val="clear" w:pos="4176"/>
          <w:tab w:val="clear" w:pos="10710"/>
        </w:tabs>
        <w:ind w:left="1440" w:firstLine="0"/>
        <w:jc w:val="both"/>
      </w:pPr>
      <w:r>
        <w:t>Acts or omissions of any government entity;</w:t>
      </w:r>
    </w:p>
    <w:p w:rsidR="00EF33FC" w:rsidRDefault="00EF33FC" w:rsidP="007262EB">
      <w:pPr>
        <w:pStyle w:val="ExhibitB3"/>
        <w:keepNext w:val="0"/>
        <w:tabs>
          <w:tab w:val="clear" w:pos="1296"/>
          <w:tab w:val="clear" w:pos="2016"/>
          <w:tab w:val="clear" w:pos="2592"/>
          <w:tab w:val="clear" w:pos="4176"/>
          <w:tab w:val="clear" w:pos="10710"/>
        </w:tabs>
        <w:ind w:left="1440" w:firstLine="0"/>
        <w:jc w:val="both"/>
      </w:pPr>
      <w:r>
        <w:lastRenderedPageBreak/>
        <w:t>Fire or other casualty for which a party is not responsible;</w:t>
      </w:r>
    </w:p>
    <w:p w:rsidR="00EF33FC" w:rsidRDefault="00EF33FC" w:rsidP="007262EB">
      <w:pPr>
        <w:pStyle w:val="ExhibitB3"/>
        <w:keepNext w:val="0"/>
        <w:tabs>
          <w:tab w:val="clear" w:pos="1296"/>
          <w:tab w:val="clear" w:pos="2016"/>
          <w:tab w:val="clear" w:pos="2592"/>
          <w:tab w:val="clear" w:pos="4176"/>
          <w:tab w:val="clear" w:pos="10710"/>
        </w:tabs>
        <w:ind w:left="1440" w:firstLine="0"/>
        <w:jc w:val="both"/>
      </w:pPr>
      <w:r>
        <w:t>Quarantine or epidemic;</w:t>
      </w:r>
    </w:p>
    <w:p w:rsidR="00EF33FC" w:rsidRDefault="00EF33FC" w:rsidP="007262EB">
      <w:pPr>
        <w:pStyle w:val="ExhibitB3"/>
        <w:keepNext w:val="0"/>
        <w:tabs>
          <w:tab w:val="clear" w:pos="1296"/>
          <w:tab w:val="clear" w:pos="2016"/>
          <w:tab w:val="clear" w:pos="2592"/>
          <w:tab w:val="clear" w:pos="4176"/>
          <w:tab w:val="clear" w:pos="10710"/>
        </w:tabs>
        <w:ind w:left="1440" w:firstLine="0"/>
        <w:jc w:val="both"/>
      </w:pPr>
      <w:r>
        <w:t>Strike or defensive lockout; and,</w:t>
      </w:r>
    </w:p>
    <w:p w:rsidR="00EF33FC" w:rsidRDefault="00EF33FC" w:rsidP="007262EB">
      <w:pPr>
        <w:pStyle w:val="ExhibitB3"/>
        <w:keepNext w:val="0"/>
        <w:tabs>
          <w:tab w:val="clear" w:pos="1296"/>
          <w:tab w:val="clear" w:pos="2016"/>
          <w:tab w:val="clear" w:pos="2592"/>
          <w:tab w:val="clear" w:pos="4176"/>
          <w:tab w:val="clear" w:pos="10710"/>
        </w:tabs>
        <w:ind w:left="1440" w:firstLine="0"/>
        <w:jc w:val="both"/>
      </w:pPr>
      <w:r>
        <w:t>Unusually severe weather conditions.</w:t>
      </w:r>
    </w:p>
    <w:p w:rsidR="00EF33FC" w:rsidRDefault="00EF33FC" w:rsidP="007E2E8F">
      <w:pPr>
        <w:pStyle w:val="PlainText"/>
        <w:ind w:left="0" w:firstLine="0"/>
        <w:jc w:val="both"/>
      </w:pPr>
    </w:p>
    <w:p w:rsidR="00EF33FC" w:rsidRDefault="00EF33FC" w:rsidP="007262EB">
      <w:pPr>
        <w:pStyle w:val="ExhibitB2"/>
        <w:keepNext w:val="0"/>
        <w:tabs>
          <w:tab w:val="clear" w:pos="1548"/>
          <w:tab w:val="clear" w:pos="2016"/>
          <w:tab w:val="clear" w:pos="2592"/>
          <w:tab w:val="clear" w:pos="4176"/>
          <w:tab w:val="clear" w:pos="10710"/>
        </w:tabs>
        <w:ind w:left="0" w:firstLine="720"/>
        <w:jc w:val="both"/>
      </w:pPr>
      <w:r>
        <w:t>“</w:t>
      </w:r>
      <w:r>
        <w:rPr>
          <w:b/>
          <w:bCs/>
        </w:rPr>
        <w:t>Hourly Basis</w:t>
      </w:r>
      <w:r>
        <w:t>” means that Service Provider shall be paid at an hourly rate for each such hour of authorized Work actually performed.</w:t>
      </w:r>
    </w:p>
    <w:p w:rsidR="00EF33FC" w:rsidRDefault="00EF33FC" w:rsidP="007262EB">
      <w:pPr>
        <w:pStyle w:val="ExhibitB2"/>
        <w:keepNext w:val="0"/>
        <w:numPr>
          <w:ilvl w:val="0"/>
          <w:numId w:val="0"/>
        </w:numPr>
        <w:tabs>
          <w:tab w:val="clear" w:pos="2016"/>
          <w:tab w:val="clear" w:pos="2592"/>
          <w:tab w:val="clear" w:pos="4176"/>
          <w:tab w:val="clear" w:pos="10710"/>
        </w:tabs>
        <w:ind w:firstLine="720"/>
        <w:jc w:val="both"/>
      </w:pPr>
      <w:r>
        <w:t xml:space="preserve"> </w:t>
      </w:r>
    </w:p>
    <w:p w:rsidR="00EF33FC" w:rsidRDefault="00EF33FC" w:rsidP="007262EB">
      <w:pPr>
        <w:pStyle w:val="ExhibitB2"/>
        <w:keepNext w:val="0"/>
        <w:tabs>
          <w:tab w:val="clear" w:pos="1548"/>
          <w:tab w:val="clear" w:pos="2016"/>
          <w:tab w:val="clear" w:pos="2592"/>
          <w:tab w:val="clear" w:pos="4176"/>
          <w:tab w:val="clear" w:pos="10710"/>
        </w:tabs>
        <w:ind w:left="0" w:firstLine="720"/>
        <w:jc w:val="both"/>
      </w:pPr>
      <w:r>
        <w:t>“</w:t>
      </w:r>
      <w:r>
        <w:rPr>
          <w:b/>
          <w:bCs/>
        </w:rPr>
        <w:t>Key Personnel</w:t>
      </w:r>
      <w:r>
        <w:t>” refers to Service Provider’s personnel or personnel of Subcontractors named in this Agreement, whom the AOC has approved to perform specific Work.  Work and roles of Key Personnel are as set forth in this Agreement.</w:t>
      </w:r>
    </w:p>
    <w:p w:rsidR="00EF33FC" w:rsidRDefault="00EF33FC" w:rsidP="007262EB">
      <w:pPr>
        <w:pStyle w:val="ExhibitB2"/>
        <w:keepNext w:val="0"/>
        <w:numPr>
          <w:ilvl w:val="0"/>
          <w:numId w:val="0"/>
        </w:numPr>
        <w:tabs>
          <w:tab w:val="clear" w:pos="2016"/>
          <w:tab w:val="clear" w:pos="2592"/>
          <w:tab w:val="clear" w:pos="4176"/>
          <w:tab w:val="clear" w:pos="10710"/>
        </w:tabs>
        <w:ind w:firstLine="720"/>
        <w:jc w:val="both"/>
      </w:pPr>
    </w:p>
    <w:p w:rsidR="00EF33FC" w:rsidRDefault="00EF33FC" w:rsidP="007262EB">
      <w:pPr>
        <w:pStyle w:val="ExhibitB2"/>
        <w:keepNext w:val="0"/>
        <w:tabs>
          <w:tab w:val="clear" w:pos="1548"/>
          <w:tab w:val="clear" w:pos="2016"/>
          <w:tab w:val="clear" w:pos="2592"/>
          <w:tab w:val="clear" w:pos="4176"/>
          <w:tab w:val="clear" w:pos="10710"/>
        </w:tabs>
        <w:ind w:left="0" w:firstLine="720"/>
        <w:jc w:val="both"/>
      </w:pPr>
      <w:r>
        <w:t>“</w:t>
      </w:r>
      <w:r>
        <w:rPr>
          <w:b/>
        </w:rPr>
        <w:t>Material</w:t>
      </w:r>
      <w:r>
        <w:t>” means all types of tangible personal property, including but not limited to reports, goods, supplies, equipment, commodities, and information and telecommunication technology.</w:t>
      </w:r>
    </w:p>
    <w:p w:rsidR="00EF33FC" w:rsidRDefault="00EF33FC" w:rsidP="007262EB">
      <w:pPr>
        <w:pStyle w:val="PlainText"/>
        <w:ind w:left="0" w:firstLine="720"/>
        <w:jc w:val="both"/>
      </w:pPr>
    </w:p>
    <w:p w:rsidR="00EF33FC" w:rsidRDefault="00EF33FC" w:rsidP="007262EB">
      <w:pPr>
        <w:pStyle w:val="ExhibitB2"/>
        <w:keepNext w:val="0"/>
        <w:tabs>
          <w:tab w:val="clear" w:pos="1548"/>
          <w:tab w:val="clear" w:pos="2016"/>
          <w:tab w:val="clear" w:pos="2592"/>
          <w:tab w:val="clear" w:pos="4176"/>
          <w:tab w:val="clear" w:pos="10710"/>
        </w:tabs>
        <w:ind w:left="0" w:firstLine="720"/>
        <w:jc w:val="both"/>
      </w:pPr>
      <w:r>
        <w:t>“</w:t>
      </w:r>
      <w:r>
        <w:rPr>
          <w:b/>
        </w:rPr>
        <w:t>Notice</w:t>
      </w:r>
      <w:r>
        <w:t>” means a written document as required by this Agreement and given by:</w:t>
      </w:r>
    </w:p>
    <w:p w:rsidR="00EF33FC" w:rsidRDefault="00EF33FC" w:rsidP="00A708B1">
      <w:pPr>
        <w:pStyle w:val="BodyText"/>
        <w:jc w:val="both"/>
      </w:pPr>
    </w:p>
    <w:p w:rsidR="00150A20" w:rsidRDefault="00EF33FC">
      <w:pPr>
        <w:pStyle w:val="ExhibitB3"/>
        <w:keepNext w:val="0"/>
        <w:tabs>
          <w:tab w:val="clear" w:pos="1296"/>
          <w:tab w:val="clear" w:pos="2016"/>
          <w:tab w:val="clear" w:pos="2592"/>
          <w:tab w:val="clear" w:pos="4176"/>
          <w:tab w:val="clear" w:pos="10710"/>
        </w:tabs>
        <w:ind w:left="2160" w:hanging="720"/>
        <w:jc w:val="both"/>
      </w:pPr>
      <w:r>
        <w:t>Depositing in the U. S. Mail (or approved commercial express carrier) prepaid to the address of the appropriate authorized representative of the other party, which shall be effective upon date of receipt; or hand-delivered to the other party’s authorized representative, which shall be effective on the date of service.</w:t>
      </w:r>
    </w:p>
    <w:p w:rsidR="00EF33FC" w:rsidRDefault="00EF33FC" w:rsidP="00A708B1">
      <w:pPr>
        <w:pStyle w:val="PlainText"/>
        <w:ind w:left="0" w:firstLine="0"/>
        <w:jc w:val="both"/>
      </w:pPr>
    </w:p>
    <w:p w:rsidR="00EF33FC" w:rsidRDefault="00EF33FC" w:rsidP="007262EB">
      <w:pPr>
        <w:pStyle w:val="ExhibitB2"/>
        <w:keepNext w:val="0"/>
        <w:tabs>
          <w:tab w:val="clear" w:pos="1548"/>
          <w:tab w:val="clear" w:pos="2016"/>
          <w:tab w:val="clear" w:pos="2592"/>
          <w:tab w:val="clear" w:pos="4176"/>
          <w:tab w:val="clear" w:pos="10710"/>
        </w:tabs>
        <w:ind w:left="0" w:firstLine="720"/>
        <w:jc w:val="both"/>
      </w:pPr>
      <w:r>
        <w:t>“</w:t>
      </w:r>
      <w:r>
        <w:rPr>
          <w:b/>
        </w:rPr>
        <w:t>Project</w:t>
      </w:r>
      <w:r>
        <w:t>” refers to all activity executed under this Agreement, including the Work of Service Provider and its Subcontractors and the responsibilities of the AOC and the AOC’s representatives.</w:t>
      </w:r>
    </w:p>
    <w:p w:rsidR="00EF33FC" w:rsidRDefault="00EF33FC" w:rsidP="007262EB">
      <w:pPr>
        <w:pStyle w:val="ExhibitB2"/>
        <w:keepNext w:val="0"/>
        <w:numPr>
          <w:ilvl w:val="0"/>
          <w:numId w:val="0"/>
        </w:numPr>
        <w:tabs>
          <w:tab w:val="clear" w:pos="2016"/>
          <w:tab w:val="clear" w:pos="2592"/>
          <w:tab w:val="clear" w:pos="4176"/>
          <w:tab w:val="clear" w:pos="10710"/>
        </w:tabs>
        <w:ind w:firstLine="720"/>
        <w:jc w:val="both"/>
      </w:pPr>
    </w:p>
    <w:p w:rsidR="00EF33FC" w:rsidRDefault="00EF33FC" w:rsidP="007262EB">
      <w:pPr>
        <w:pStyle w:val="ExhibitB2"/>
        <w:keepNext w:val="0"/>
        <w:tabs>
          <w:tab w:val="clear" w:pos="1548"/>
          <w:tab w:val="clear" w:pos="2016"/>
          <w:tab w:val="clear" w:pos="2592"/>
          <w:tab w:val="clear" w:pos="4176"/>
          <w:tab w:val="clear" w:pos="10710"/>
        </w:tabs>
        <w:ind w:left="0" w:firstLine="720"/>
        <w:jc w:val="both"/>
      </w:pPr>
      <w:r>
        <w:t>“</w:t>
      </w:r>
      <w:r>
        <w:rPr>
          <w:b/>
          <w:bCs/>
        </w:rPr>
        <w:t xml:space="preserve">Reimbursable </w:t>
      </w:r>
      <w:r w:rsidRPr="000637F9">
        <w:rPr>
          <w:b/>
        </w:rPr>
        <w:t>Expenses</w:t>
      </w:r>
      <w:r>
        <w:t>” means specific expense(s) incurred or to be incurred by Service Provider and/or its Subcontractor(s) in pursuit of performance of the Work.</w:t>
      </w:r>
    </w:p>
    <w:p w:rsidR="00EF33FC" w:rsidRDefault="00EF33FC" w:rsidP="007262EB">
      <w:pPr>
        <w:pStyle w:val="ExhibitB2"/>
        <w:keepNext w:val="0"/>
        <w:numPr>
          <w:ilvl w:val="0"/>
          <w:numId w:val="0"/>
        </w:numPr>
        <w:tabs>
          <w:tab w:val="clear" w:pos="2016"/>
          <w:tab w:val="clear" w:pos="2592"/>
          <w:tab w:val="clear" w:pos="4176"/>
          <w:tab w:val="clear" w:pos="10710"/>
        </w:tabs>
        <w:ind w:firstLine="720"/>
        <w:jc w:val="both"/>
      </w:pPr>
    </w:p>
    <w:p w:rsidR="00EF33FC" w:rsidRDefault="00EF33FC" w:rsidP="007262EB">
      <w:pPr>
        <w:pStyle w:val="ExhibitB2"/>
        <w:keepNext w:val="0"/>
        <w:tabs>
          <w:tab w:val="clear" w:pos="1548"/>
          <w:tab w:val="clear" w:pos="2016"/>
          <w:tab w:val="clear" w:pos="2592"/>
          <w:tab w:val="clear" w:pos="4176"/>
          <w:tab w:val="clear" w:pos="10710"/>
        </w:tabs>
        <w:ind w:left="0" w:firstLine="720"/>
        <w:jc w:val="both"/>
      </w:pPr>
      <w:r w:rsidRPr="00D30476">
        <w:rPr>
          <w:b/>
        </w:rPr>
        <w:t>“Service(s)</w:t>
      </w:r>
      <w:r>
        <w:t>” means and includes action(s) that shall be performed by the Service Provider’s or its Subcontractor’s employees. Services may or may not result in the provision of Deliverables.</w:t>
      </w:r>
    </w:p>
    <w:p w:rsidR="00EF33FC" w:rsidRDefault="00EF33FC" w:rsidP="007262EB">
      <w:pPr>
        <w:pStyle w:val="ExhibitB2"/>
        <w:keepNext w:val="0"/>
        <w:numPr>
          <w:ilvl w:val="0"/>
          <w:numId w:val="0"/>
        </w:numPr>
        <w:tabs>
          <w:tab w:val="clear" w:pos="2016"/>
          <w:tab w:val="clear" w:pos="2592"/>
          <w:tab w:val="clear" w:pos="4176"/>
          <w:tab w:val="clear" w:pos="10710"/>
        </w:tabs>
        <w:ind w:firstLine="720"/>
        <w:jc w:val="both"/>
      </w:pPr>
    </w:p>
    <w:p w:rsidR="00EF33FC" w:rsidRPr="009503A4" w:rsidRDefault="00EF33FC" w:rsidP="007262EB">
      <w:pPr>
        <w:pStyle w:val="ExhibitB2"/>
        <w:keepNext w:val="0"/>
        <w:tabs>
          <w:tab w:val="clear" w:pos="1548"/>
          <w:tab w:val="clear" w:pos="2016"/>
          <w:tab w:val="clear" w:pos="2592"/>
          <w:tab w:val="clear" w:pos="4176"/>
          <w:tab w:val="clear" w:pos="10710"/>
        </w:tabs>
        <w:ind w:left="0" w:firstLine="720"/>
        <w:jc w:val="both"/>
      </w:pPr>
      <w:r>
        <w:t>The “</w:t>
      </w:r>
      <w:r>
        <w:rPr>
          <w:b/>
        </w:rPr>
        <w:t>State</w:t>
      </w:r>
      <w:r>
        <w:t>” refers to the Judicial Council of California, Administrative Office of the Courts (“</w:t>
      </w:r>
      <w:r>
        <w:rPr>
          <w:b/>
          <w:bCs/>
        </w:rPr>
        <w:t>AOC</w:t>
      </w:r>
      <w:r>
        <w:t>”).</w:t>
      </w:r>
      <w:r>
        <w:rPr>
          <w:vanish/>
        </w:rPr>
        <w:t xml:space="preserve"> </w:t>
      </w:r>
    </w:p>
    <w:p w:rsidR="00EF33FC" w:rsidRDefault="00EF33FC" w:rsidP="007262EB">
      <w:pPr>
        <w:pStyle w:val="ExhibitB2"/>
        <w:keepNext w:val="0"/>
        <w:numPr>
          <w:ilvl w:val="0"/>
          <w:numId w:val="0"/>
        </w:numPr>
        <w:tabs>
          <w:tab w:val="clear" w:pos="2016"/>
          <w:tab w:val="clear" w:pos="2592"/>
          <w:tab w:val="clear" w:pos="4176"/>
          <w:tab w:val="clear" w:pos="10710"/>
        </w:tabs>
        <w:ind w:firstLine="720"/>
        <w:jc w:val="both"/>
      </w:pPr>
    </w:p>
    <w:p w:rsidR="00EF33FC" w:rsidRPr="00EA7AB8" w:rsidRDefault="00EF33FC" w:rsidP="007262EB">
      <w:pPr>
        <w:pStyle w:val="ExhibitB2"/>
        <w:keepNext w:val="0"/>
        <w:tabs>
          <w:tab w:val="clear" w:pos="1548"/>
          <w:tab w:val="clear" w:pos="2016"/>
          <w:tab w:val="clear" w:pos="2592"/>
          <w:tab w:val="clear" w:pos="4176"/>
          <w:tab w:val="clear" w:pos="10710"/>
        </w:tabs>
        <w:ind w:left="0" w:firstLine="720"/>
        <w:jc w:val="both"/>
      </w:pPr>
      <w:r>
        <w:rPr>
          <w:b/>
        </w:rPr>
        <w:t xml:space="preserve">“Statement of Work” </w:t>
      </w:r>
      <w:r>
        <w:rPr>
          <w:vanish/>
        </w:rPr>
        <w:t xml:space="preserve"> </w:t>
      </w:r>
      <w:r>
        <w:t xml:space="preserve">means and includes a description of Services and Deliverables to be provided according to this Agreement. </w:t>
      </w:r>
    </w:p>
    <w:p w:rsidR="00EF33FC" w:rsidRDefault="00EF33FC" w:rsidP="00A708B1">
      <w:pPr>
        <w:pStyle w:val="PlainText"/>
        <w:ind w:left="0" w:firstLine="0"/>
        <w:jc w:val="both"/>
      </w:pPr>
    </w:p>
    <w:p w:rsidR="00EF33FC" w:rsidRDefault="00EF33FC" w:rsidP="007262EB">
      <w:pPr>
        <w:pStyle w:val="ExhibitB2"/>
        <w:tabs>
          <w:tab w:val="clear" w:pos="1548"/>
          <w:tab w:val="clear" w:pos="2016"/>
          <w:tab w:val="clear" w:pos="2592"/>
          <w:tab w:val="clear" w:pos="4176"/>
          <w:tab w:val="clear" w:pos="10710"/>
        </w:tabs>
        <w:spacing w:after="60"/>
        <w:ind w:left="0" w:firstLine="720"/>
        <w:jc w:val="both"/>
      </w:pPr>
      <w:r>
        <w:lastRenderedPageBreak/>
        <w:t>“</w:t>
      </w:r>
      <w:r>
        <w:rPr>
          <w:b/>
        </w:rPr>
        <w:t>AOC Standard Agreement</w:t>
      </w:r>
      <w:r>
        <w:t>” means the form used by the AOC to enter into agreements with other parties.  An originally signed, fully executed version of the AOC’s Standard Agreement form, together with the integrated Contract documents, shall constitute the “</w:t>
      </w:r>
      <w:r>
        <w:rPr>
          <w:b/>
          <w:bCs/>
        </w:rPr>
        <w:t>Agreement</w:t>
      </w:r>
      <w:r>
        <w:t xml:space="preserve">”. </w:t>
      </w:r>
    </w:p>
    <w:p w:rsidR="00EF33FC" w:rsidRDefault="00EF33FC" w:rsidP="007262EB">
      <w:pPr>
        <w:pStyle w:val="ExhibitB2"/>
        <w:numPr>
          <w:ilvl w:val="0"/>
          <w:numId w:val="0"/>
        </w:numPr>
        <w:tabs>
          <w:tab w:val="clear" w:pos="2016"/>
          <w:tab w:val="clear" w:pos="2592"/>
          <w:tab w:val="clear" w:pos="4176"/>
          <w:tab w:val="clear" w:pos="10710"/>
        </w:tabs>
        <w:spacing w:after="60"/>
        <w:ind w:firstLine="720"/>
        <w:jc w:val="both"/>
      </w:pPr>
    </w:p>
    <w:p w:rsidR="00EF33FC" w:rsidRDefault="00EF33FC" w:rsidP="007262EB">
      <w:pPr>
        <w:pStyle w:val="ExhibitB2"/>
        <w:tabs>
          <w:tab w:val="clear" w:pos="1548"/>
          <w:tab w:val="clear" w:pos="2016"/>
          <w:tab w:val="clear" w:pos="2592"/>
          <w:tab w:val="clear" w:pos="4176"/>
          <w:tab w:val="clear" w:pos="10710"/>
        </w:tabs>
        <w:ind w:left="0" w:firstLine="720"/>
        <w:jc w:val="both"/>
      </w:pPr>
      <w:r w:rsidRPr="00B534F3">
        <w:rPr>
          <w:b/>
        </w:rPr>
        <w:t xml:space="preserve">“Subcontractor” </w:t>
      </w:r>
      <w:r w:rsidRPr="00B72A7D">
        <w:t>shall mean</w:t>
      </w:r>
      <w:r>
        <w:t xml:space="preserve"> and include any individual, firm, partnership, agent, or corporation having a contract, purchase order, or agreement with the Service Provider, or with any Subcontractor of any tier for the performance of any part of this Agreement.  When</w:t>
      </w:r>
      <w:r w:rsidRPr="00B534F3">
        <w:rPr>
          <w:b/>
          <w:bCs/>
        </w:rPr>
        <w:t xml:space="preserve"> </w:t>
      </w:r>
      <w:r w:rsidRPr="00B72A7D">
        <w:rPr>
          <w:bCs/>
        </w:rPr>
        <w:t xml:space="preserve">the </w:t>
      </w:r>
      <w:r>
        <w:rPr>
          <w:bCs/>
        </w:rPr>
        <w:t>AOC</w:t>
      </w:r>
      <w:r>
        <w:t xml:space="preserve"> refers to Subcontractor(s) in this document, for purposes of this Agreement and unless otherwise expressly stated, the term “Subcontractor” includes, at every level and/or tier, all subcontractors, sub-consultants, agents, suppliers, and/or </w:t>
      </w:r>
      <w:proofErr w:type="spellStart"/>
      <w:r>
        <w:t>materialmen</w:t>
      </w:r>
      <w:proofErr w:type="spellEnd"/>
      <w:r>
        <w:t>.</w:t>
      </w:r>
    </w:p>
    <w:p w:rsidR="00EF33FC" w:rsidRDefault="00EF33FC" w:rsidP="007262EB">
      <w:pPr>
        <w:pStyle w:val="PlainText"/>
        <w:ind w:left="0" w:firstLine="720"/>
        <w:jc w:val="both"/>
      </w:pPr>
    </w:p>
    <w:p w:rsidR="00EF33FC" w:rsidRDefault="00EF33FC" w:rsidP="007262EB">
      <w:pPr>
        <w:pStyle w:val="ExhibitB2"/>
        <w:keepNext w:val="0"/>
        <w:tabs>
          <w:tab w:val="clear" w:pos="1548"/>
          <w:tab w:val="clear" w:pos="2016"/>
          <w:tab w:val="clear" w:pos="2592"/>
          <w:tab w:val="clear" w:pos="4176"/>
          <w:tab w:val="clear" w:pos="10710"/>
        </w:tabs>
        <w:ind w:left="0" w:firstLine="720"/>
        <w:jc w:val="both"/>
      </w:pPr>
      <w:r>
        <w:t>“</w:t>
      </w:r>
      <w:r>
        <w:rPr>
          <w:b/>
        </w:rPr>
        <w:t>Third Party</w:t>
      </w:r>
      <w:r>
        <w:t>” refers to any individual, association, partnership, firm, company, corporation, consultant, Subcontractor, or combination thereof, including joint ventures, that is not a party to this Agreement.</w:t>
      </w:r>
    </w:p>
    <w:p w:rsidR="00EF33FC" w:rsidRDefault="00EF33FC" w:rsidP="007262EB">
      <w:pPr>
        <w:pStyle w:val="ExhibitB2"/>
        <w:keepNext w:val="0"/>
        <w:numPr>
          <w:ilvl w:val="0"/>
          <w:numId w:val="0"/>
        </w:numPr>
        <w:tabs>
          <w:tab w:val="clear" w:pos="2016"/>
          <w:tab w:val="clear" w:pos="2592"/>
          <w:tab w:val="clear" w:pos="4176"/>
          <w:tab w:val="clear" w:pos="10710"/>
        </w:tabs>
        <w:ind w:firstLine="720"/>
        <w:jc w:val="both"/>
      </w:pPr>
    </w:p>
    <w:p w:rsidR="00150A20" w:rsidRDefault="004E49C2">
      <w:pPr>
        <w:pStyle w:val="ExhibitB2"/>
        <w:keepNext w:val="0"/>
        <w:tabs>
          <w:tab w:val="clear" w:pos="1548"/>
          <w:tab w:val="clear" w:pos="2016"/>
          <w:tab w:val="clear" w:pos="2592"/>
          <w:tab w:val="clear" w:pos="4176"/>
          <w:tab w:val="clear" w:pos="10710"/>
        </w:tabs>
        <w:ind w:left="0" w:firstLine="720"/>
        <w:jc w:val="both"/>
      </w:pPr>
      <w:r w:rsidRPr="004E49C2">
        <w:t>“Time and Materials Not-to-Exceed Basis”</w:t>
      </w:r>
      <w:r w:rsidR="00EF33FC" w:rsidRPr="002F2099">
        <w:t xml:space="preserve"> means that the Service</w:t>
      </w:r>
      <w:r w:rsidR="00EF33FC" w:rsidRPr="000C3579">
        <w:t xml:space="preserve"> Provider shall</w:t>
      </w:r>
      <w:r w:rsidR="00EF33FC">
        <w:t xml:space="preserve"> be compensated for Work actually performed on an Hourly Basis.</w:t>
      </w:r>
      <w:r w:rsidRPr="004E49C2">
        <w:t xml:space="preserve"> If the time and materials costs exceed the maximum Not-to-Exceed Amount, Service Provider assumes the excessive costs.</w:t>
      </w:r>
      <w:r w:rsidR="00EF33FC">
        <w:t xml:space="preserve"> </w:t>
      </w:r>
    </w:p>
    <w:p w:rsidR="00EF33FC" w:rsidRPr="002E425A" w:rsidRDefault="00EF33FC" w:rsidP="007262EB">
      <w:pPr>
        <w:pStyle w:val="ExhibitB2"/>
        <w:numPr>
          <w:ilvl w:val="0"/>
          <w:numId w:val="0"/>
        </w:numPr>
        <w:tabs>
          <w:tab w:val="clear" w:pos="2016"/>
          <w:tab w:val="clear" w:pos="2592"/>
          <w:tab w:val="clear" w:pos="4176"/>
          <w:tab w:val="clear" w:pos="10710"/>
        </w:tabs>
        <w:ind w:firstLine="720"/>
        <w:jc w:val="both"/>
        <w:rPr>
          <w:b/>
        </w:rPr>
      </w:pPr>
    </w:p>
    <w:p w:rsidR="00150A20" w:rsidRDefault="00EF33FC">
      <w:pPr>
        <w:pStyle w:val="ExhibitB2"/>
        <w:keepNext w:val="0"/>
        <w:tabs>
          <w:tab w:val="clear" w:pos="1548"/>
          <w:tab w:val="clear" w:pos="2016"/>
          <w:tab w:val="clear" w:pos="2592"/>
          <w:tab w:val="clear" w:pos="4176"/>
          <w:tab w:val="clear" w:pos="10710"/>
        </w:tabs>
        <w:ind w:left="0" w:firstLine="720"/>
        <w:jc w:val="both"/>
        <w:rPr>
          <w:b/>
        </w:rPr>
      </w:pPr>
      <w:r w:rsidRPr="000C3579">
        <w:rPr>
          <w:b/>
        </w:rPr>
        <w:t>“</w:t>
      </w:r>
      <w:r w:rsidRPr="000C3579">
        <w:rPr>
          <w:b/>
          <w:bCs/>
        </w:rPr>
        <w:t>Travel and Living Expenses</w:t>
      </w:r>
      <w:r w:rsidRPr="000C3579">
        <w:rPr>
          <w:b/>
        </w:rPr>
        <w:t xml:space="preserve">” means </w:t>
      </w:r>
      <w:r w:rsidRPr="006D0D07">
        <w:t>expe</w:t>
      </w:r>
      <w:r>
        <w:t xml:space="preserve">nses for travel and living costs incurred or to be incurred by Service Provider’s employees or Service Provider’s Subcontractor’s employees in pursuit of performance of the Work, as further specified in </w:t>
      </w:r>
      <w:r w:rsidRPr="000C3579">
        <w:rPr>
          <w:b/>
        </w:rPr>
        <w:t>Exhibit C, Process and Payment Provisions.</w:t>
      </w:r>
    </w:p>
    <w:p w:rsidR="00EF33FC" w:rsidRDefault="00EF33FC" w:rsidP="007262EB">
      <w:pPr>
        <w:pStyle w:val="ExhibitB2"/>
        <w:keepNext w:val="0"/>
        <w:numPr>
          <w:ilvl w:val="0"/>
          <w:numId w:val="0"/>
        </w:numPr>
        <w:tabs>
          <w:tab w:val="clear" w:pos="2016"/>
          <w:tab w:val="clear" w:pos="2592"/>
          <w:tab w:val="clear" w:pos="4176"/>
          <w:tab w:val="clear" w:pos="10710"/>
        </w:tabs>
        <w:ind w:firstLine="720"/>
        <w:jc w:val="both"/>
      </w:pPr>
    </w:p>
    <w:p w:rsidR="00EF33FC" w:rsidRDefault="00EF33FC" w:rsidP="007262EB">
      <w:pPr>
        <w:pStyle w:val="ExhibitB2"/>
        <w:keepNext w:val="0"/>
        <w:tabs>
          <w:tab w:val="clear" w:pos="1548"/>
          <w:tab w:val="clear" w:pos="2016"/>
          <w:tab w:val="clear" w:pos="2592"/>
          <w:tab w:val="clear" w:pos="4176"/>
          <w:tab w:val="clear" w:pos="10710"/>
        </w:tabs>
        <w:ind w:left="0" w:firstLine="720"/>
        <w:jc w:val="both"/>
      </w:pPr>
      <w:r>
        <w:t xml:space="preserve"> “</w:t>
      </w:r>
      <w:r>
        <w:rPr>
          <w:b/>
        </w:rPr>
        <w:t>Work</w:t>
      </w:r>
      <w:r>
        <w:t>” or “</w:t>
      </w:r>
      <w:r w:rsidRPr="00501836">
        <w:rPr>
          <w:b/>
        </w:rPr>
        <w:t>Work to be Performed</w:t>
      </w:r>
      <w:r>
        <w:t>” or “</w:t>
      </w:r>
      <w:r w:rsidRPr="00501836">
        <w:rPr>
          <w:b/>
        </w:rPr>
        <w:t>Contract Work</w:t>
      </w:r>
      <w:r>
        <w:t xml:space="preserve">” may be used interchangeably and means and includes the provision of Services alone and/or Services that </w:t>
      </w:r>
      <w:r w:rsidRPr="00165951">
        <w:t>result in the provision of Deliverables.</w:t>
      </w:r>
    </w:p>
    <w:p w:rsidR="00EF33FC" w:rsidRDefault="00EF33FC" w:rsidP="007262EB">
      <w:pPr>
        <w:pStyle w:val="ListParagraph"/>
        <w:ind w:left="0" w:firstLine="720"/>
        <w:jc w:val="both"/>
      </w:pPr>
    </w:p>
    <w:p w:rsidR="00EF33FC" w:rsidRPr="00165951" w:rsidRDefault="00EF33FC" w:rsidP="007262EB">
      <w:pPr>
        <w:pStyle w:val="ExhibitB2"/>
        <w:keepNext w:val="0"/>
        <w:tabs>
          <w:tab w:val="clear" w:pos="1548"/>
          <w:tab w:val="clear" w:pos="2016"/>
          <w:tab w:val="clear" w:pos="2592"/>
          <w:tab w:val="clear" w:pos="4176"/>
          <w:tab w:val="clear" w:pos="10710"/>
        </w:tabs>
        <w:ind w:left="0" w:firstLine="720"/>
        <w:jc w:val="both"/>
      </w:pPr>
      <w:r>
        <w:t>“</w:t>
      </w:r>
      <w:r w:rsidRPr="00FB6A7E">
        <w:rPr>
          <w:b/>
        </w:rPr>
        <w:t>Work Authorization Process</w:t>
      </w:r>
      <w:r>
        <w:t>” and “</w:t>
      </w:r>
      <w:r w:rsidRPr="00FB6A7E">
        <w:rPr>
          <w:b/>
        </w:rPr>
        <w:t>Work Authorization Form</w:t>
      </w:r>
      <w:r>
        <w:t xml:space="preserve">” means the process and instrument used by the AOC to request and accept price and service quotes from the Service Provider as specified in </w:t>
      </w:r>
      <w:r w:rsidRPr="00FB6A7E">
        <w:rPr>
          <w:b/>
        </w:rPr>
        <w:t>Exhibit C, Process and Payment</w:t>
      </w:r>
      <w:r>
        <w:t xml:space="preserve"> </w:t>
      </w:r>
      <w:r w:rsidRPr="00FB6A7E">
        <w:rPr>
          <w:b/>
        </w:rPr>
        <w:t>Provisions</w:t>
      </w:r>
      <w:r>
        <w:t xml:space="preserve"> and </w:t>
      </w:r>
      <w:r w:rsidRPr="00FB6A7E">
        <w:rPr>
          <w:b/>
        </w:rPr>
        <w:t>Exhibit E, Work Authorization Form</w:t>
      </w:r>
      <w:r>
        <w:t xml:space="preserve">.  </w:t>
      </w:r>
    </w:p>
    <w:p w:rsidR="00EF33FC" w:rsidRDefault="00EF33FC" w:rsidP="00EF33FC">
      <w:pPr>
        <w:pStyle w:val="PlainText"/>
        <w:ind w:left="0" w:firstLine="0"/>
        <w:jc w:val="both"/>
      </w:pPr>
      <w:r w:rsidRPr="00165951" w:rsidDel="00FF606F">
        <w:t xml:space="preserve"> </w:t>
      </w:r>
    </w:p>
    <w:p w:rsidR="00EF33FC" w:rsidRDefault="00EF33FC" w:rsidP="00EF33FC">
      <w:pPr>
        <w:pStyle w:val="ExhibitB1"/>
        <w:keepNext w:val="0"/>
        <w:ind w:left="0" w:firstLine="0"/>
        <w:jc w:val="both"/>
      </w:pPr>
      <w:r>
        <w:t>Manner of Performance of Work</w:t>
      </w:r>
    </w:p>
    <w:p w:rsidR="00EF33FC" w:rsidRDefault="00EF33FC" w:rsidP="00EF33FC">
      <w:pPr>
        <w:tabs>
          <w:tab w:val="left" w:pos="720"/>
          <w:tab w:val="left" w:pos="1296"/>
          <w:tab w:val="left" w:pos="2016"/>
          <w:tab w:val="left" w:pos="2592"/>
          <w:tab w:val="left" w:pos="4176"/>
          <w:tab w:val="left" w:pos="10710"/>
        </w:tabs>
        <w:ind w:right="180"/>
        <w:jc w:val="both"/>
      </w:pPr>
    </w:p>
    <w:p w:rsidR="00150A20" w:rsidRDefault="00EF33FC">
      <w:pPr>
        <w:pStyle w:val="Heading5"/>
        <w:keepNext w:val="0"/>
        <w:tabs>
          <w:tab w:val="clear" w:pos="720"/>
          <w:tab w:val="clear" w:pos="1080"/>
          <w:tab w:val="clear" w:pos="1296"/>
          <w:tab w:val="clear" w:pos="2016"/>
          <w:tab w:val="clear" w:pos="2592"/>
          <w:tab w:val="clear" w:pos="4176"/>
          <w:tab w:val="clear" w:pos="10710"/>
        </w:tabs>
        <w:ind w:left="0" w:firstLine="720"/>
        <w:jc w:val="both"/>
      </w:pPr>
      <w:r>
        <w:t xml:space="preserve">Service Provider shall provide, and shall act to ensure that its Subcontractors shall provide that all Work specified in these Contract documents is performed to the AOC's satisfaction, in compliance with the standards specified in </w:t>
      </w:r>
      <w:r w:rsidRPr="009B62A2">
        <w:rPr>
          <w:b/>
        </w:rPr>
        <w:t>Exhibit D, Work to be Performed</w:t>
      </w:r>
      <w:r>
        <w:t>,  and in compliance with the Nondiscrimination/No Harassment Clause, as set forth in this Exhibit B.</w:t>
      </w:r>
    </w:p>
    <w:p w:rsidR="00EF33FC" w:rsidRDefault="00EF33FC" w:rsidP="00EF33FC"/>
    <w:p w:rsidR="00EF33FC" w:rsidRDefault="00EF33FC" w:rsidP="00EF33FC">
      <w:pPr>
        <w:pStyle w:val="ExhibitB1"/>
        <w:keepNext w:val="0"/>
        <w:ind w:left="0" w:firstLine="0"/>
      </w:pPr>
      <w:r>
        <w:t>Standard of Professionalism</w:t>
      </w:r>
    </w:p>
    <w:p w:rsidR="00EF33FC" w:rsidRDefault="00EF33FC" w:rsidP="00EF33FC"/>
    <w:p w:rsidR="00150A20" w:rsidRDefault="00EF33FC">
      <w:pPr>
        <w:pStyle w:val="Heading5"/>
        <w:keepNext w:val="0"/>
        <w:tabs>
          <w:tab w:val="clear" w:pos="720"/>
          <w:tab w:val="clear" w:pos="1080"/>
          <w:tab w:val="clear" w:pos="1296"/>
          <w:tab w:val="clear" w:pos="2016"/>
          <w:tab w:val="clear" w:pos="2592"/>
          <w:tab w:val="clear" w:pos="4176"/>
          <w:tab w:val="clear" w:pos="10710"/>
        </w:tabs>
        <w:ind w:left="0" w:firstLine="720"/>
        <w:jc w:val="both"/>
      </w:pPr>
      <w:r>
        <w:t xml:space="preserve">Service Provider shall conduct all Work consistent with professional standards for the industry and type of work being performed under the Agreement. </w:t>
      </w:r>
    </w:p>
    <w:p w:rsidR="00EF33FC" w:rsidRDefault="00EF33FC" w:rsidP="00EF33FC">
      <w:pPr>
        <w:pStyle w:val="ExhibitB1"/>
        <w:keepNext w:val="0"/>
        <w:ind w:left="0" w:firstLine="0"/>
        <w:jc w:val="both"/>
      </w:pPr>
      <w:r>
        <w:lastRenderedPageBreak/>
        <w:t>Services Warranties</w:t>
      </w:r>
    </w:p>
    <w:p w:rsidR="00EF33FC" w:rsidRDefault="00EF33FC" w:rsidP="00EF33FC">
      <w:pPr>
        <w:jc w:val="both"/>
      </w:pPr>
    </w:p>
    <w:p w:rsidR="00150A20" w:rsidRDefault="00EF33FC">
      <w:pPr>
        <w:pStyle w:val="ExhibitB2"/>
        <w:keepNext w:val="0"/>
        <w:tabs>
          <w:tab w:val="clear" w:pos="1548"/>
          <w:tab w:val="clear" w:pos="2016"/>
          <w:tab w:val="clear" w:pos="2592"/>
          <w:tab w:val="clear" w:pos="4176"/>
          <w:tab w:val="clear" w:pos="10710"/>
        </w:tabs>
        <w:ind w:left="0" w:firstLine="720"/>
        <w:jc w:val="both"/>
      </w:pPr>
      <w:r>
        <w:t xml:space="preserve">Service Provider warrants and represents that its employees and its Subcontractors employees assigned to perform Services under this Agreement have the appropriate required credentials in the specified area(s) of competence required by the regulations cited in </w:t>
      </w:r>
      <w:r w:rsidRPr="009B62A2">
        <w:rPr>
          <w:b/>
        </w:rPr>
        <w:t>Exhibit D, Work to be Performed</w:t>
      </w:r>
      <w:r>
        <w:t>; or, if no credentials are cited in Exhibit D, the skills, training, and background reasonably commensurate with his or her level of performance or responsibility so as to be able to perform in a competent and professional manner in accordance with generally accepted industry standards.</w:t>
      </w:r>
    </w:p>
    <w:p w:rsidR="00EF33FC" w:rsidRDefault="00EF33FC" w:rsidP="00A708B1">
      <w:pPr>
        <w:pStyle w:val="ExhibitB2"/>
        <w:keepNext w:val="0"/>
        <w:numPr>
          <w:ilvl w:val="0"/>
          <w:numId w:val="0"/>
        </w:numPr>
        <w:tabs>
          <w:tab w:val="clear" w:pos="2016"/>
          <w:tab w:val="clear" w:pos="2592"/>
          <w:tab w:val="clear" w:pos="4176"/>
          <w:tab w:val="clear" w:pos="10710"/>
        </w:tabs>
        <w:jc w:val="both"/>
      </w:pPr>
    </w:p>
    <w:p w:rsidR="00150A20" w:rsidRDefault="00EF33FC">
      <w:pPr>
        <w:pStyle w:val="ExhibitB2"/>
        <w:keepNext w:val="0"/>
        <w:tabs>
          <w:tab w:val="clear" w:pos="1548"/>
          <w:tab w:val="clear" w:pos="2016"/>
          <w:tab w:val="clear" w:pos="2592"/>
          <w:tab w:val="clear" w:pos="4176"/>
          <w:tab w:val="clear" w:pos="10710"/>
        </w:tabs>
        <w:ind w:left="0" w:firstLine="720"/>
        <w:jc w:val="both"/>
      </w:pPr>
      <w:r>
        <w:t>All warranties, including any special warranties specified elsewhere herein, shall inure to the AOC, its successors, assigns, customer agencies, and any other recipients of the Services provided hereunder.</w:t>
      </w:r>
    </w:p>
    <w:p w:rsidR="00EF33FC" w:rsidRDefault="00EF33FC" w:rsidP="00A708B1">
      <w:pPr>
        <w:pStyle w:val="ExhibitB2"/>
        <w:keepNext w:val="0"/>
        <w:widowControl w:val="0"/>
        <w:numPr>
          <w:ilvl w:val="0"/>
          <w:numId w:val="0"/>
        </w:numPr>
        <w:tabs>
          <w:tab w:val="clear" w:pos="2016"/>
          <w:tab w:val="clear" w:pos="2592"/>
          <w:tab w:val="clear" w:pos="4176"/>
          <w:tab w:val="clear" w:pos="10710"/>
        </w:tabs>
        <w:jc w:val="both"/>
      </w:pPr>
    </w:p>
    <w:p w:rsidR="00150A20" w:rsidRDefault="00EF33FC">
      <w:pPr>
        <w:pStyle w:val="ExhibitB2"/>
        <w:keepNext w:val="0"/>
        <w:widowControl w:val="0"/>
        <w:tabs>
          <w:tab w:val="clear" w:pos="1548"/>
          <w:tab w:val="clear" w:pos="2016"/>
          <w:tab w:val="clear" w:pos="2592"/>
          <w:tab w:val="clear" w:pos="4176"/>
          <w:tab w:val="clear" w:pos="10710"/>
        </w:tabs>
        <w:ind w:left="0" w:firstLine="720"/>
        <w:jc w:val="both"/>
      </w:pPr>
      <w:r>
        <w:t>Service Provider warrants that the Services will be performed on time and according to the applicable schedule.</w:t>
      </w:r>
    </w:p>
    <w:p w:rsidR="00EF33FC" w:rsidRDefault="00EF33FC" w:rsidP="00EF33FC">
      <w:pPr>
        <w:pStyle w:val="ExhibitB2"/>
        <w:keepNext w:val="0"/>
        <w:widowControl w:val="0"/>
        <w:numPr>
          <w:ilvl w:val="0"/>
          <w:numId w:val="0"/>
        </w:numPr>
        <w:jc w:val="both"/>
      </w:pPr>
    </w:p>
    <w:p w:rsidR="00EF33FC" w:rsidRDefault="00EF33FC" w:rsidP="00EF33FC">
      <w:pPr>
        <w:jc w:val="both"/>
      </w:pPr>
    </w:p>
    <w:p w:rsidR="00EF33FC" w:rsidRDefault="00EF33FC" w:rsidP="00EF33FC">
      <w:pPr>
        <w:pStyle w:val="ExhibitB1"/>
        <w:keepNext w:val="0"/>
        <w:ind w:left="0" w:firstLine="0"/>
        <w:jc w:val="both"/>
      </w:pPr>
      <w:r>
        <w:t xml:space="preserve">Acceptance of the Work </w:t>
      </w:r>
    </w:p>
    <w:p w:rsidR="00EF33FC" w:rsidRDefault="00EF33FC" w:rsidP="00EF33FC">
      <w:pPr>
        <w:pStyle w:val="List"/>
        <w:ind w:left="0" w:firstLine="0"/>
        <w:jc w:val="both"/>
        <w:rPr>
          <w:rFonts w:ascii="Times New Roman" w:hAnsi="Times New Roman"/>
        </w:rPr>
      </w:pPr>
      <w:r>
        <w:rPr>
          <w:rFonts w:ascii="Times New Roman" w:hAnsi="Times New Roman"/>
        </w:rPr>
        <w:tab/>
      </w:r>
    </w:p>
    <w:p w:rsidR="00150A20" w:rsidRDefault="00EF33FC">
      <w:pPr>
        <w:pStyle w:val="ExhibitB2"/>
        <w:keepNext w:val="0"/>
        <w:tabs>
          <w:tab w:val="clear" w:pos="1548"/>
          <w:tab w:val="clear" w:pos="2016"/>
          <w:tab w:val="clear" w:pos="2592"/>
          <w:tab w:val="clear" w:pos="4176"/>
          <w:tab w:val="clear" w:pos="10710"/>
        </w:tabs>
        <w:ind w:left="0" w:firstLine="720"/>
        <w:jc w:val="both"/>
      </w:pPr>
      <w:r w:rsidRPr="00386CB0">
        <w:t xml:space="preserve">The </w:t>
      </w:r>
      <w:r>
        <w:t xml:space="preserve">AOC’s </w:t>
      </w:r>
      <w:r w:rsidRPr="00386CB0">
        <w:t xml:space="preserve">Project Manager shall be responsible for the sign-off acceptance of all </w:t>
      </w:r>
      <w:r>
        <w:t>Work</w:t>
      </w:r>
      <w:r w:rsidRPr="00386CB0">
        <w:t xml:space="preserve"> required and performed</w:t>
      </w:r>
      <w:r>
        <w:t xml:space="preserve"> and/or </w:t>
      </w:r>
      <w:r w:rsidRPr="00386CB0">
        <w:t xml:space="preserve">submitted pursuant to this Agreement. </w:t>
      </w:r>
      <w:r>
        <w:t xml:space="preserve">The AOC’s  Project Manager will apply the standards established in Exhibit D and the acceptance criteria set forth in subparagraph B of this article, as appropriate, to determine the acceptability of the Work provided by Service Provider.  If the AOC’s Project Manager rejects the Work, the parties agree that any dispute(s) resulting from such rejection(s) will be resolved as set forth in this article.  </w:t>
      </w:r>
    </w:p>
    <w:p w:rsidR="00EF33FC" w:rsidRDefault="00EF33FC" w:rsidP="00A708B1">
      <w:pPr>
        <w:pStyle w:val="List"/>
        <w:ind w:left="0" w:firstLine="0"/>
        <w:jc w:val="both"/>
        <w:rPr>
          <w:rFonts w:ascii="Times New Roman" w:hAnsi="Times New Roman"/>
        </w:rPr>
      </w:pPr>
    </w:p>
    <w:p w:rsidR="00150A20" w:rsidRDefault="00EF33FC">
      <w:pPr>
        <w:pStyle w:val="ExhibitB2"/>
        <w:keepNext w:val="0"/>
        <w:tabs>
          <w:tab w:val="clear" w:pos="1548"/>
          <w:tab w:val="clear" w:pos="2016"/>
          <w:tab w:val="clear" w:pos="2592"/>
          <w:tab w:val="clear" w:pos="4176"/>
          <w:tab w:val="clear" w:pos="10710"/>
        </w:tabs>
        <w:ind w:left="0" w:firstLine="720"/>
        <w:jc w:val="both"/>
      </w:pPr>
      <w:r>
        <w:t>Acceptance Criteria for Work (“</w:t>
      </w:r>
      <w:r>
        <w:rPr>
          <w:b/>
          <w:bCs/>
        </w:rPr>
        <w:t>Criteria</w:t>
      </w:r>
      <w:r>
        <w:t>”) provided by Service Provider pursuant to this Agreement include:</w:t>
      </w:r>
    </w:p>
    <w:p w:rsidR="00EF33FC" w:rsidRDefault="00EF33FC" w:rsidP="00EF33FC">
      <w:pPr>
        <w:jc w:val="both"/>
      </w:pPr>
    </w:p>
    <w:p w:rsidR="00EF33FC" w:rsidRDefault="00EF33FC" w:rsidP="00EF33FC">
      <w:pPr>
        <w:pStyle w:val="ExhibitB3"/>
        <w:keepNext w:val="0"/>
        <w:ind w:left="1350" w:firstLine="0"/>
        <w:jc w:val="both"/>
      </w:pPr>
      <w:r>
        <w:t>Timeliness:  The Work was provided on time; according to schedule;</w:t>
      </w:r>
    </w:p>
    <w:p w:rsidR="00EF33FC" w:rsidRDefault="00EF33FC" w:rsidP="00EF33FC">
      <w:pPr>
        <w:pStyle w:val="ExhibitB3"/>
        <w:keepNext w:val="0"/>
        <w:tabs>
          <w:tab w:val="clear" w:pos="1296"/>
        </w:tabs>
        <w:ind w:left="2070" w:hanging="720"/>
        <w:jc w:val="both"/>
      </w:pPr>
      <w:r>
        <w:t>Completeness:  The Work contained all of the, Data, Materials, and features    required by the Agreement; and</w:t>
      </w:r>
    </w:p>
    <w:p w:rsidR="00EF33FC" w:rsidRDefault="00EF33FC" w:rsidP="00EF33FC">
      <w:pPr>
        <w:pStyle w:val="ExhibitB3"/>
        <w:keepNext w:val="0"/>
        <w:tabs>
          <w:tab w:val="clear" w:pos="1296"/>
          <w:tab w:val="left" w:pos="1980"/>
        </w:tabs>
        <w:ind w:left="1980" w:hanging="630"/>
        <w:jc w:val="both"/>
      </w:pPr>
      <w:r>
        <w:t xml:space="preserve">Technical accuracy:  The Work complied with the standards of this Agreement, or, if this Agreement lacks a standard for provision of the Work, the currently generally accepted industry standard. </w:t>
      </w:r>
    </w:p>
    <w:p w:rsidR="00EF33FC" w:rsidRDefault="00EF33FC" w:rsidP="00EF33FC">
      <w:pPr>
        <w:pStyle w:val="List2"/>
        <w:ind w:left="0" w:firstLine="0"/>
        <w:rPr>
          <w:rFonts w:ascii="Times New Roman" w:hAnsi="Times New Roman"/>
        </w:rPr>
      </w:pPr>
    </w:p>
    <w:p w:rsidR="00150A20" w:rsidRDefault="00EF33FC">
      <w:pPr>
        <w:pStyle w:val="ExhibitB2"/>
        <w:keepNext w:val="0"/>
        <w:tabs>
          <w:tab w:val="clear" w:pos="1548"/>
          <w:tab w:val="clear" w:pos="2016"/>
          <w:tab w:val="clear" w:pos="2592"/>
          <w:tab w:val="clear" w:pos="4176"/>
          <w:tab w:val="clear" w:pos="10710"/>
        </w:tabs>
        <w:ind w:left="0" w:firstLine="720"/>
        <w:jc w:val="both"/>
      </w:pPr>
      <w:r>
        <w:t xml:space="preserve">Service Provider shall provide the Work to the </w:t>
      </w:r>
      <w:r w:rsidR="007F33EC">
        <w:t>AOC in</w:t>
      </w:r>
      <w:r>
        <w:t xml:space="preserve"> accordance with direction from the AOC’s Project Manager and as provided for in Exhibit D.  The AOC’s Project Manager shall accept the Work, provided that Service Provider has delivered the Work in accordance with the Criteria.   </w:t>
      </w:r>
    </w:p>
    <w:p w:rsidR="00EF33FC" w:rsidRPr="001268D7" w:rsidRDefault="00EF33FC" w:rsidP="00A708B1">
      <w:pPr>
        <w:pStyle w:val="ExhibitB2"/>
        <w:keepNext w:val="0"/>
        <w:numPr>
          <w:ilvl w:val="0"/>
          <w:numId w:val="0"/>
        </w:numPr>
        <w:tabs>
          <w:tab w:val="clear" w:pos="2016"/>
          <w:tab w:val="clear" w:pos="2592"/>
          <w:tab w:val="clear" w:pos="4176"/>
          <w:tab w:val="clear" w:pos="10710"/>
        </w:tabs>
        <w:jc w:val="both"/>
      </w:pPr>
    </w:p>
    <w:p w:rsidR="00150A20" w:rsidRDefault="00EF33FC">
      <w:pPr>
        <w:pStyle w:val="ExhibitB2"/>
        <w:keepNext w:val="0"/>
        <w:tabs>
          <w:tab w:val="clear" w:pos="1548"/>
          <w:tab w:val="clear" w:pos="2016"/>
          <w:tab w:val="clear" w:pos="2592"/>
          <w:tab w:val="clear" w:pos="4176"/>
          <w:tab w:val="clear" w:pos="10710"/>
        </w:tabs>
        <w:ind w:left="0" w:firstLine="720"/>
        <w:jc w:val="both"/>
      </w:pPr>
      <w:r>
        <w:t xml:space="preserve">If the AOC rejects the Work provided, the AOC’s Project Manager shall submit to Service Provider’s Project Manager a written rejection describing in detail the failure of the Work as measured against the Criteria.   If the AOC rejects the Work, then Service Provider shall have a </w:t>
      </w:r>
      <w:r>
        <w:lastRenderedPageBreak/>
        <w:t>period of ten (10) Business Days from receipt of the Notice of rejection to correct the stated failure(s) to conform to the Criteria.</w:t>
      </w:r>
    </w:p>
    <w:p w:rsidR="00150A20" w:rsidRDefault="00150A20">
      <w:pPr>
        <w:pStyle w:val="BodyText"/>
        <w:ind w:firstLine="720"/>
        <w:jc w:val="both"/>
      </w:pPr>
    </w:p>
    <w:p w:rsidR="00150A20" w:rsidRDefault="00EF33FC">
      <w:pPr>
        <w:pStyle w:val="ExhibitB2"/>
        <w:keepNext w:val="0"/>
        <w:tabs>
          <w:tab w:val="clear" w:pos="1548"/>
          <w:tab w:val="clear" w:pos="2016"/>
          <w:tab w:val="clear" w:pos="2592"/>
          <w:tab w:val="clear" w:pos="4176"/>
          <w:tab w:val="clear" w:pos="10710"/>
        </w:tabs>
        <w:ind w:left="0" w:firstLine="720"/>
        <w:jc w:val="both"/>
      </w:pPr>
      <w:r>
        <w:t>If a resolution of the dispute is not reached between the AOC’s Project Manager and Service Provider’s Project Manager as to the Work’s acceptability, a principal of the Service Provider and the Administrative Director of the AOC, or its designee, shall meet to discuss the problem.  If agreement cannot be reached, in the reasonable judgment of the Administrative Director of the AOC, or its designee, and/or the Service Provider fails to cure such deficiencies that are perceived in the Work to the reasonable satisfaction of the Administrative Director, or its designee, in the reasonable time established by the Administrative Director, the AOC may reject the Work and will notify Service Provider in writing of such action and the reason(s) for so doing.  Upon rejection of the Work, the AOC may terminate this Agreement applicable to said Work, pursuant to the terms of Exhibit A - Standard Provisions article 3.</w:t>
      </w:r>
    </w:p>
    <w:p w:rsidR="00EF33FC" w:rsidRDefault="00EF33FC" w:rsidP="00EF33FC">
      <w:pPr>
        <w:pStyle w:val="ExhibitB2"/>
        <w:keepNext w:val="0"/>
        <w:numPr>
          <w:ilvl w:val="0"/>
          <w:numId w:val="0"/>
        </w:numPr>
        <w:jc w:val="both"/>
      </w:pPr>
      <w:r>
        <w:t xml:space="preserve"> </w:t>
      </w:r>
    </w:p>
    <w:p w:rsidR="00EF33FC" w:rsidRDefault="00EF33FC" w:rsidP="00EF33FC">
      <w:pPr>
        <w:pStyle w:val="ExhibitB2"/>
        <w:keepNext w:val="0"/>
        <w:numPr>
          <w:ilvl w:val="0"/>
          <w:numId w:val="0"/>
        </w:numPr>
        <w:jc w:val="both"/>
      </w:pPr>
    </w:p>
    <w:p w:rsidR="00EF33FC" w:rsidRDefault="00EF33FC" w:rsidP="00EF33FC">
      <w:pPr>
        <w:pStyle w:val="ExhibitB1"/>
        <w:keepNext w:val="0"/>
        <w:ind w:left="0" w:firstLine="0"/>
        <w:jc w:val="both"/>
      </w:pPr>
      <w:r>
        <w:t>Copyrights and Rights in Data, Material, and Deliverables</w:t>
      </w:r>
    </w:p>
    <w:p w:rsidR="00EF33FC" w:rsidRDefault="00EF33FC" w:rsidP="00EF33FC">
      <w:pPr>
        <w:tabs>
          <w:tab w:val="left" w:pos="576"/>
          <w:tab w:val="left" w:pos="1296"/>
          <w:tab w:val="left" w:pos="10710"/>
        </w:tabs>
        <w:ind w:right="180"/>
        <w:jc w:val="both"/>
      </w:pPr>
    </w:p>
    <w:p w:rsidR="00150A20" w:rsidRDefault="00EF33FC">
      <w:pPr>
        <w:pStyle w:val="Heading5"/>
        <w:keepNext w:val="0"/>
        <w:tabs>
          <w:tab w:val="clear" w:pos="720"/>
          <w:tab w:val="clear" w:pos="1080"/>
          <w:tab w:val="clear" w:pos="1296"/>
          <w:tab w:val="clear" w:pos="2016"/>
          <w:tab w:val="clear" w:pos="2592"/>
          <w:tab w:val="clear" w:pos="4176"/>
          <w:tab w:val="clear" w:pos="10710"/>
        </w:tabs>
        <w:ind w:left="0" w:firstLine="720"/>
        <w:jc w:val="both"/>
      </w:pPr>
      <w:r>
        <w:t>All copyrights and rights in any Data, Materials, and/or Deliverables produced with funding from this Agreement that may presumptively vest in Service Provider shall be transferred to the AOC.</w:t>
      </w:r>
    </w:p>
    <w:p w:rsidR="00EF33FC" w:rsidRDefault="00EF33FC" w:rsidP="00EF33FC">
      <w:pPr>
        <w:tabs>
          <w:tab w:val="left" w:pos="576"/>
          <w:tab w:val="left" w:pos="1296"/>
          <w:tab w:val="left" w:pos="10710"/>
        </w:tabs>
        <w:ind w:right="180"/>
        <w:jc w:val="both"/>
      </w:pPr>
    </w:p>
    <w:p w:rsidR="00EF33FC" w:rsidRDefault="00EF33FC" w:rsidP="00EF33FC">
      <w:pPr>
        <w:pStyle w:val="ExhibitB1"/>
        <w:keepNext w:val="0"/>
        <w:ind w:left="0" w:firstLine="0"/>
        <w:jc w:val="both"/>
      </w:pPr>
      <w:r>
        <w:t>Ownership</w:t>
      </w:r>
    </w:p>
    <w:p w:rsidR="00EF33FC" w:rsidRDefault="00EF33FC" w:rsidP="00EF33FC">
      <w:pPr>
        <w:tabs>
          <w:tab w:val="left" w:pos="720"/>
          <w:tab w:val="left" w:pos="1296"/>
          <w:tab w:val="left" w:pos="2016"/>
          <w:tab w:val="left" w:pos="2592"/>
          <w:tab w:val="left" w:pos="4176"/>
          <w:tab w:val="left" w:pos="10710"/>
        </w:tabs>
        <w:ind w:right="180"/>
        <w:jc w:val="both"/>
      </w:pPr>
    </w:p>
    <w:p w:rsidR="00150A20" w:rsidRDefault="00EF33FC">
      <w:pPr>
        <w:pStyle w:val="Heading5"/>
        <w:keepNext w:val="0"/>
        <w:tabs>
          <w:tab w:val="clear" w:pos="720"/>
          <w:tab w:val="clear" w:pos="1080"/>
          <w:tab w:val="clear" w:pos="1296"/>
          <w:tab w:val="clear" w:pos="2016"/>
          <w:tab w:val="clear" w:pos="2592"/>
          <w:tab w:val="clear" w:pos="4176"/>
          <w:tab w:val="clear" w:pos="10710"/>
        </w:tabs>
        <w:ind w:left="0" w:firstLine="720"/>
        <w:jc w:val="both"/>
      </w:pPr>
      <w:r>
        <w:t xml:space="preserve">Any interest of Service Provider or any of its Subcontractors in any Data, Materials, and/or Deliverables in any form, or other documents and/or recordings prepared by Service Provider or its Subcontractors in its performance of Work under this Agreement shall become the property of the AOC.  Upon the AOC's written request, or upon any termination of this Agreement Service Provider shall assign and/or shall act to ensure that its Subcontractor’s assign any such interest to the AOC and provide the AOC with copies of all such Data, Materials, and/or Deliverables, within thirty (30) Days of the request. </w:t>
      </w:r>
    </w:p>
    <w:p w:rsidR="00150A20" w:rsidRDefault="00150A20">
      <w:pPr>
        <w:pStyle w:val="Heading5"/>
        <w:keepNext w:val="0"/>
        <w:tabs>
          <w:tab w:val="clear" w:pos="720"/>
          <w:tab w:val="clear" w:pos="1080"/>
          <w:tab w:val="clear" w:pos="1296"/>
          <w:tab w:val="clear" w:pos="2016"/>
          <w:tab w:val="clear" w:pos="2592"/>
          <w:tab w:val="clear" w:pos="4176"/>
          <w:tab w:val="clear" w:pos="10710"/>
        </w:tabs>
        <w:ind w:left="0" w:firstLine="720"/>
        <w:jc w:val="both"/>
      </w:pPr>
    </w:p>
    <w:p w:rsidR="00150A20" w:rsidRDefault="00EF33FC">
      <w:pPr>
        <w:pStyle w:val="Heading5"/>
        <w:keepNext w:val="0"/>
        <w:tabs>
          <w:tab w:val="clear" w:pos="720"/>
          <w:tab w:val="clear" w:pos="1080"/>
          <w:tab w:val="clear" w:pos="1296"/>
          <w:tab w:val="clear" w:pos="2016"/>
          <w:tab w:val="clear" w:pos="2592"/>
          <w:tab w:val="clear" w:pos="4176"/>
          <w:tab w:val="clear" w:pos="10710"/>
        </w:tabs>
        <w:ind w:left="0" w:firstLine="720"/>
        <w:jc w:val="both"/>
      </w:pPr>
      <w:r>
        <w:t>Service Provider agrees and shall ensure that its Subcontractors agree not to assert any rights at common law, or in equity, or establish any claim to statutory copyright in such Data, Materials, and/or Deliverables. Service Provider shall not, and shall ensure that its Subcontractors shall not, publish or reproduce such Data, Materials, and/or Deliverables in whole, or in part, or in any manner or form, or authorize others to do so, without the written consent of the AOC.</w:t>
      </w:r>
    </w:p>
    <w:p w:rsidR="00EF33FC" w:rsidRDefault="00EF33FC" w:rsidP="00EF33FC">
      <w:pPr>
        <w:jc w:val="both"/>
      </w:pPr>
    </w:p>
    <w:p w:rsidR="00EF33FC" w:rsidRDefault="00EF33FC" w:rsidP="00EF33FC">
      <w:pPr>
        <w:pStyle w:val="ExhibitB1"/>
        <w:keepNext w:val="0"/>
        <w:ind w:left="0" w:firstLine="0"/>
        <w:jc w:val="both"/>
      </w:pPr>
      <w:r>
        <w:t>Limitation on Publication</w:t>
      </w:r>
    </w:p>
    <w:p w:rsidR="00EF33FC" w:rsidRDefault="00EF33FC" w:rsidP="00EF33FC">
      <w:pPr>
        <w:tabs>
          <w:tab w:val="left" w:pos="576"/>
          <w:tab w:val="left" w:pos="1296"/>
          <w:tab w:val="left" w:pos="10710"/>
        </w:tabs>
        <w:ind w:right="180"/>
        <w:jc w:val="both"/>
      </w:pPr>
    </w:p>
    <w:p w:rsidR="00150A20" w:rsidRDefault="00EF33FC">
      <w:pPr>
        <w:pStyle w:val="Heading5"/>
        <w:keepNext w:val="0"/>
        <w:tabs>
          <w:tab w:val="clear" w:pos="720"/>
          <w:tab w:val="clear" w:pos="1080"/>
          <w:tab w:val="clear" w:pos="1296"/>
          <w:tab w:val="clear" w:pos="2016"/>
          <w:tab w:val="clear" w:pos="2592"/>
          <w:tab w:val="clear" w:pos="4176"/>
          <w:tab w:val="clear" w:pos="10710"/>
        </w:tabs>
        <w:ind w:left="0" w:firstLine="720"/>
        <w:jc w:val="both"/>
      </w:pPr>
      <w:r>
        <w:t xml:space="preserve">Service Provider shall not, and shall ensure that its Subcontractors shall not, publish or submit for publication any article, press release, or other writing relating to Service Provider's services for the AOC without prior review and written permission by the AOC.  </w:t>
      </w:r>
    </w:p>
    <w:p w:rsidR="00FE5799" w:rsidRDefault="00FE5799" w:rsidP="00FE5799"/>
    <w:p w:rsidR="00FE5799" w:rsidRDefault="00FE5799" w:rsidP="00FE5799"/>
    <w:p w:rsidR="00FE5799" w:rsidRPr="00FE5799" w:rsidRDefault="00FE5799" w:rsidP="00FE5799"/>
    <w:p w:rsidR="00EF33FC" w:rsidRDefault="00EF33FC" w:rsidP="00EF33FC">
      <w:pPr>
        <w:pStyle w:val="ExhibitB1"/>
        <w:keepNext w:val="0"/>
        <w:ind w:left="0" w:firstLine="0"/>
        <w:jc w:val="both"/>
      </w:pPr>
      <w:r>
        <w:lastRenderedPageBreak/>
        <w:t>Service Provider Personnel</w:t>
      </w:r>
    </w:p>
    <w:p w:rsidR="00EF33FC" w:rsidRDefault="00EF33FC" w:rsidP="00EF33FC">
      <w:pPr>
        <w:tabs>
          <w:tab w:val="left" w:pos="576"/>
          <w:tab w:val="left" w:pos="1296"/>
          <w:tab w:val="left" w:pos="10710"/>
        </w:tabs>
        <w:ind w:right="180"/>
        <w:jc w:val="both"/>
      </w:pPr>
    </w:p>
    <w:p w:rsidR="00150A20" w:rsidRDefault="00EF33FC">
      <w:pPr>
        <w:pStyle w:val="ExhibitB2"/>
        <w:keepNext w:val="0"/>
        <w:tabs>
          <w:tab w:val="clear" w:pos="1548"/>
          <w:tab w:val="clear" w:pos="2016"/>
          <w:tab w:val="clear" w:pos="2592"/>
          <w:tab w:val="clear" w:pos="4176"/>
          <w:tab w:val="clear" w:pos="10710"/>
        </w:tabs>
        <w:ind w:left="0" w:firstLine="720"/>
        <w:jc w:val="both"/>
      </w:pPr>
      <w:r>
        <w:t>Service Provider shall provide all personnel and Subcontractor personnel necessary to provide the Work authorized under this Agreement.</w:t>
      </w:r>
    </w:p>
    <w:p w:rsidR="00150A20" w:rsidRDefault="00150A20">
      <w:pPr>
        <w:pStyle w:val="ExhibitB2"/>
        <w:keepNext w:val="0"/>
        <w:numPr>
          <w:ilvl w:val="0"/>
          <w:numId w:val="0"/>
        </w:numPr>
        <w:tabs>
          <w:tab w:val="clear" w:pos="2016"/>
          <w:tab w:val="clear" w:pos="2592"/>
          <w:tab w:val="clear" w:pos="4176"/>
          <w:tab w:val="clear" w:pos="10710"/>
        </w:tabs>
        <w:ind w:left="720"/>
        <w:jc w:val="both"/>
      </w:pPr>
    </w:p>
    <w:p w:rsidR="00150A20" w:rsidRDefault="00EF33FC">
      <w:pPr>
        <w:pStyle w:val="ExhibitB2"/>
        <w:keepNext w:val="0"/>
        <w:tabs>
          <w:tab w:val="clear" w:pos="1548"/>
          <w:tab w:val="clear" w:pos="2016"/>
          <w:tab w:val="clear" w:pos="2592"/>
          <w:tab w:val="clear" w:pos="4176"/>
          <w:tab w:val="clear" w:pos="10710"/>
        </w:tabs>
        <w:ind w:left="0" w:firstLine="720"/>
        <w:jc w:val="both"/>
      </w:pPr>
      <w:r>
        <w:t xml:space="preserve">Service Provider and/or its Subcontractors shall provide certain Key Personnel, including Service Provider’s Project Manager(s), to perform certain Work set forth in this Agreement.  </w:t>
      </w:r>
    </w:p>
    <w:p w:rsidR="00150A20" w:rsidRDefault="00150A20">
      <w:pPr>
        <w:pStyle w:val="ExhibitB2"/>
        <w:keepNext w:val="0"/>
        <w:numPr>
          <w:ilvl w:val="0"/>
          <w:numId w:val="0"/>
        </w:numPr>
        <w:tabs>
          <w:tab w:val="clear" w:pos="2016"/>
          <w:tab w:val="clear" w:pos="2592"/>
          <w:tab w:val="clear" w:pos="4176"/>
          <w:tab w:val="clear" w:pos="10710"/>
        </w:tabs>
        <w:ind w:left="720"/>
        <w:jc w:val="both"/>
      </w:pPr>
    </w:p>
    <w:p w:rsidR="00150A20" w:rsidRDefault="00EF33FC">
      <w:pPr>
        <w:pStyle w:val="ExhibitB2"/>
        <w:keepNext w:val="0"/>
        <w:tabs>
          <w:tab w:val="clear" w:pos="1548"/>
          <w:tab w:val="clear" w:pos="2016"/>
          <w:tab w:val="clear" w:pos="2592"/>
          <w:tab w:val="clear" w:pos="4176"/>
          <w:tab w:val="clear" w:pos="10710"/>
        </w:tabs>
        <w:ind w:left="0" w:firstLine="720"/>
        <w:jc w:val="both"/>
      </w:pPr>
      <w:r w:rsidRPr="002B3356">
        <w:t>Service Provider’s Project Manager shall:</w:t>
      </w:r>
    </w:p>
    <w:p w:rsidR="00EF33FC" w:rsidRDefault="00EF33FC" w:rsidP="00EF33FC">
      <w:pPr>
        <w:pStyle w:val="ExhibitB2"/>
        <w:keepNext w:val="0"/>
        <w:numPr>
          <w:ilvl w:val="0"/>
          <w:numId w:val="0"/>
        </w:numPr>
        <w:jc w:val="both"/>
      </w:pPr>
    </w:p>
    <w:p w:rsidR="00EF33FC" w:rsidRDefault="00EF33FC" w:rsidP="002B3356">
      <w:pPr>
        <w:pStyle w:val="ExhibitB3"/>
        <w:keepNext w:val="0"/>
        <w:tabs>
          <w:tab w:val="clear" w:pos="1296"/>
          <w:tab w:val="clear" w:pos="2016"/>
          <w:tab w:val="clear" w:pos="2592"/>
          <w:tab w:val="clear" w:pos="4176"/>
          <w:tab w:val="clear" w:pos="10710"/>
          <w:tab w:val="left" w:pos="1980"/>
        </w:tabs>
        <w:ind w:left="1440" w:firstLine="0"/>
        <w:jc w:val="both"/>
      </w:pPr>
      <w:r>
        <w:t>Serve as the primary contact with the AOC’s Project Manager and personnel;</w:t>
      </w:r>
    </w:p>
    <w:p w:rsidR="00150A20" w:rsidRDefault="00EF33FC">
      <w:pPr>
        <w:pStyle w:val="ExhibitB3"/>
        <w:keepNext w:val="0"/>
        <w:tabs>
          <w:tab w:val="clear" w:pos="1296"/>
          <w:tab w:val="clear" w:pos="2016"/>
          <w:tab w:val="clear" w:pos="2592"/>
          <w:tab w:val="clear" w:pos="4176"/>
          <w:tab w:val="clear" w:pos="10710"/>
          <w:tab w:val="left" w:pos="1980"/>
        </w:tabs>
        <w:ind w:left="1980" w:hanging="540"/>
        <w:jc w:val="both"/>
      </w:pPr>
      <w:r>
        <w:t xml:space="preserve">Manage the day to day activities of Service Provider and its Subcontractor’s personnel; </w:t>
      </w:r>
    </w:p>
    <w:p w:rsidR="00EF33FC" w:rsidRDefault="00EF33FC" w:rsidP="002B3356">
      <w:pPr>
        <w:pStyle w:val="ExhibitB3"/>
        <w:keepNext w:val="0"/>
        <w:tabs>
          <w:tab w:val="clear" w:pos="1296"/>
          <w:tab w:val="clear" w:pos="2016"/>
          <w:tab w:val="clear" w:pos="2592"/>
          <w:tab w:val="clear" w:pos="4176"/>
          <w:tab w:val="clear" w:pos="10710"/>
          <w:tab w:val="left" w:pos="1980"/>
        </w:tabs>
        <w:ind w:left="1440" w:firstLine="0"/>
        <w:jc w:val="both"/>
      </w:pPr>
      <w:r>
        <w:t>Identify the appropriate resources needed;</w:t>
      </w:r>
    </w:p>
    <w:p w:rsidR="00EF33FC" w:rsidRDefault="00EF33FC" w:rsidP="002B3356">
      <w:pPr>
        <w:pStyle w:val="ExhibitB3"/>
        <w:keepNext w:val="0"/>
        <w:tabs>
          <w:tab w:val="clear" w:pos="1296"/>
          <w:tab w:val="clear" w:pos="2016"/>
          <w:tab w:val="clear" w:pos="2592"/>
          <w:tab w:val="clear" w:pos="4176"/>
          <w:tab w:val="clear" w:pos="10710"/>
          <w:tab w:val="left" w:pos="1980"/>
        </w:tabs>
        <w:ind w:left="1440" w:firstLine="0"/>
        <w:jc w:val="both"/>
      </w:pPr>
      <w:r>
        <w:t xml:space="preserve">Plan and schedule the Work; </w:t>
      </w:r>
    </w:p>
    <w:p w:rsidR="00EF33FC" w:rsidRDefault="00EF33FC" w:rsidP="002B3356">
      <w:pPr>
        <w:pStyle w:val="ExhibitB3"/>
        <w:keepNext w:val="0"/>
        <w:tabs>
          <w:tab w:val="clear" w:pos="1296"/>
          <w:tab w:val="clear" w:pos="2016"/>
          <w:tab w:val="clear" w:pos="2592"/>
          <w:tab w:val="clear" w:pos="4176"/>
          <w:tab w:val="clear" w:pos="10710"/>
          <w:tab w:val="left" w:pos="1980"/>
        </w:tabs>
        <w:ind w:left="1440" w:firstLine="0"/>
        <w:jc w:val="both"/>
      </w:pPr>
      <w:r>
        <w:t xml:space="preserve">Meet budget and schedule commitments; </w:t>
      </w:r>
    </w:p>
    <w:p w:rsidR="00EF33FC" w:rsidRDefault="00EF33FC" w:rsidP="002B3356">
      <w:pPr>
        <w:pStyle w:val="ExhibitB3"/>
        <w:keepNext w:val="0"/>
        <w:tabs>
          <w:tab w:val="clear" w:pos="1296"/>
          <w:tab w:val="clear" w:pos="2016"/>
          <w:tab w:val="clear" w:pos="2592"/>
          <w:tab w:val="clear" w:pos="4176"/>
          <w:tab w:val="clear" w:pos="10710"/>
          <w:tab w:val="left" w:pos="1980"/>
        </w:tabs>
        <w:ind w:left="1440" w:firstLine="0"/>
        <w:jc w:val="both"/>
      </w:pPr>
      <w:r>
        <w:t>Provide Progress Reports in accordance with this Agreement; and</w:t>
      </w:r>
    </w:p>
    <w:p w:rsidR="00EF33FC" w:rsidRDefault="00EF33FC" w:rsidP="002B3356">
      <w:pPr>
        <w:pStyle w:val="ExhibitB3"/>
        <w:keepNext w:val="0"/>
        <w:tabs>
          <w:tab w:val="clear" w:pos="1296"/>
          <w:tab w:val="clear" w:pos="2016"/>
          <w:tab w:val="clear" w:pos="2592"/>
          <w:tab w:val="clear" w:pos="4176"/>
          <w:tab w:val="clear" w:pos="10710"/>
          <w:tab w:val="left" w:pos="1980"/>
        </w:tabs>
        <w:ind w:left="1440" w:firstLine="0"/>
        <w:jc w:val="both"/>
      </w:pPr>
      <w:r>
        <w:t>Act to ensure the overall quality of the Work performed.</w:t>
      </w:r>
    </w:p>
    <w:p w:rsidR="00EF33FC" w:rsidRDefault="00EF33FC" w:rsidP="00EF33FC">
      <w:pPr>
        <w:pStyle w:val="ExhibitB2"/>
        <w:keepNext w:val="0"/>
        <w:numPr>
          <w:ilvl w:val="0"/>
          <w:numId w:val="0"/>
        </w:numPr>
        <w:jc w:val="both"/>
      </w:pPr>
    </w:p>
    <w:p w:rsidR="00150A20" w:rsidRDefault="00EF33FC">
      <w:pPr>
        <w:pStyle w:val="ExhibitB2"/>
        <w:keepNext w:val="0"/>
        <w:tabs>
          <w:tab w:val="clear" w:pos="1548"/>
          <w:tab w:val="clear" w:pos="2016"/>
          <w:tab w:val="clear" w:pos="2592"/>
          <w:tab w:val="clear" w:pos="4176"/>
          <w:tab w:val="clear" w:pos="10710"/>
        </w:tabs>
        <w:ind w:left="0" w:firstLine="720"/>
        <w:jc w:val="both"/>
      </w:pPr>
      <w:r>
        <w:t>The AOC reserves the right to disapprove the continuing assignment of any Key Personnel provided under this Agreement, if, in the AOC's opinion, the performance of Key Personnel is unsatisfactory.  The AOC agrees to provide Notice to Service Provider in the event it makes such a determination.  If the AOC exercises this right, Service Provider shall immediately assign replacement Key Personnel, possessing equivalent or greater experience and skills.</w:t>
      </w:r>
    </w:p>
    <w:p w:rsidR="00150A20" w:rsidRDefault="00150A20">
      <w:pPr>
        <w:pStyle w:val="ExhibitB2"/>
        <w:keepNext w:val="0"/>
        <w:numPr>
          <w:ilvl w:val="0"/>
          <w:numId w:val="0"/>
        </w:numPr>
        <w:tabs>
          <w:tab w:val="clear" w:pos="2016"/>
          <w:tab w:val="clear" w:pos="2592"/>
          <w:tab w:val="clear" w:pos="4176"/>
          <w:tab w:val="clear" w:pos="10710"/>
        </w:tabs>
        <w:ind w:left="720"/>
        <w:jc w:val="both"/>
      </w:pPr>
    </w:p>
    <w:p w:rsidR="00150A20" w:rsidRDefault="00EF33FC">
      <w:pPr>
        <w:pStyle w:val="ExhibitB2"/>
        <w:keepNext w:val="0"/>
        <w:tabs>
          <w:tab w:val="clear" w:pos="1548"/>
          <w:tab w:val="clear" w:pos="2016"/>
          <w:tab w:val="clear" w:pos="2592"/>
          <w:tab w:val="clear" w:pos="4176"/>
          <w:tab w:val="clear" w:pos="10710"/>
        </w:tabs>
        <w:ind w:left="0" w:firstLine="720"/>
        <w:jc w:val="both"/>
      </w:pPr>
      <w:r>
        <w:t xml:space="preserve">If any of Key Personnel assigned to a Project, through no cause or fault of Service Provider, become unavailable to perform Work, Service Provider shall immediately provide replacement Key Personnel, possessing equivalent or greater experience and skills as required by this. </w:t>
      </w:r>
    </w:p>
    <w:p w:rsidR="00150A20" w:rsidRDefault="00150A20">
      <w:pPr>
        <w:pStyle w:val="ExhibitB2"/>
        <w:keepNext w:val="0"/>
        <w:numPr>
          <w:ilvl w:val="0"/>
          <w:numId w:val="0"/>
        </w:numPr>
        <w:tabs>
          <w:tab w:val="clear" w:pos="2016"/>
          <w:tab w:val="clear" w:pos="2592"/>
          <w:tab w:val="clear" w:pos="4176"/>
          <w:tab w:val="clear" w:pos="10710"/>
        </w:tabs>
        <w:ind w:left="720"/>
        <w:jc w:val="both"/>
      </w:pPr>
    </w:p>
    <w:p w:rsidR="00150A20" w:rsidRDefault="00EF33FC">
      <w:pPr>
        <w:pStyle w:val="ExhibitB2"/>
        <w:keepNext w:val="0"/>
        <w:tabs>
          <w:tab w:val="clear" w:pos="1548"/>
          <w:tab w:val="clear" w:pos="2016"/>
          <w:tab w:val="clear" w:pos="2592"/>
          <w:tab w:val="clear" w:pos="4176"/>
          <w:tab w:val="clear" w:pos="10710"/>
        </w:tabs>
        <w:ind w:left="0" w:firstLine="720"/>
        <w:jc w:val="both"/>
      </w:pPr>
      <w:r>
        <w:t>If any Key Personnel become unavailable or are disapproved and Service Provider cannot furnish a replacement acceptable to the AOC the AOC may terminate this Agreement for cause, pursuant to Exhibit A - Standard Provisions, article 3.</w:t>
      </w:r>
    </w:p>
    <w:p w:rsidR="00EF33FC" w:rsidRDefault="00EF33FC" w:rsidP="00EF33FC">
      <w:pPr>
        <w:pStyle w:val="ListParagraph"/>
        <w:ind w:left="0"/>
      </w:pPr>
    </w:p>
    <w:p w:rsidR="00150A20" w:rsidRDefault="00EF33FC">
      <w:pPr>
        <w:pStyle w:val="ExhibitB1"/>
        <w:keepNext w:val="0"/>
        <w:ind w:left="0" w:firstLine="0"/>
        <w:jc w:val="both"/>
      </w:pPr>
      <w:r>
        <w:t>Agreement Term</w:t>
      </w:r>
      <w:r w:rsidRPr="00231DCF">
        <w:rPr>
          <w:b/>
        </w:rPr>
        <w:t xml:space="preserve"> </w:t>
      </w:r>
      <w:r w:rsidRPr="00362586">
        <w:t>Agreement Term &amp; Renewals</w:t>
      </w:r>
    </w:p>
    <w:p w:rsidR="00EF33FC" w:rsidRPr="00D518FE" w:rsidRDefault="00EF33FC" w:rsidP="00EF33FC">
      <w:pPr>
        <w:jc w:val="both"/>
        <w:rPr>
          <w:u w:val="single"/>
        </w:rPr>
      </w:pPr>
    </w:p>
    <w:p w:rsidR="00EF33FC" w:rsidRPr="006221ED" w:rsidRDefault="00084D28" w:rsidP="0070142B">
      <w:pPr>
        <w:ind w:left="1440" w:hanging="720"/>
        <w:jc w:val="both"/>
      </w:pPr>
      <w:r>
        <w:t>A.</w:t>
      </w:r>
      <w:r>
        <w:tab/>
      </w:r>
      <w:r w:rsidR="00EF33FC" w:rsidRPr="006221ED">
        <w:t xml:space="preserve">The term of this Agreement shall commence </w:t>
      </w:r>
      <w:r w:rsidR="00EF33FC">
        <w:rPr>
          <w:b/>
        </w:rPr>
        <w:t>May 1, 2014</w:t>
      </w:r>
      <w:r w:rsidR="00EF33FC" w:rsidRPr="006221ED">
        <w:t xml:space="preserve">, (the “Effective Date”) and </w:t>
      </w:r>
      <w:r w:rsidR="007F33EC" w:rsidRPr="006221ED">
        <w:t>terminates April</w:t>
      </w:r>
      <w:r w:rsidR="00EF33FC">
        <w:rPr>
          <w:b/>
        </w:rPr>
        <w:t xml:space="preserve"> 30</w:t>
      </w:r>
      <w:r w:rsidR="00EF33FC" w:rsidRPr="006221ED">
        <w:rPr>
          <w:b/>
        </w:rPr>
        <w:t>,</w:t>
      </w:r>
      <w:r w:rsidR="00EF33FC" w:rsidRPr="006221ED">
        <w:t xml:space="preserve"> </w:t>
      </w:r>
      <w:r w:rsidR="00EF33FC">
        <w:rPr>
          <w:b/>
        </w:rPr>
        <w:t>2017</w:t>
      </w:r>
      <w:r w:rsidR="00EF33FC" w:rsidRPr="006221ED">
        <w:rPr>
          <w:b/>
        </w:rPr>
        <w:t xml:space="preserve">, </w:t>
      </w:r>
      <w:r w:rsidR="00EF33FC" w:rsidRPr="006221ED">
        <w:t xml:space="preserve">(“Initial Term”) or the date work pursuant to a Work Order authorized during the Initial Term is completed.  </w:t>
      </w:r>
    </w:p>
    <w:p w:rsidR="00EF33FC" w:rsidRPr="004F5CE0" w:rsidRDefault="00EF33FC" w:rsidP="0070142B">
      <w:pPr>
        <w:ind w:left="1440" w:hanging="720"/>
        <w:jc w:val="both"/>
      </w:pPr>
    </w:p>
    <w:p w:rsidR="00EF33FC" w:rsidRDefault="00084D28" w:rsidP="0070142B">
      <w:pPr>
        <w:ind w:left="1440" w:hanging="720"/>
        <w:jc w:val="both"/>
        <w:rPr>
          <w:u w:val="single"/>
        </w:rPr>
      </w:pPr>
      <w:r>
        <w:t xml:space="preserve">B. </w:t>
      </w:r>
      <w:r>
        <w:tab/>
      </w:r>
      <w:r w:rsidR="00EF33FC" w:rsidRPr="004F5CE0">
        <w:t xml:space="preserve">The term of this Agreement may be extended for </w:t>
      </w:r>
      <w:r w:rsidR="00EF33FC">
        <w:t>(1) one-year renewal option at the sole option of the AOC</w:t>
      </w:r>
      <w:r w:rsidR="00EF33FC" w:rsidRPr="0092164D">
        <w:t>.</w:t>
      </w:r>
    </w:p>
    <w:p w:rsidR="00EF33FC" w:rsidRDefault="00EF33FC" w:rsidP="0070142B">
      <w:pPr>
        <w:ind w:left="1440" w:hanging="720"/>
        <w:jc w:val="both"/>
        <w:rPr>
          <w:u w:val="single"/>
        </w:rPr>
      </w:pPr>
    </w:p>
    <w:p w:rsidR="00EF33FC" w:rsidRPr="00D518FE" w:rsidRDefault="00084D28" w:rsidP="0070142B">
      <w:pPr>
        <w:ind w:left="1440" w:hanging="720"/>
        <w:jc w:val="both"/>
        <w:rPr>
          <w:u w:val="single"/>
        </w:rPr>
      </w:pPr>
      <w:r>
        <w:lastRenderedPageBreak/>
        <w:t>C.</w:t>
      </w:r>
      <w:r>
        <w:tab/>
      </w:r>
      <w:r w:rsidR="00EF33FC">
        <w:t>The parties agree that any extension of this Agreement is subject to a written Amendment.</w:t>
      </w:r>
    </w:p>
    <w:p w:rsidR="00EF33FC" w:rsidRPr="00D518FE" w:rsidRDefault="00EF33FC" w:rsidP="0070142B">
      <w:pPr>
        <w:pStyle w:val="ListParagraph"/>
        <w:ind w:hanging="720"/>
        <w:jc w:val="both"/>
        <w:rPr>
          <w:u w:val="single"/>
        </w:rPr>
      </w:pPr>
    </w:p>
    <w:p w:rsidR="00EF33FC" w:rsidRPr="00D518FE" w:rsidRDefault="00084D28" w:rsidP="0070142B">
      <w:pPr>
        <w:ind w:left="1440" w:hanging="720"/>
        <w:jc w:val="both"/>
        <w:rPr>
          <w:u w:val="single"/>
        </w:rPr>
      </w:pPr>
      <w:r>
        <w:t>D.</w:t>
      </w:r>
      <w:r>
        <w:tab/>
      </w:r>
      <w:r w:rsidR="00EF33FC">
        <w:t>Service Provider</w:t>
      </w:r>
      <w:r w:rsidR="00EF33FC" w:rsidRPr="00D518FE">
        <w:t xml:space="preserve"> assumes all liability and risks associated with commencing performance on a Work Order prior to authorization in accordance with the Work Order Authorization Process detailed in Exhibit C, including nonpayment for any Work performed, prior to AOC authorizing the Work.</w:t>
      </w:r>
    </w:p>
    <w:p w:rsidR="00EF33FC" w:rsidRPr="00D518FE" w:rsidRDefault="00EF33FC" w:rsidP="0070142B">
      <w:pPr>
        <w:pStyle w:val="ListParagraph"/>
        <w:ind w:hanging="720"/>
        <w:jc w:val="both"/>
        <w:rPr>
          <w:u w:val="single"/>
        </w:rPr>
      </w:pPr>
    </w:p>
    <w:p w:rsidR="00EF33FC" w:rsidRPr="00D518FE" w:rsidRDefault="00084D28" w:rsidP="0070142B">
      <w:pPr>
        <w:ind w:left="1440" w:hanging="720"/>
        <w:jc w:val="both"/>
        <w:rPr>
          <w:u w:val="single"/>
        </w:rPr>
      </w:pPr>
      <w:r>
        <w:t>E.</w:t>
      </w:r>
      <w:r>
        <w:tab/>
      </w:r>
      <w:r w:rsidR="00EF33FC">
        <w:t>Regardless of the expiration date of this Agreement, the terms and conditions of this Agreement shall unless otherwise terminated as specified herein, continue to be binding upon any Work Order executed under this Agreement until the work under said Work Order shall have been completed in full.</w:t>
      </w:r>
    </w:p>
    <w:p w:rsidR="00EF33FC" w:rsidRPr="007543FF" w:rsidRDefault="00EF33FC" w:rsidP="00EF33FC">
      <w:pPr>
        <w:pStyle w:val="ExhibitB1"/>
        <w:numPr>
          <w:ilvl w:val="0"/>
          <w:numId w:val="0"/>
        </w:numPr>
        <w:jc w:val="both"/>
        <w:rPr>
          <w:u w:val="none"/>
        </w:rPr>
      </w:pPr>
    </w:p>
    <w:p w:rsidR="00EF33FC" w:rsidRDefault="00EF33FC" w:rsidP="00EF33FC">
      <w:pPr>
        <w:pStyle w:val="ExhibitB1"/>
        <w:ind w:left="0" w:firstLine="0"/>
        <w:jc w:val="both"/>
      </w:pPr>
      <w:r>
        <w:t>Background Checks</w:t>
      </w:r>
    </w:p>
    <w:p w:rsidR="00EF33FC" w:rsidRDefault="00EF33FC" w:rsidP="00EF33FC">
      <w:pPr>
        <w:pStyle w:val="ExhibitB1"/>
        <w:numPr>
          <w:ilvl w:val="0"/>
          <w:numId w:val="0"/>
        </w:numPr>
        <w:jc w:val="both"/>
      </w:pPr>
    </w:p>
    <w:p w:rsidR="00150A20" w:rsidRDefault="00EF33FC">
      <w:pPr>
        <w:pStyle w:val="ExhibitB2"/>
        <w:keepNext w:val="0"/>
        <w:tabs>
          <w:tab w:val="clear" w:pos="1548"/>
          <w:tab w:val="clear" w:pos="2016"/>
          <w:tab w:val="clear" w:pos="2592"/>
          <w:tab w:val="clear" w:pos="4176"/>
          <w:tab w:val="clear" w:pos="10710"/>
        </w:tabs>
        <w:ind w:left="0" w:firstLine="720"/>
        <w:jc w:val="both"/>
      </w:pPr>
      <w:r>
        <w:t xml:space="preserve">If the Service Provider assigns persons (whether employees, independent Service Providers, subcontractors or agents) to perform work under this Agreement that requires that the person have access to the systems (whether on-site or by remote access) or premises of the AOC or other Judicial Branch entities, the AOC shall have the right, but not the obligation, to conduct a background check or to require the Service Provider to conduct a background check, as permitted by law, on all such persons before the AOC will grant to such persons access to the AOC’s or other judicial branch entities’ premises or systems.  The Service Provider will cooperate with the AOC in performing such background check, and will promptly notify the AOC of any such person refusing to undergo such background check, and will reassign such person to perform other services.  The Service Provider shall obtain all releases, waivers, or permissions required for the release of such information to the AOC.  Costs incident to background checks are the sole responsibility of the Service Provider.  </w:t>
      </w:r>
    </w:p>
    <w:p w:rsidR="00EF33FC" w:rsidRDefault="00EF33FC" w:rsidP="00EF33FC">
      <w:pPr>
        <w:tabs>
          <w:tab w:val="left" w:pos="720"/>
          <w:tab w:val="left" w:pos="1296"/>
          <w:tab w:val="left" w:pos="2016"/>
          <w:tab w:val="left" w:pos="2592"/>
          <w:tab w:val="left" w:pos="4176"/>
          <w:tab w:val="left" w:pos="10710"/>
        </w:tabs>
        <w:ind w:right="180"/>
        <w:jc w:val="both"/>
      </w:pPr>
      <w:r>
        <w:t> </w:t>
      </w:r>
    </w:p>
    <w:p w:rsidR="00EF33FC" w:rsidRDefault="00EF33FC" w:rsidP="00EF33FC">
      <w:pPr>
        <w:pStyle w:val="ExhibitB1"/>
        <w:keepNext w:val="0"/>
        <w:ind w:left="0" w:firstLine="0"/>
        <w:jc w:val="both"/>
      </w:pPr>
      <w:r>
        <w:t>Termination Other Than for Cause</w:t>
      </w:r>
    </w:p>
    <w:p w:rsidR="00EF33FC" w:rsidRDefault="00EF33FC" w:rsidP="00EF33FC">
      <w:pPr>
        <w:tabs>
          <w:tab w:val="left" w:pos="720"/>
          <w:tab w:val="left" w:pos="1296"/>
          <w:tab w:val="left" w:pos="2016"/>
          <w:tab w:val="left" w:pos="2592"/>
          <w:tab w:val="left" w:pos="4176"/>
          <w:tab w:val="left" w:pos="10710"/>
        </w:tabs>
        <w:ind w:right="180"/>
        <w:jc w:val="both"/>
      </w:pPr>
    </w:p>
    <w:p w:rsidR="00150A20" w:rsidRDefault="00EF33FC">
      <w:pPr>
        <w:pStyle w:val="ExhibitB2"/>
        <w:keepNext w:val="0"/>
        <w:tabs>
          <w:tab w:val="clear" w:pos="1548"/>
          <w:tab w:val="clear" w:pos="2016"/>
          <w:tab w:val="clear" w:pos="2592"/>
          <w:tab w:val="clear" w:pos="4176"/>
          <w:tab w:val="clear" w:pos="10710"/>
        </w:tabs>
        <w:ind w:left="0" w:firstLine="720"/>
        <w:jc w:val="both"/>
      </w:pPr>
      <w:r>
        <w:t>In addition to termination for cause under Exhibit A, Standard Provisions, article 3, the AOC may terminate this Agreement for convenience and without cause at any time upon providing Service Provider written Notice at least ten (10) Days before the effective date of termination.  Upon receipt of the termination Notice, Service Provider shall promptly discontinue all Work affected unless the Notice specifies otherwise.</w:t>
      </w:r>
    </w:p>
    <w:p w:rsidR="00150A20" w:rsidRDefault="00150A20">
      <w:pPr>
        <w:pStyle w:val="ExhibitB2"/>
        <w:keepNext w:val="0"/>
        <w:numPr>
          <w:ilvl w:val="0"/>
          <w:numId w:val="0"/>
        </w:numPr>
        <w:tabs>
          <w:tab w:val="clear" w:pos="2016"/>
          <w:tab w:val="clear" w:pos="2592"/>
          <w:tab w:val="clear" w:pos="4176"/>
          <w:tab w:val="clear" w:pos="10710"/>
        </w:tabs>
        <w:ind w:left="720"/>
        <w:jc w:val="both"/>
      </w:pPr>
    </w:p>
    <w:p w:rsidR="00150A20" w:rsidRDefault="00EF33FC">
      <w:pPr>
        <w:pStyle w:val="ExhibitB2"/>
        <w:keepNext w:val="0"/>
        <w:tabs>
          <w:tab w:val="clear" w:pos="1548"/>
          <w:tab w:val="clear" w:pos="2016"/>
          <w:tab w:val="clear" w:pos="2592"/>
          <w:tab w:val="clear" w:pos="4176"/>
          <w:tab w:val="clear" w:pos="10710"/>
        </w:tabs>
        <w:ind w:left="0" w:firstLine="720"/>
        <w:jc w:val="both"/>
      </w:pPr>
      <w:r>
        <w:t>If the AOC terminates this Agreement other than for cause, the AOC shall pay Service Provider for the fair value of satisfactory Work rendered before the termination.</w:t>
      </w:r>
    </w:p>
    <w:p w:rsidR="00EF33FC" w:rsidRDefault="00EF33FC" w:rsidP="00EF33FC">
      <w:pPr>
        <w:pStyle w:val="ExhibitB2"/>
        <w:keepNext w:val="0"/>
        <w:numPr>
          <w:ilvl w:val="0"/>
          <w:numId w:val="0"/>
        </w:numPr>
        <w:jc w:val="both"/>
      </w:pPr>
    </w:p>
    <w:p w:rsidR="00EF33FC" w:rsidRDefault="00EF33FC" w:rsidP="00EF33FC">
      <w:pPr>
        <w:pStyle w:val="ExhibitB1"/>
        <w:keepNext w:val="0"/>
        <w:spacing w:before="360"/>
        <w:ind w:left="0" w:firstLine="0"/>
        <w:jc w:val="both"/>
      </w:pPr>
      <w:r>
        <w:t>AOC's Obligation Subject to Availability of Funds</w:t>
      </w:r>
    </w:p>
    <w:p w:rsidR="00EF33FC" w:rsidRDefault="00EF33FC" w:rsidP="00EF33FC">
      <w:pPr>
        <w:tabs>
          <w:tab w:val="left" w:pos="720"/>
          <w:tab w:val="left" w:pos="1296"/>
          <w:tab w:val="left" w:pos="2016"/>
          <w:tab w:val="left" w:pos="2592"/>
          <w:tab w:val="left" w:pos="4176"/>
          <w:tab w:val="left" w:pos="10710"/>
        </w:tabs>
        <w:ind w:right="180"/>
        <w:jc w:val="both"/>
      </w:pPr>
    </w:p>
    <w:p w:rsidR="00150A20" w:rsidRDefault="00EF33FC">
      <w:pPr>
        <w:pStyle w:val="ExhibitB2"/>
        <w:keepNext w:val="0"/>
        <w:numPr>
          <w:ilvl w:val="1"/>
          <w:numId w:val="3"/>
        </w:numPr>
        <w:tabs>
          <w:tab w:val="clear" w:pos="1548"/>
          <w:tab w:val="clear" w:pos="2016"/>
          <w:tab w:val="clear" w:pos="2592"/>
          <w:tab w:val="clear" w:pos="4176"/>
          <w:tab w:val="clear" w:pos="10710"/>
        </w:tabs>
        <w:ind w:left="0" w:firstLine="720"/>
        <w:jc w:val="both"/>
      </w:pPr>
      <w:r>
        <w:t>The AOCs obligation under this Agreement is subject to the availability of authorized funds.  The AOC may terminate the Agreement or any part of the</w:t>
      </w:r>
      <w:r w:rsidR="00046B0B">
        <w:t xml:space="preserve"> </w:t>
      </w:r>
      <w:r>
        <w:t xml:space="preserve">Contract Work, without prejudice to any right or remedy of the AOC, for lack of appropriation of funds.  If </w:t>
      </w:r>
      <w:r>
        <w:lastRenderedPageBreak/>
        <w:t>expected or actual funding is withdrawn, reduced or limited in any way prior to the expiration date set forth in this Agreement, or in any Amendment hereto, the AOC may terminate this Agreement in whole or in part, upon written Notice to Service Provider.  Such termination shall be in addition to the AOC's rights to terminate for convenience or default.</w:t>
      </w:r>
    </w:p>
    <w:p w:rsidR="00150A20" w:rsidRDefault="00150A20">
      <w:pPr>
        <w:pStyle w:val="ExhibitB2"/>
        <w:keepNext w:val="0"/>
        <w:numPr>
          <w:ilvl w:val="0"/>
          <w:numId w:val="0"/>
        </w:numPr>
        <w:tabs>
          <w:tab w:val="clear" w:pos="2016"/>
          <w:tab w:val="clear" w:pos="2592"/>
          <w:tab w:val="clear" w:pos="4176"/>
          <w:tab w:val="clear" w:pos="10710"/>
        </w:tabs>
        <w:ind w:left="720"/>
        <w:jc w:val="both"/>
      </w:pPr>
    </w:p>
    <w:p w:rsidR="00150A20" w:rsidRDefault="00EF33FC">
      <w:pPr>
        <w:pStyle w:val="ExhibitB2"/>
        <w:keepNext w:val="0"/>
        <w:numPr>
          <w:ilvl w:val="1"/>
          <w:numId w:val="3"/>
        </w:numPr>
        <w:tabs>
          <w:tab w:val="clear" w:pos="1548"/>
          <w:tab w:val="clear" w:pos="2016"/>
          <w:tab w:val="clear" w:pos="2592"/>
          <w:tab w:val="clear" w:pos="4176"/>
          <w:tab w:val="clear" w:pos="10710"/>
        </w:tabs>
        <w:ind w:left="0" w:firstLine="720"/>
        <w:jc w:val="both"/>
      </w:pPr>
      <w:r>
        <w:t>Payment shall not exceed the amount allowable for appropriation by Legislature.  If the Agreement is terminated for non-appropriation:</w:t>
      </w:r>
    </w:p>
    <w:p w:rsidR="00EF33FC" w:rsidRDefault="00EF33FC" w:rsidP="00EF33FC">
      <w:pPr>
        <w:pStyle w:val="PlainText"/>
        <w:ind w:left="0" w:firstLine="0"/>
        <w:jc w:val="both"/>
        <w:rPr>
          <w:rFonts w:ascii="Times New Roman" w:hAnsi="Times New Roman"/>
        </w:rPr>
      </w:pPr>
    </w:p>
    <w:p w:rsidR="00150A20" w:rsidRDefault="00EF33FC">
      <w:pPr>
        <w:pStyle w:val="ExhibitB3"/>
        <w:keepNext w:val="0"/>
        <w:tabs>
          <w:tab w:val="clear" w:pos="1296"/>
          <w:tab w:val="clear" w:pos="2016"/>
          <w:tab w:val="clear" w:pos="2592"/>
          <w:tab w:val="clear" w:pos="4176"/>
          <w:tab w:val="clear" w:pos="10710"/>
        </w:tabs>
        <w:ind w:left="1800" w:hanging="360"/>
        <w:jc w:val="both"/>
      </w:pPr>
      <w:r>
        <w:t>The AOC will be liable only for payment in accordance with the terms of this Agreement for Work provided prior to the effective date of termination; and</w:t>
      </w:r>
    </w:p>
    <w:p w:rsidR="00150A20" w:rsidRDefault="00EF33FC">
      <w:pPr>
        <w:pStyle w:val="ExhibitB3"/>
        <w:keepNext w:val="0"/>
        <w:tabs>
          <w:tab w:val="clear" w:pos="1296"/>
          <w:tab w:val="clear" w:pos="2016"/>
          <w:tab w:val="clear" w:pos="2592"/>
          <w:tab w:val="clear" w:pos="4176"/>
          <w:tab w:val="clear" w:pos="10710"/>
        </w:tabs>
        <w:ind w:left="1800" w:hanging="360"/>
        <w:jc w:val="both"/>
      </w:pPr>
      <w:r>
        <w:t>Service Provider shall be released from any obligation to provide further services pursuant to the Agreement as are affected by the termination.</w:t>
      </w:r>
    </w:p>
    <w:p w:rsidR="00EF33FC" w:rsidRDefault="00EF33FC" w:rsidP="00EF33FC">
      <w:pPr>
        <w:pStyle w:val="PlainText"/>
        <w:ind w:left="0" w:firstLine="0"/>
        <w:jc w:val="both"/>
        <w:rPr>
          <w:rFonts w:ascii="Times New Roman" w:hAnsi="Times New Roman"/>
        </w:rPr>
      </w:pPr>
    </w:p>
    <w:p w:rsidR="00150A20" w:rsidRDefault="00EF33FC">
      <w:pPr>
        <w:pStyle w:val="ExhibitB2"/>
        <w:keepNext w:val="0"/>
        <w:numPr>
          <w:ilvl w:val="1"/>
          <w:numId w:val="3"/>
        </w:numPr>
        <w:tabs>
          <w:tab w:val="clear" w:pos="1548"/>
          <w:tab w:val="clear" w:pos="2016"/>
          <w:tab w:val="clear" w:pos="2592"/>
          <w:tab w:val="clear" w:pos="4176"/>
          <w:tab w:val="clear" w:pos="10710"/>
        </w:tabs>
        <w:ind w:left="0" w:firstLine="720"/>
        <w:jc w:val="both"/>
      </w:pPr>
      <w:r>
        <w:t>Funding for this Agreement beyond the current appropriation year is conditional upon appropriation by the Legislature of sufficient funds to support the activities described in this Agreement.  Should such an appropriation not be approved, the Agreement may terminate at the close of the current appropriation year.  The appropriation year ends on June 30 of each year.</w:t>
      </w:r>
    </w:p>
    <w:p w:rsidR="00EF33FC" w:rsidRDefault="00EF33FC" w:rsidP="00EF33FC">
      <w:pPr>
        <w:tabs>
          <w:tab w:val="left" w:pos="720"/>
          <w:tab w:val="left" w:pos="1296"/>
          <w:tab w:val="left" w:pos="2016"/>
          <w:tab w:val="left" w:pos="2592"/>
          <w:tab w:val="left" w:pos="4176"/>
          <w:tab w:val="left" w:pos="10710"/>
        </w:tabs>
        <w:ind w:right="180"/>
      </w:pPr>
    </w:p>
    <w:p w:rsidR="00EF33FC" w:rsidRDefault="00EF33FC" w:rsidP="00EF33FC">
      <w:pPr>
        <w:pStyle w:val="ExhibitB1"/>
        <w:keepNext w:val="0"/>
        <w:ind w:left="0" w:firstLine="0"/>
      </w:pPr>
      <w:r>
        <w:t>Notice:</w:t>
      </w:r>
    </w:p>
    <w:p w:rsidR="00EF33FC" w:rsidRDefault="00EF33FC" w:rsidP="00EF33FC">
      <w:pPr>
        <w:tabs>
          <w:tab w:val="left" w:pos="720"/>
          <w:tab w:val="left" w:pos="1296"/>
          <w:tab w:val="left" w:pos="2016"/>
          <w:tab w:val="left" w:pos="2592"/>
          <w:tab w:val="left" w:pos="4176"/>
          <w:tab w:val="left" w:pos="10710"/>
        </w:tabs>
        <w:ind w:right="180"/>
      </w:pPr>
    </w:p>
    <w:p w:rsidR="00150A20" w:rsidRDefault="00EF33FC">
      <w:pPr>
        <w:pStyle w:val="ExhibitB2"/>
        <w:keepNext w:val="0"/>
        <w:tabs>
          <w:tab w:val="clear" w:pos="1548"/>
          <w:tab w:val="clear" w:pos="2016"/>
          <w:tab w:val="clear" w:pos="2592"/>
          <w:tab w:val="clear" w:pos="4176"/>
          <w:tab w:val="clear" w:pos="10710"/>
        </w:tabs>
        <w:ind w:left="0" w:firstLine="720"/>
        <w:jc w:val="both"/>
      </w:pPr>
      <w:r>
        <w:t>Any Notice of breach required by or with regard to this Agreement shall be in writing and shall be delivered as follows:</w:t>
      </w:r>
    </w:p>
    <w:p w:rsidR="00150A20" w:rsidRDefault="00150A20">
      <w:pPr>
        <w:pStyle w:val="ExhibitB2"/>
        <w:keepNext w:val="0"/>
        <w:numPr>
          <w:ilvl w:val="0"/>
          <w:numId w:val="0"/>
        </w:numPr>
        <w:tabs>
          <w:tab w:val="clear" w:pos="2016"/>
          <w:tab w:val="clear" w:pos="2592"/>
          <w:tab w:val="clear" w:pos="4176"/>
          <w:tab w:val="clear" w:pos="10710"/>
        </w:tabs>
        <w:ind w:left="720"/>
        <w:jc w:val="both"/>
      </w:pPr>
    </w:p>
    <w:p w:rsidR="00150A20" w:rsidRDefault="00EF33FC">
      <w:pPr>
        <w:pStyle w:val="ExhibitB2"/>
        <w:keepNext w:val="0"/>
        <w:tabs>
          <w:tab w:val="clear" w:pos="1548"/>
          <w:tab w:val="clear" w:pos="2016"/>
          <w:tab w:val="clear" w:pos="2592"/>
          <w:tab w:val="clear" w:pos="4176"/>
          <w:tab w:val="clear" w:pos="10710"/>
        </w:tabs>
        <w:ind w:left="0" w:firstLine="720"/>
      </w:pPr>
      <w:r>
        <w:t>Notice to the AOC shall be directed to:</w:t>
      </w:r>
      <w:r>
        <w:br/>
      </w:r>
    </w:p>
    <w:p w:rsidR="00EF33FC" w:rsidRPr="0038390E" w:rsidRDefault="00EF33FC" w:rsidP="00EF33FC">
      <w:pPr>
        <w:widowControl w:val="0"/>
        <w:rPr>
          <w:szCs w:val="24"/>
        </w:rPr>
      </w:pPr>
      <w:r>
        <w:rPr>
          <w:szCs w:val="24"/>
        </w:rPr>
        <w:t>To the AOC:</w:t>
      </w:r>
      <w:r>
        <w:rPr>
          <w:szCs w:val="24"/>
        </w:rPr>
        <w:tab/>
        <w:t>Portfolio Administration Analyst</w:t>
      </w:r>
      <w:r w:rsidRPr="0038390E">
        <w:rPr>
          <w:szCs w:val="24"/>
        </w:rPr>
        <w:br/>
      </w:r>
      <w:r>
        <w:rPr>
          <w:szCs w:val="24"/>
        </w:rPr>
        <w:tab/>
      </w:r>
      <w:r>
        <w:rPr>
          <w:szCs w:val="24"/>
        </w:rPr>
        <w:tab/>
      </w:r>
      <w:r w:rsidRPr="0038390E">
        <w:rPr>
          <w:szCs w:val="24"/>
        </w:rPr>
        <w:t xml:space="preserve">Office of </w:t>
      </w:r>
      <w:r>
        <w:rPr>
          <w:szCs w:val="24"/>
        </w:rPr>
        <w:t>Real Estate and Facilities Management</w:t>
      </w:r>
    </w:p>
    <w:p w:rsidR="00EF33FC" w:rsidRPr="0038390E" w:rsidRDefault="00EF33FC" w:rsidP="00EF33FC">
      <w:pPr>
        <w:widowControl w:val="0"/>
        <w:rPr>
          <w:szCs w:val="24"/>
        </w:rPr>
      </w:pPr>
      <w:r w:rsidRPr="0038390E">
        <w:rPr>
          <w:szCs w:val="24"/>
        </w:rPr>
        <w:tab/>
      </w:r>
      <w:r>
        <w:rPr>
          <w:szCs w:val="24"/>
        </w:rPr>
        <w:tab/>
      </w:r>
      <w:r w:rsidRPr="0038390E">
        <w:rPr>
          <w:szCs w:val="24"/>
        </w:rPr>
        <w:t>Judicial Council of California</w:t>
      </w:r>
      <w:r w:rsidRPr="0038390E">
        <w:rPr>
          <w:szCs w:val="24"/>
        </w:rPr>
        <w:br/>
      </w:r>
      <w:r>
        <w:rPr>
          <w:szCs w:val="24"/>
        </w:rPr>
        <w:tab/>
      </w:r>
      <w:r>
        <w:rPr>
          <w:szCs w:val="24"/>
        </w:rPr>
        <w:tab/>
      </w:r>
      <w:r w:rsidRPr="0038390E">
        <w:rPr>
          <w:szCs w:val="24"/>
        </w:rPr>
        <w:t>Administrative Office of the Courts</w:t>
      </w:r>
      <w:r w:rsidRPr="0038390E">
        <w:rPr>
          <w:szCs w:val="24"/>
        </w:rPr>
        <w:br/>
      </w:r>
      <w:r>
        <w:rPr>
          <w:szCs w:val="24"/>
        </w:rPr>
        <w:tab/>
      </w:r>
      <w:r>
        <w:rPr>
          <w:szCs w:val="24"/>
        </w:rPr>
        <w:tab/>
      </w:r>
      <w:r w:rsidRPr="0038390E">
        <w:rPr>
          <w:szCs w:val="24"/>
        </w:rPr>
        <w:t>455 Golden Gate Avenue</w:t>
      </w:r>
      <w:r w:rsidRPr="0038390E">
        <w:rPr>
          <w:szCs w:val="24"/>
        </w:rPr>
        <w:br/>
      </w:r>
      <w:r>
        <w:rPr>
          <w:szCs w:val="24"/>
        </w:rPr>
        <w:tab/>
      </w:r>
      <w:r>
        <w:rPr>
          <w:szCs w:val="24"/>
        </w:rPr>
        <w:tab/>
      </w:r>
      <w:r w:rsidRPr="0038390E">
        <w:rPr>
          <w:szCs w:val="24"/>
        </w:rPr>
        <w:t>San Francisco, CA  94102</w:t>
      </w:r>
    </w:p>
    <w:p w:rsidR="00EF33FC" w:rsidRPr="0038390E" w:rsidRDefault="00EF33FC" w:rsidP="00EF33FC">
      <w:pPr>
        <w:widowControl w:val="0"/>
        <w:rPr>
          <w:szCs w:val="24"/>
        </w:rPr>
      </w:pPr>
    </w:p>
    <w:p w:rsidR="00EF33FC" w:rsidRPr="003D39FA" w:rsidRDefault="00EF33FC" w:rsidP="00EF33FC">
      <w:pPr>
        <w:widowControl w:val="0"/>
        <w:rPr>
          <w:szCs w:val="24"/>
        </w:rPr>
      </w:pPr>
      <w:r w:rsidRPr="003D39FA">
        <w:rPr>
          <w:szCs w:val="24"/>
        </w:rPr>
        <w:t xml:space="preserve">With a copy to: </w:t>
      </w:r>
      <w:r>
        <w:rPr>
          <w:szCs w:val="24"/>
        </w:rPr>
        <w:t xml:space="preserve"> Manager, Real Estate</w:t>
      </w:r>
    </w:p>
    <w:p w:rsidR="00EF33FC" w:rsidRPr="0038390E" w:rsidRDefault="00EF33FC" w:rsidP="00EF33FC">
      <w:pPr>
        <w:widowControl w:val="0"/>
        <w:rPr>
          <w:szCs w:val="24"/>
        </w:rPr>
      </w:pPr>
      <w:r>
        <w:rPr>
          <w:szCs w:val="24"/>
        </w:rPr>
        <w:tab/>
      </w:r>
      <w:r>
        <w:rPr>
          <w:szCs w:val="24"/>
        </w:rPr>
        <w:tab/>
        <w:t xml:space="preserve">   </w:t>
      </w:r>
      <w:r w:rsidRPr="0038390E">
        <w:rPr>
          <w:szCs w:val="24"/>
        </w:rPr>
        <w:t xml:space="preserve">Office of </w:t>
      </w:r>
      <w:r>
        <w:rPr>
          <w:szCs w:val="24"/>
        </w:rPr>
        <w:t>Real Estate and Facilities Management</w:t>
      </w:r>
    </w:p>
    <w:p w:rsidR="00EF33FC" w:rsidRPr="0038390E" w:rsidRDefault="00EF33FC" w:rsidP="00EF33FC">
      <w:pPr>
        <w:widowControl w:val="0"/>
        <w:rPr>
          <w:szCs w:val="24"/>
        </w:rPr>
      </w:pPr>
      <w:r w:rsidRPr="0038390E">
        <w:rPr>
          <w:szCs w:val="24"/>
        </w:rPr>
        <w:tab/>
      </w:r>
      <w:r>
        <w:rPr>
          <w:szCs w:val="24"/>
        </w:rPr>
        <w:tab/>
        <w:t xml:space="preserve">   </w:t>
      </w:r>
      <w:r w:rsidRPr="0038390E">
        <w:rPr>
          <w:szCs w:val="24"/>
        </w:rPr>
        <w:t>Judicial Council of California</w:t>
      </w:r>
      <w:r w:rsidRPr="0038390E">
        <w:rPr>
          <w:szCs w:val="24"/>
        </w:rPr>
        <w:br/>
      </w:r>
      <w:r>
        <w:rPr>
          <w:szCs w:val="24"/>
        </w:rPr>
        <w:tab/>
      </w:r>
      <w:r>
        <w:rPr>
          <w:szCs w:val="24"/>
        </w:rPr>
        <w:tab/>
        <w:t xml:space="preserve">   </w:t>
      </w:r>
      <w:r w:rsidRPr="0038390E">
        <w:rPr>
          <w:szCs w:val="24"/>
        </w:rPr>
        <w:t>Administrative Office of the Courts</w:t>
      </w:r>
      <w:r w:rsidRPr="0038390E">
        <w:rPr>
          <w:szCs w:val="24"/>
        </w:rPr>
        <w:br/>
      </w:r>
      <w:r>
        <w:rPr>
          <w:szCs w:val="24"/>
        </w:rPr>
        <w:tab/>
      </w:r>
      <w:r>
        <w:rPr>
          <w:szCs w:val="24"/>
        </w:rPr>
        <w:tab/>
        <w:t xml:space="preserve">   </w:t>
      </w:r>
      <w:r w:rsidRPr="0038390E">
        <w:rPr>
          <w:szCs w:val="24"/>
        </w:rPr>
        <w:t>455 Golden Gate Avenue</w:t>
      </w:r>
      <w:r w:rsidRPr="0038390E">
        <w:rPr>
          <w:szCs w:val="24"/>
        </w:rPr>
        <w:br/>
      </w:r>
      <w:r>
        <w:rPr>
          <w:szCs w:val="24"/>
        </w:rPr>
        <w:tab/>
      </w:r>
      <w:r>
        <w:rPr>
          <w:szCs w:val="24"/>
        </w:rPr>
        <w:tab/>
        <w:t xml:space="preserve">   </w:t>
      </w:r>
      <w:r w:rsidRPr="0038390E">
        <w:rPr>
          <w:szCs w:val="24"/>
        </w:rPr>
        <w:t>San Francisco, CA  94102</w:t>
      </w:r>
    </w:p>
    <w:p w:rsidR="00EF33FC" w:rsidRPr="003D39FA" w:rsidRDefault="00EF33FC" w:rsidP="00EF33FC">
      <w:pPr>
        <w:widowControl w:val="0"/>
        <w:rPr>
          <w:szCs w:val="24"/>
        </w:rPr>
      </w:pPr>
    </w:p>
    <w:p w:rsidR="00EF33FC" w:rsidRPr="003D39FA" w:rsidRDefault="00EF33FC" w:rsidP="00EF33FC">
      <w:pPr>
        <w:widowControl w:val="0"/>
        <w:rPr>
          <w:szCs w:val="24"/>
        </w:rPr>
      </w:pPr>
      <w:r>
        <w:rPr>
          <w:szCs w:val="24"/>
        </w:rPr>
        <w:tab/>
      </w:r>
      <w:r>
        <w:rPr>
          <w:szCs w:val="24"/>
        </w:rPr>
        <w:tab/>
        <w:t xml:space="preserve">   </w:t>
      </w:r>
      <w:r w:rsidRPr="003D39FA">
        <w:rPr>
          <w:szCs w:val="24"/>
        </w:rPr>
        <w:t xml:space="preserve">Senior Manager, </w:t>
      </w:r>
      <w:r>
        <w:rPr>
          <w:szCs w:val="24"/>
        </w:rPr>
        <w:t>Business Services Office</w:t>
      </w:r>
    </w:p>
    <w:p w:rsidR="00EF33FC" w:rsidRPr="0038390E" w:rsidRDefault="00EF33FC" w:rsidP="00EF33FC">
      <w:pPr>
        <w:widowControl w:val="0"/>
        <w:rPr>
          <w:szCs w:val="24"/>
        </w:rPr>
      </w:pPr>
      <w:r w:rsidRPr="003D39FA">
        <w:rPr>
          <w:szCs w:val="24"/>
        </w:rPr>
        <w:tab/>
      </w:r>
      <w:r w:rsidRPr="003D39FA">
        <w:rPr>
          <w:szCs w:val="24"/>
        </w:rPr>
        <w:tab/>
      </w:r>
      <w:r>
        <w:rPr>
          <w:szCs w:val="24"/>
        </w:rPr>
        <w:t xml:space="preserve">   </w:t>
      </w:r>
      <w:r w:rsidRPr="003D39FA">
        <w:rPr>
          <w:szCs w:val="24"/>
        </w:rPr>
        <w:t>Judicial Council of California</w:t>
      </w:r>
      <w:r w:rsidRPr="003D39FA">
        <w:rPr>
          <w:szCs w:val="24"/>
        </w:rPr>
        <w:br/>
      </w:r>
      <w:r w:rsidRPr="003D39FA">
        <w:rPr>
          <w:szCs w:val="24"/>
        </w:rPr>
        <w:tab/>
      </w:r>
      <w:r w:rsidRPr="003D39FA">
        <w:rPr>
          <w:szCs w:val="24"/>
        </w:rPr>
        <w:tab/>
      </w:r>
      <w:r>
        <w:rPr>
          <w:szCs w:val="24"/>
        </w:rPr>
        <w:t xml:space="preserve">   </w:t>
      </w:r>
      <w:r w:rsidRPr="003D39FA">
        <w:rPr>
          <w:szCs w:val="24"/>
        </w:rPr>
        <w:t>Administrative Office of the Courts</w:t>
      </w:r>
      <w:r w:rsidRPr="003D39FA">
        <w:rPr>
          <w:szCs w:val="24"/>
        </w:rPr>
        <w:br/>
      </w:r>
      <w:r w:rsidRPr="003D39FA">
        <w:rPr>
          <w:szCs w:val="24"/>
        </w:rPr>
        <w:tab/>
      </w:r>
      <w:r w:rsidRPr="003D39FA">
        <w:rPr>
          <w:szCs w:val="24"/>
        </w:rPr>
        <w:tab/>
      </w:r>
      <w:r>
        <w:rPr>
          <w:szCs w:val="24"/>
        </w:rPr>
        <w:t xml:space="preserve">   </w:t>
      </w:r>
      <w:r w:rsidRPr="003D39FA">
        <w:rPr>
          <w:szCs w:val="24"/>
        </w:rPr>
        <w:t>455 Golden Gate Avenue</w:t>
      </w:r>
      <w:r w:rsidRPr="003D39FA">
        <w:rPr>
          <w:szCs w:val="24"/>
        </w:rPr>
        <w:br/>
      </w:r>
      <w:r w:rsidRPr="003D39FA">
        <w:rPr>
          <w:szCs w:val="24"/>
        </w:rPr>
        <w:tab/>
      </w:r>
      <w:r w:rsidRPr="003D39FA">
        <w:rPr>
          <w:szCs w:val="24"/>
        </w:rPr>
        <w:tab/>
      </w:r>
      <w:r>
        <w:rPr>
          <w:szCs w:val="24"/>
        </w:rPr>
        <w:t xml:space="preserve">   </w:t>
      </w:r>
      <w:r w:rsidRPr="003D39FA">
        <w:rPr>
          <w:szCs w:val="24"/>
        </w:rPr>
        <w:t>San Francisco, CA  94102</w:t>
      </w:r>
    </w:p>
    <w:p w:rsidR="00EF33FC" w:rsidRDefault="00EF33FC" w:rsidP="00EF33FC">
      <w:pPr>
        <w:pStyle w:val="ExhibitB2"/>
        <w:keepNext w:val="0"/>
        <w:widowControl w:val="0"/>
        <w:numPr>
          <w:ilvl w:val="0"/>
          <w:numId w:val="0"/>
        </w:numPr>
        <w:tabs>
          <w:tab w:val="left" w:pos="5310"/>
        </w:tabs>
      </w:pPr>
    </w:p>
    <w:p w:rsidR="00150A20" w:rsidRDefault="00EF33FC">
      <w:pPr>
        <w:pStyle w:val="ExhibitB2"/>
        <w:keepNext w:val="0"/>
        <w:tabs>
          <w:tab w:val="clear" w:pos="1548"/>
          <w:tab w:val="clear" w:pos="2016"/>
          <w:tab w:val="clear" w:pos="2592"/>
          <w:tab w:val="clear" w:pos="4176"/>
          <w:tab w:val="clear" w:pos="10710"/>
        </w:tabs>
        <w:ind w:left="0" w:firstLine="720"/>
        <w:jc w:val="both"/>
      </w:pPr>
      <w:r>
        <w:lastRenderedPageBreak/>
        <w:t>Notice to Service Provider shall be directed to:</w:t>
      </w:r>
    </w:p>
    <w:p w:rsidR="00EF33FC" w:rsidRDefault="00EF33FC" w:rsidP="00EF33FC">
      <w:pPr>
        <w:pStyle w:val="ExhibitB2"/>
        <w:keepNext w:val="0"/>
        <w:widowControl w:val="0"/>
        <w:numPr>
          <w:ilvl w:val="0"/>
          <w:numId w:val="0"/>
        </w:numPr>
        <w:tabs>
          <w:tab w:val="left" w:pos="5310"/>
        </w:tabs>
      </w:pPr>
    </w:p>
    <w:p w:rsidR="00EF33FC" w:rsidRDefault="00EF33FC" w:rsidP="00EF33FC">
      <w:pPr>
        <w:pStyle w:val="Heading5"/>
        <w:keepNext w:val="0"/>
        <w:widowControl w:val="0"/>
        <w:tabs>
          <w:tab w:val="clear" w:pos="720"/>
          <w:tab w:val="left" w:pos="1530"/>
        </w:tabs>
        <w:ind w:left="0"/>
      </w:pPr>
      <w:r>
        <w:rPr>
          <w:highlight w:val="yellow"/>
        </w:rPr>
        <w:t>[INSERT SERVICE PROVIDER’S NOTICE INFORMATION]</w:t>
      </w:r>
    </w:p>
    <w:p w:rsidR="00EF33FC" w:rsidRDefault="00EF33FC" w:rsidP="00EF33FC"/>
    <w:p w:rsidR="00EF33FC" w:rsidRPr="006B176C" w:rsidRDefault="00EF33FC" w:rsidP="00EF33FC"/>
    <w:p w:rsidR="00EF33FC" w:rsidRDefault="00EF33FC" w:rsidP="00EF33FC">
      <w:pPr>
        <w:pStyle w:val="ExhibitB1"/>
        <w:keepNext w:val="0"/>
        <w:ind w:left="0" w:firstLine="0"/>
      </w:pPr>
      <w:r>
        <w:t>Subcontracting</w:t>
      </w:r>
    </w:p>
    <w:p w:rsidR="00EF33FC" w:rsidRDefault="00EF33FC" w:rsidP="00EF33FC">
      <w:pPr>
        <w:tabs>
          <w:tab w:val="left" w:pos="576"/>
          <w:tab w:val="left" w:pos="1296"/>
          <w:tab w:val="left" w:pos="10710"/>
        </w:tabs>
        <w:ind w:right="180"/>
      </w:pPr>
    </w:p>
    <w:p w:rsidR="00150A20" w:rsidRDefault="00EF33FC">
      <w:pPr>
        <w:pStyle w:val="Heading5"/>
        <w:keepNext w:val="0"/>
        <w:tabs>
          <w:tab w:val="clear" w:pos="720"/>
          <w:tab w:val="clear" w:pos="1080"/>
          <w:tab w:val="clear" w:pos="1296"/>
          <w:tab w:val="clear" w:pos="2016"/>
          <w:tab w:val="clear" w:pos="2592"/>
          <w:tab w:val="clear" w:pos="4176"/>
          <w:tab w:val="clear" w:pos="10710"/>
        </w:tabs>
        <w:ind w:left="0" w:firstLine="720"/>
        <w:jc w:val="both"/>
      </w:pPr>
      <w:r>
        <w:t>Service Provider shall not subcontract the Work to be provided under this Agreement unless Service Provider has identified the Subcontractor in writing in a Price Quote that is acceptable to and authorized by the AOC.  No party to this Agreement shall in any way contract on behalf of or in the name of another party to this Agreement.</w:t>
      </w:r>
    </w:p>
    <w:p w:rsidR="00EF33FC" w:rsidRDefault="00EF33FC" w:rsidP="00EF33FC">
      <w:pPr>
        <w:tabs>
          <w:tab w:val="left" w:pos="720"/>
          <w:tab w:val="left" w:pos="1296"/>
          <w:tab w:val="left" w:pos="2016"/>
          <w:tab w:val="left" w:pos="2592"/>
          <w:tab w:val="left" w:pos="4176"/>
          <w:tab w:val="left" w:pos="10710"/>
        </w:tabs>
        <w:ind w:right="180"/>
      </w:pPr>
    </w:p>
    <w:p w:rsidR="00EF33FC" w:rsidRDefault="00EF33FC" w:rsidP="00EF33FC">
      <w:pPr>
        <w:pStyle w:val="ExhibitB1"/>
        <w:keepNext w:val="0"/>
        <w:ind w:left="0" w:firstLine="0"/>
      </w:pPr>
      <w:r>
        <w:t>Changes and Amendments</w:t>
      </w:r>
    </w:p>
    <w:p w:rsidR="00EF33FC" w:rsidRDefault="00EF33FC" w:rsidP="00EF33FC">
      <w:pPr>
        <w:tabs>
          <w:tab w:val="left" w:pos="576"/>
          <w:tab w:val="left" w:pos="1296"/>
          <w:tab w:val="left" w:pos="10710"/>
        </w:tabs>
        <w:ind w:right="180"/>
      </w:pPr>
    </w:p>
    <w:p w:rsidR="00150A20" w:rsidRDefault="00EF33FC">
      <w:pPr>
        <w:pStyle w:val="ExhibitB2"/>
        <w:keepNext w:val="0"/>
        <w:tabs>
          <w:tab w:val="clear" w:pos="1548"/>
          <w:tab w:val="clear" w:pos="2016"/>
          <w:tab w:val="clear" w:pos="2592"/>
          <w:tab w:val="clear" w:pos="4176"/>
          <w:tab w:val="clear" w:pos="10710"/>
        </w:tabs>
        <w:ind w:left="0" w:firstLine="720"/>
        <w:jc w:val="both"/>
      </w:pPr>
      <w:r>
        <w:t>Changes or Amendments to any component of the contract documents, can be made only with prior written approval from:</w:t>
      </w:r>
    </w:p>
    <w:p w:rsidR="00EF33FC" w:rsidRDefault="00EF33FC" w:rsidP="00EF33FC">
      <w:pPr>
        <w:pStyle w:val="Heading5"/>
        <w:keepNext w:val="0"/>
        <w:ind w:left="0"/>
      </w:pPr>
    </w:p>
    <w:p w:rsidR="00150A20" w:rsidRDefault="00EF33FC">
      <w:pPr>
        <w:pStyle w:val="Heading5"/>
        <w:keepNext w:val="0"/>
        <w:tabs>
          <w:tab w:val="clear" w:pos="720"/>
          <w:tab w:val="left" w:pos="1530"/>
        </w:tabs>
        <w:ind w:left="3510"/>
      </w:pPr>
      <w:r>
        <w:t xml:space="preserve">Senior Manager, </w:t>
      </w:r>
      <w:r w:rsidR="0004690A">
        <w:t>Business Services Office</w:t>
      </w:r>
    </w:p>
    <w:p w:rsidR="00150A20" w:rsidRDefault="00EF33FC">
      <w:pPr>
        <w:tabs>
          <w:tab w:val="left" w:pos="1530"/>
        </w:tabs>
        <w:ind w:left="3510"/>
      </w:pPr>
      <w:r>
        <w:t xml:space="preserve">Judicial Council of </w:t>
      </w:r>
      <w:smartTag w:uri="urn:schemas-microsoft-com:office:smarttags" w:element="place">
        <w:smartTag w:uri="urn:schemas-microsoft-com:office:smarttags" w:element="State">
          <w:r>
            <w:t>California</w:t>
          </w:r>
        </w:smartTag>
      </w:smartTag>
    </w:p>
    <w:p w:rsidR="00150A20" w:rsidRDefault="00EF33FC">
      <w:pPr>
        <w:tabs>
          <w:tab w:val="left" w:pos="1530"/>
        </w:tabs>
        <w:ind w:left="3510"/>
      </w:pPr>
      <w:r>
        <w:t xml:space="preserve">Administrative Office of the Courts  </w:t>
      </w:r>
      <w:r w:rsidR="0004690A">
        <w:t xml:space="preserve"> </w:t>
      </w:r>
    </w:p>
    <w:p w:rsidR="00150A20" w:rsidRDefault="00EF33FC">
      <w:pPr>
        <w:tabs>
          <w:tab w:val="left" w:pos="1530"/>
        </w:tabs>
        <w:ind w:left="3510"/>
      </w:pPr>
      <w:smartTag w:uri="urn:schemas-microsoft-com:office:smarttags" w:element="Street">
        <w:smartTag w:uri="urn:schemas-microsoft-com:office:smarttags" w:element="address">
          <w:r>
            <w:t>455 Golden Gate Avenue</w:t>
          </w:r>
        </w:smartTag>
      </w:smartTag>
    </w:p>
    <w:p w:rsidR="00150A20" w:rsidRDefault="00EF33FC">
      <w:pPr>
        <w:tabs>
          <w:tab w:val="left" w:pos="1530"/>
        </w:tabs>
        <w:ind w:left="3510"/>
      </w:pPr>
      <w:smartTag w:uri="urn:schemas-microsoft-com:office:smarttags" w:element="place">
        <w:smartTag w:uri="urn:schemas-microsoft-com:office:smarttags" w:element="City">
          <w:r>
            <w:t>San Francisco</w:t>
          </w:r>
        </w:smartTag>
        <w:r>
          <w:t xml:space="preserve">, </w:t>
        </w:r>
        <w:smartTag w:uri="urn:schemas-microsoft-com:office:smarttags" w:element="State">
          <w:r>
            <w:t>CA</w:t>
          </w:r>
        </w:smartTag>
        <w:r>
          <w:t xml:space="preserve"> </w:t>
        </w:r>
        <w:smartTag w:uri="urn:schemas-microsoft-com:office:smarttags" w:element="PostalCode">
          <w:r>
            <w:t>94102</w:t>
          </w:r>
        </w:smartTag>
      </w:smartTag>
    </w:p>
    <w:p w:rsidR="00EF33FC" w:rsidRDefault="00EF33FC" w:rsidP="00EF33FC">
      <w:pPr>
        <w:pStyle w:val="Heading5"/>
        <w:keepNext w:val="0"/>
        <w:ind w:left="0"/>
      </w:pPr>
    </w:p>
    <w:p w:rsidR="00150A20" w:rsidRDefault="00EF33FC">
      <w:pPr>
        <w:pStyle w:val="ExhibitB2"/>
        <w:keepNext w:val="0"/>
        <w:tabs>
          <w:tab w:val="clear" w:pos="1548"/>
          <w:tab w:val="clear" w:pos="2016"/>
          <w:tab w:val="clear" w:pos="2592"/>
          <w:tab w:val="clear" w:pos="4176"/>
          <w:tab w:val="clear" w:pos="10710"/>
        </w:tabs>
        <w:ind w:left="0" w:firstLine="720"/>
        <w:jc w:val="both"/>
      </w:pPr>
      <w:r>
        <w:t>Requests for said changes or amendments must be submitted in writing and must be accompanied by a narrative description of the proposed change and the reasons for the change.  Additional funds may not be encumbered under the Agreement due to an act of Force Majeure, although the performance period of the Agreement may be amended due to an act of Force Majeure.   After a review of the request, a written decision shall be provided to Service Provider.  Amendments to the Agreement shall be authorized via bilateral execution of a AOC Standard Agreement.</w:t>
      </w:r>
    </w:p>
    <w:p w:rsidR="00EF33FC" w:rsidRDefault="00EF33FC" w:rsidP="00EF33FC">
      <w:pPr>
        <w:tabs>
          <w:tab w:val="left" w:pos="720"/>
          <w:tab w:val="left" w:pos="1296"/>
          <w:tab w:val="left" w:pos="2016"/>
          <w:tab w:val="left" w:pos="2592"/>
          <w:tab w:val="left" w:pos="4176"/>
          <w:tab w:val="left" w:pos="10710"/>
        </w:tabs>
        <w:ind w:right="180"/>
        <w:jc w:val="both"/>
      </w:pPr>
    </w:p>
    <w:p w:rsidR="00EF33FC" w:rsidRDefault="00EF33FC" w:rsidP="00EF33FC">
      <w:pPr>
        <w:pStyle w:val="ExhibitB1"/>
        <w:keepNext w:val="0"/>
        <w:ind w:left="0" w:firstLine="0"/>
        <w:jc w:val="both"/>
      </w:pPr>
      <w:r>
        <w:t>Accounting System Requirement</w:t>
      </w:r>
    </w:p>
    <w:p w:rsidR="00EF33FC" w:rsidRDefault="00EF33FC" w:rsidP="00EF33FC">
      <w:pPr>
        <w:tabs>
          <w:tab w:val="left" w:pos="576"/>
          <w:tab w:val="left" w:pos="1296"/>
          <w:tab w:val="left" w:pos="10710"/>
        </w:tabs>
        <w:ind w:right="180"/>
        <w:jc w:val="both"/>
      </w:pPr>
    </w:p>
    <w:p w:rsidR="00150A20" w:rsidRDefault="00EF33FC">
      <w:pPr>
        <w:pStyle w:val="Heading5"/>
        <w:keepNext w:val="0"/>
        <w:tabs>
          <w:tab w:val="clear" w:pos="720"/>
          <w:tab w:val="clear" w:pos="1080"/>
          <w:tab w:val="clear" w:pos="1296"/>
          <w:tab w:val="clear" w:pos="2016"/>
          <w:tab w:val="clear" w:pos="2592"/>
          <w:tab w:val="clear" w:pos="4176"/>
          <w:tab w:val="clear" w:pos="10710"/>
        </w:tabs>
        <w:ind w:left="0" w:firstLine="720"/>
        <w:jc w:val="both"/>
      </w:pPr>
      <w:r>
        <w:t>Service Provider shall maintain an adequate system of accounting and internal controls that meets Generally Accepted Accounting Principles or GAAP.</w:t>
      </w:r>
    </w:p>
    <w:p w:rsidR="00EF33FC" w:rsidRDefault="00EF33FC" w:rsidP="00EF33FC">
      <w:pPr>
        <w:jc w:val="both"/>
      </w:pPr>
    </w:p>
    <w:p w:rsidR="00EF33FC" w:rsidRDefault="00EF33FC" w:rsidP="00EF33FC">
      <w:pPr>
        <w:pStyle w:val="ExhibitB1"/>
        <w:keepNext w:val="0"/>
        <w:ind w:left="0" w:firstLine="0"/>
        <w:jc w:val="both"/>
      </w:pPr>
      <w:r>
        <w:t>Retention of Records</w:t>
      </w:r>
    </w:p>
    <w:p w:rsidR="00EF33FC" w:rsidRDefault="00EF33FC" w:rsidP="00EF33FC">
      <w:pPr>
        <w:tabs>
          <w:tab w:val="left" w:pos="576"/>
          <w:tab w:val="left" w:pos="1296"/>
          <w:tab w:val="left" w:pos="2016"/>
          <w:tab w:val="left" w:pos="2736"/>
          <w:tab w:val="left" w:pos="4608"/>
        </w:tabs>
        <w:jc w:val="both"/>
      </w:pPr>
    </w:p>
    <w:p w:rsidR="00AE2686" w:rsidRDefault="00EF33FC">
      <w:pPr>
        <w:pStyle w:val="Heading5"/>
        <w:keepNext w:val="0"/>
        <w:tabs>
          <w:tab w:val="clear" w:pos="720"/>
          <w:tab w:val="clear" w:pos="1080"/>
          <w:tab w:val="clear" w:pos="1296"/>
          <w:tab w:val="clear" w:pos="2016"/>
          <w:tab w:val="clear" w:pos="2592"/>
          <w:tab w:val="clear" w:pos="4176"/>
          <w:tab w:val="clear" w:pos="10710"/>
        </w:tabs>
        <w:ind w:left="0" w:firstLine="720"/>
      </w:pPr>
      <w:r>
        <w:t>Service Provider shall maintain all financial Data, supporting documents, and all other records relating to performance and billing under this Agreement for a period in accordance with California State and Federal law, a minimum retention period being no less than three (3) years.  The retention period starts from the date of the submission of the final payment request.  Service Provider is also obligated to protect Data adequately against fire or other damage.</w:t>
      </w:r>
    </w:p>
    <w:p w:rsidR="00150A20" w:rsidRDefault="00EC6A5A">
      <w:pPr>
        <w:pStyle w:val="Heading5"/>
        <w:keepNext w:val="0"/>
        <w:tabs>
          <w:tab w:val="clear" w:pos="720"/>
          <w:tab w:val="clear" w:pos="1080"/>
          <w:tab w:val="clear" w:pos="1296"/>
          <w:tab w:val="clear" w:pos="2016"/>
          <w:tab w:val="clear" w:pos="2592"/>
          <w:tab w:val="clear" w:pos="4176"/>
          <w:tab w:val="clear" w:pos="10710"/>
        </w:tabs>
        <w:ind w:left="0" w:firstLine="720"/>
      </w:pPr>
      <w:r>
        <w:br/>
      </w:r>
    </w:p>
    <w:p w:rsidR="00150A20" w:rsidRDefault="00EF33FC">
      <w:pPr>
        <w:pStyle w:val="ExhibitB1"/>
        <w:keepNext w:val="0"/>
        <w:ind w:left="0" w:firstLine="0"/>
        <w:jc w:val="both"/>
      </w:pPr>
      <w:r w:rsidRPr="00B8114D">
        <w:lastRenderedPageBreak/>
        <w:t>Audit</w:t>
      </w:r>
    </w:p>
    <w:p w:rsidR="00150A20" w:rsidRDefault="00EF33FC">
      <w:pPr>
        <w:pStyle w:val="Heading5"/>
        <w:keepNext w:val="0"/>
        <w:tabs>
          <w:tab w:val="clear" w:pos="720"/>
          <w:tab w:val="clear" w:pos="1080"/>
          <w:tab w:val="clear" w:pos="1296"/>
          <w:tab w:val="clear" w:pos="2016"/>
          <w:tab w:val="clear" w:pos="2592"/>
          <w:tab w:val="clear" w:pos="4176"/>
          <w:tab w:val="clear" w:pos="10710"/>
        </w:tabs>
        <w:ind w:left="0" w:firstLine="720"/>
        <w:jc w:val="both"/>
      </w:pPr>
      <w:r>
        <w:t>Service Provider shall permit the authorized representative of the AOC or its designee or both at any reasonable time to inspect or audit all Data relating to performance and billing to the AOC under this Agreement.  Service Provider further agrees to maintain such Data for a period of three (3) years after final payment under this Agreement.</w:t>
      </w:r>
    </w:p>
    <w:p w:rsidR="00EF33FC" w:rsidRDefault="00EF33FC" w:rsidP="00EF33FC">
      <w:pPr>
        <w:pStyle w:val="ExhibitB2"/>
        <w:keepNext w:val="0"/>
        <w:numPr>
          <w:ilvl w:val="0"/>
          <w:numId w:val="0"/>
        </w:numPr>
        <w:jc w:val="both"/>
      </w:pPr>
    </w:p>
    <w:p w:rsidR="00150A20" w:rsidRDefault="00EF33FC">
      <w:pPr>
        <w:pStyle w:val="ExhibitB2"/>
        <w:keepNext w:val="0"/>
        <w:tabs>
          <w:tab w:val="clear" w:pos="1548"/>
          <w:tab w:val="clear" w:pos="2016"/>
          <w:tab w:val="clear" w:pos="2592"/>
          <w:tab w:val="clear" w:pos="4176"/>
          <w:tab w:val="clear" w:pos="10710"/>
        </w:tabs>
        <w:ind w:left="0" w:firstLine="720"/>
        <w:jc w:val="both"/>
      </w:pPr>
      <w:r>
        <w:t>Such Data shall at a minimum include:</w:t>
      </w:r>
    </w:p>
    <w:p w:rsidR="00EF33FC" w:rsidRDefault="00EF33FC" w:rsidP="00EF33FC">
      <w:pPr>
        <w:pStyle w:val="ExhibitB2"/>
        <w:keepNext w:val="0"/>
        <w:numPr>
          <w:ilvl w:val="0"/>
          <w:numId w:val="0"/>
        </w:numPr>
        <w:jc w:val="both"/>
      </w:pPr>
    </w:p>
    <w:p w:rsidR="00150A20" w:rsidRDefault="00EF33FC">
      <w:pPr>
        <w:pStyle w:val="ExhibitC3"/>
        <w:keepNext w:val="0"/>
        <w:numPr>
          <w:ilvl w:val="2"/>
          <w:numId w:val="3"/>
        </w:numPr>
        <w:tabs>
          <w:tab w:val="clear" w:pos="2016"/>
          <w:tab w:val="clear" w:pos="2592"/>
          <w:tab w:val="clear" w:pos="4176"/>
          <w:tab w:val="clear" w:pos="10710"/>
        </w:tabs>
        <w:ind w:left="1800" w:hanging="360"/>
        <w:jc w:val="both"/>
      </w:pPr>
      <w:r>
        <w:t xml:space="preserve">Service Provider shall maintain a log and a file of time sheets for all authorized hours actually worked by Service Provider’s employees and its Subcontractor’s employees under this Agreement.  The log must include, but is not limited to, the following information:  (1) name and title of the employee; (2) Subcontractor providing the employee, if applicable; (3) the dates and hours worked; (4) description of the Work performed; and (5) hourly rate charged. Upon the request of the AOC’s Project Manager, Service Provider shall provide copies of the log and time sheets.  </w:t>
      </w:r>
    </w:p>
    <w:p w:rsidR="00150A20" w:rsidRDefault="00150A20">
      <w:pPr>
        <w:pStyle w:val="ExhibitC3"/>
        <w:keepNext w:val="0"/>
        <w:tabs>
          <w:tab w:val="clear" w:pos="2592"/>
          <w:tab w:val="clear" w:pos="4176"/>
          <w:tab w:val="clear" w:pos="10710"/>
        </w:tabs>
        <w:ind w:left="1800" w:hanging="360"/>
        <w:jc w:val="both"/>
      </w:pPr>
    </w:p>
    <w:p w:rsidR="00150A20" w:rsidRDefault="00EF33FC">
      <w:pPr>
        <w:pStyle w:val="ExhibitB2"/>
        <w:numPr>
          <w:ilvl w:val="2"/>
          <w:numId w:val="3"/>
        </w:numPr>
        <w:tabs>
          <w:tab w:val="clear" w:pos="2016"/>
          <w:tab w:val="clear" w:pos="2592"/>
          <w:tab w:val="clear" w:pos="4176"/>
          <w:tab w:val="clear" w:pos="10710"/>
        </w:tabs>
        <w:ind w:left="1800" w:hanging="360"/>
        <w:jc w:val="both"/>
      </w:pPr>
      <w:r>
        <w:t>Service Provider shall maintain a travel log and a file of original invoices for all authorized Travel and Living Expenses incurred by Service Provider’s employees and its Subcontractor’s employees in performing the Work of this Agreement. The travel log must include, but is not limited to, the following information:  (1) the beginning and ending dates of the trip; (2) Subcontractor providing the employee, if applicable; (3) the name and title of the personnel making the trip; (4) the beginning location of the trip and the destination; and (5) the purpose of the trip.  Upon the request of the AOC’s Project Manager, Service Provider shall provide copies of the log and invoices applicable to said expenses.</w:t>
      </w:r>
    </w:p>
    <w:p w:rsidR="00150A20" w:rsidRDefault="00150A20">
      <w:pPr>
        <w:pStyle w:val="ExhibitC3"/>
        <w:keepNext w:val="0"/>
        <w:tabs>
          <w:tab w:val="clear" w:pos="2592"/>
          <w:tab w:val="clear" w:pos="4176"/>
          <w:tab w:val="clear" w:pos="10710"/>
        </w:tabs>
        <w:ind w:left="1800" w:hanging="360"/>
        <w:jc w:val="both"/>
      </w:pPr>
    </w:p>
    <w:p w:rsidR="00150A20" w:rsidRDefault="00EF33FC">
      <w:pPr>
        <w:pStyle w:val="ExhibitB2"/>
        <w:numPr>
          <w:ilvl w:val="2"/>
          <w:numId w:val="3"/>
        </w:numPr>
        <w:tabs>
          <w:tab w:val="clear" w:pos="2016"/>
          <w:tab w:val="clear" w:pos="2592"/>
          <w:tab w:val="clear" w:pos="4176"/>
          <w:tab w:val="clear" w:pos="10710"/>
        </w:tabs>
        <w:ind w:left="1800" w:hanging="360"/>
        <w:jc w:val="both"/>
      </w:pPr>
      <w:r>
        <w:t>Service Provider shall maintain a log and a file of original invoices for all authorized Reimbursable Expenses incurred by Service Provider and its Subcontractors in performing Work authorized under this Agreement. The log must include, but is not limited to, the following information: (1) the party incurring the expenditure (Service Provider or name of Subcontractor); (2) date of the expenditure; (3) the purpose of the expenditure; (4) description of the goods or services purchased; and (5) the price of the expenditure. Upon the request of the AOC’s Project Manager, Service Provider shall provide copies of the log and invoices applicable to said expenses.</w:t>
      </w:r>
    </w:p>
    <w:p w:rsidR="00EF33FC" w:rsidRDefault="00EF33FC" w:rsidP="00EF33FC">
      <w:pPr>
        <w:pStyle w:val="ExhibitB2"/>
        <w:keepNext w:val="0"/>
        <w:numPr>
          <w:ilvl w:val="0"/>
          <w:numId w:val="0"/>
        </w:numPr>
        <w:jc w:val="both"/>
      </w:pPr>
    </w:p>
    <w:p w:rsidR="00150A20" w:rsidRDefault="00EF33FC">
      <w:pPr>
        <w:pStyle w:val="ExhibitB2"/>
        <w:keepNext w:val="0"/>
        <w:tabs>
          <w:tab w:val="clear" w:pos="1548"/>
          <w:tab w:val="clear" w:pos="2016"/>
          <w:tab w:val="clear" w:pos="2592"/>
          <w:tab w:val="clear" w:pos="4176"/>
          <w:tab w:val="clear" w:pos="10710"/>
        </w:tabs>
        <w:ind w:left="0" w:firstLine="720"/>
        <w:jc w:val="both"/>
      </w:pPr>
      <w:r>
        <w:t>Upon the request of the AOC’s Fiscal Division or the AOC’s Project Manager, Service Provider agrees to provide the logs of said Data within 5 Business Days of request.</w:t>
      </w:r>
    </w:p>
    <w:p w:rsidR="00EF33FC" w:rsidRDefault="00EF33FC" w:rsidP="00EF33FC">
      <w:pPr>
        <w:pStyle w:val="ExhibitB2"/>
        <w:keepNext w:val="0"/>
        <w:numPr>
          <w:ilvl w:val="0"/>
          <w:numId w:val="0"/>
        </w:numPr>
      </w:pPr>
    </w:p>
    <w:p w:rsidR="00EF33FC" w:rsidRPr="00D5268F" w:rsidRDefault="00EF33FC" w:rsidP="00EF33FC">
      <w:pPr>
        <w:pStyle w:val="ExhibitB1"/>
        <w:keepNext w:val="0"/>
        <w:ind w:left="0" w:firstLine="0"/>
        <w:rPr>
          <w:szCs w:val="24"/>
        </w:rPr>
      </w:pPr>
      <w:r>
        <w:t>Insurance and Waiver of Claims</w:t>
      </w:r>
    </w:p>
    <w:p w:rsidR="00EF33FC" w:rsidRDefault="00EF33FC" w:rsidP="00EF33FC">
      <w:pPr>
        <w:pStyle w:val="ExhibitB1"/>
        <w:keepNext w:val="0"/>
        <w:numPr>
          <w:ilvl w:val="0"/>
          <w:numId w:val="0"/>
        </w:numPr>
      </w:pPr>
    </w:p>
    <w:p w:rsidR="00150A20" w:rsidRDefault="00EF33FC">
      <w:pPr>
        <w:pStyle w:val="ExhibitB2"/>
        <w:keepNext w:val="0"/>
        <w:tabs>
          <w:tab w:val="clear" w:pos="1548"/>
          <w:tab w:val="clear" w:pos="2016"/>
          <w:tab w:val="clear" w:pos="2592"/>
          <w:tab w:val="clear" w:pos="4176"/>
          <w:tab w:val="clear" w:pos="10710"/>
        </w:tabs>
        <w:ind w:left="0" w:firstLine="720"/>
        <w:jc w:val="both"/>
      </w:pPr>
      <w:r w:rsidRPr="00AE7342">
        <w:t>General Requirements:</w:t>
      </w:r>
    </w:p>
    <w:p w:rsidR="00150A20" w:rsidRDefault="00EF33FC">
      <w:pPr>
        <w:pStyle w:val="ExhibitB2"/>
        <w:numPr>
          <w:ilvl w:val="2"/>
          <w:numId w:val="3"/>
        </w:numPr>
        <w:tabs>
          <w:tab w:val="clear" w:pos="2016"/>
          <w:tab w:val="clear" w:pos="2592"/>
          <w:tab w:val="clear" w:pos="4176"/>
          <w:tab w:val="clear" w:pos="10710"/>
        </w:tabs>
        <w:spacing w:before="120" w:after="120"/>
        <w:ind w:left="1800" w:hanging="360"/>
        <w:jc w:val="both"/>
      </w:pPr>
      <w:r>
        <w:lastRenderedPageBreak/>
        <w:t>Service Provider</w:t>
      </w:r>
      <w:r w:rsidRPr="00AE7342">
        <w:t xml:space="preserve"> shall maintain insurance issued by an insurance company or companies that are rated “A-VII” or higher by A. M. Best’s key rating guide.  If self-insured, review of financial information may be required.</w:t>
      </w:r>
    </w:p>
    <w:p w:rsidR="00150A20" w:rsidRDefault="00EF33FC">
      <w:pPr>
        <w:pStyle w:val="ExhibitB2"/>
        <w:numPr>
          <w:ilvl w:val="2"/>
          <w:numId w:val="3"/>
        </w:numPr>
        <w:tabs>
          <w:tab w:val="clear" w:pos="2016"/>
          <w:tab w:val="clear" w:pos="2592"/>
          <w:tab w:val="clear" w:pos="4176"/>
          <w:tab w:val="clear" w:pos="10710"/>
        </w:tabs>
        <w:spacing w:before="120" w:after="120"/>
        <w:ind w:left="1800" w:hanging="360"/>
        <w:jc w:val="both"/>
      </w:pPr>
      <w:r>
        <w:t xml:space="preserve">The insurance required under Article 20, subparagraph </w:t>
      </w:r>
      <w:proofErr w:type="spellStart"/>
      <w:r>
        <w:t>B.i</w:t>
      </w:r>
      <w:proofErr w:type="spellEnd"/>
      <w:r>
        <w:t xml:space="preserve">, and </w:t>
      </w:r>
      <w:proofErr w:type="spellStart"/>
      <w:r>
        <w:t>B.ii</w:t>
      </w:r>
      <w:proofErr w:type="spellEnd"/>
      <w:r>
        <w:t>, shall include the State of California, the Judicial Council of California, and the Administrative Office of the Courts and</w:t>
      </w:r>
      <w:r w:rsidRPr="00A72533">
        <w:t xml:space="preserve"> </w:t>
      </w:r>
      <w:r>
        <w:t xml:space="preserve">their respective </w:t>
      </w:r>
      <w:r w:rsidRPr="00AE7342">
        <w:t>officers, agents, employees a</w:t>
      </w:r>
      <w:r>
        <w:t xml:space="preserve">nd servants as additional </w:t>
      </w:r>
      <w:proofErr w:type="spellStart"/>
      <w:r w:rsidRPr="00AE7342">
        <w:t>insureds</w:t>
      </w:r>
      <w:proofErr w:type="spellEnd"/>
      <w:r w:rsidRPr="00AE7342">
        <w:t xml:space="preserve">, but only insofar as the </w:t>
      </w:r>
      <w:r>
        <w:t xml:space="preserve">Services provides </w:t>
      </w:r>
      <w:r w:rsidRPr="00AE7342">
        <w:t>under the Contract are concerned</w:t>
      </w:r>
      <w:r>
        <w:t>.</w:t>
      </w:r>
    </w:p>
    <w:p w:rsidR="00150A20" w:rsidRDefault="00EF33FC">
      <w:pPr>
        <w:pStyle w:val="ExhibitB2"/>
        <w:numPr>
          <w:ilvl w:val="2"/>
          <w:numId w:val="3"/>
        </w:numPr>
        <w:tabs>
          <w:tab w:val="clear" w:pos="2016"/>
          <w:tab w:val="clear" w:pos="2592"/>
          <w:tab w:val="clear" w:pos="4176"/>
          <w:tab w:val="clear" w:pos="10710"/>
        </w:tabs>
        <w:spacing w:before="120" w:after="120"/>
        <w:ind w:left="1800" w:hanging="360"/>
        <w:jc w:val="both"/>
      </w:pPr>
      <w:r>
        <w:t>The insurance required under Article 20 subparagraph B shall be primary and non-contributing to any programs of insurance or self-insurance maintained by the</w:t>
      </w:r>
      <w:r w:rsidRPr="00A72533">
        <w:t xml:space="preserve"> </w:t>
      </w:r>
      <w:r>
        <w:t>State of California, the Judicial Council of California, or the Administrative Office of the Courts.</w:t>
      </w:r>
    </w:p>
    <w:p w:rsidR="00150A20" w:rsidRDefault="00EF33FC">
      <w:pPr>
        <w:pStyle w:val="ExhibitB2"/>
        <w:numPr>
          <w:ilvl w:val="2"/>
          <w:numId w:val="3"/>
        </w:numPr>
        <w:tabs>
          <w:tab w:val="clear" w:pos="2016"/>
          <w:tab w:val="clear" w:pos="2592"/>
          <w:tab w:val="clear" w:pos="4176"/>
          <w:tab w:val="clear" w:pos="10710"/>
        </w:tabs>
        <w:spacing w:before="120" w:after="120"/>
        <w:ind w:left="1800" w:hanging="360"/>
        <w:jc w:val="both"/>
      </w:pPr>
      <w:r>
        <w:t>The Service Provider and any insurer providing the insurance required under Article 20 subparagraph B shall waive any right of recovery or subrogation they may have against the State of California, the Judicial Council of California, or the Administrative Office of the Courts.</w:t>
      </w:r>
    </w:p>
    <w:p w:rsidR="00150A20" w:rsidRDefault="00421F72" w:rsidP="00421F72">
      <w:pPr>
        <w:pStyle w:val="ExhibitB2"/>
        <w:numPr>
          <w:ilvl w:val="2"/>
          <w:numId w:val="3"/>
        </w:numPr>
        <w:tabs>
          <w:tab w:val="clear" w:pos="2016"/>
          <w:tab w:val="clear" w:pos="2592"/>
          <w:tab w:val="clear" w:pos="4176"/>
          <w:tab w:val="clear" w:pos="10710"/>
          <w:tab w:val="left" w:pos="1800"/>
        </w:tabs>
        <w:spacing w:before="120" w:after="120"/>
        <w:ind w:left="1800" w:hanging="360"/>
        <w:jc w:val="both"/>
      </w:pPr>
      <w:r>
        <w:t>A</w:t>
      </w:r>
      <w:r w:rsidR="00EF33FC" w:rsidRPr="00AE7342">
        <w:t xml:space="preserve">ll coverage shall be in force until </w:t>
      </w:r>
      <w:r w:rsidR="00EF33FC">
        <w:t xml:space="preserve">the end of the term of this agreement or Final </w:t>
      </w:r>
      <w:r w:rsidR="00EF33FC" w:rsidRPr="00AE7342">
        <w:t>Acceptance of the Work</w:t>
      </w:r>
      <w:r w:rsidR="00EF33FC">
        <w:t>, whichever comes later.</w:t>
      </w:r>
      <w:r w:rsidR="00EF33FC" w:rsidRPr="00AE7342">
        <w:t xml:space="preserve">  </w:t>
      </w:r>
      <w:r w:rsidR="00EF33FC">
        <w:t xml:space="preserve"> </w:t>
      </w:r>
      <w:r w:rsidR="00EF33FC" w:rsidRPr="00AE7342">
        <w:t xml:space="preserve">If the insurance expires during the term of the Contract, the </w:t>
      </w:r>
      <w:r w:rsidR="00EF33FC">
        <w:t>Service Provider</w:t>
      </w:r>
      <w:r w:rsidR="00EF33FC" w:rsidRPr="00AE7342">
        <w:t xml:space="preserve"> shall immediately provide a new current certificate</w:t>
      </w:r>
      <w:r w:rsidR="00EF33FC">
        <w:t>(s)</w:t>
      </w:r>
      <w:r w:rsidR="00EF33FC" w:rsidRPr="00AE7342">
        <w:t xml:space="preserve"> </w:t>
      </w:r>
      <w:r w:rsidR="00EF33FC">
        <w:t xml:space="preserve">of insurance as evidence that he required insurance is in force, </w:t>
      </w:r>
      <w:r w:rsidR="00EF33FC" w:rsidRPr="00AE7342">
        <w:t xml:space="preserve">or </w:t>
      </w:r>
      <w:r w:rsidR="00EF33FC">
        <w:t xml:space="preserve">may </w:t>
      </w:r>
      <w:r w:rsidR="00EF33FC" w:rsidRPr="00AE7342">
        <w:t xml:space="preserve">be declared in breach of Contract.  The </w:t>
      </w:r>
      <w:r w:rsidR="00EF33FC">
        <w:t>AOC</w:t>
      </w:r>
      <w:r w:rsidR="00EF33FC" w:rsidRPr="00AE7342">
        <w:t xml:space="preserve"> reserves the right to withhold all progress and retention payments until </w:t>
      </w:r>
      <w:r w:rsidR="00EF33FC">
        <w:t>it has received the</w:t>
      </w:r>
      <w:r w:rsidR="00EF33FC" w:rsidRPr="00807293">
        <w:t xml:space="preserve"> </w:t>
      </w:r>
      <w:r w:rsidR="00EF33FC">
        <w:t xml:space="preserve">required </w:t>
      </w:r>
      <w:r w:rsidR="00EF33FC" w:rsidRPr="00AE7342">
        <w:t>certificate</w:t>
      </w:r>
      <w:r w:rsidR="00EF33FC">
        <w:t>(s)</w:t>
      </w:r>
      <w:r w:rsidR="00EF33FC" w:rsidRPr="00AE7342">
        <w:t xml:space="preserve"> </w:t>
      </w:r>
      <w:r w:rsidR="00EF33FC">
        <w:t>of insurance.</w:t>
      </w:r>
      <w:r w:rsidR="00EF33FC" w:rsidRPr="00AE7342">
        <w:t xml:space="preserve">  Renewal insurance certificates must be tendered to the </w:t>
      </w:r>
      <w:r w:rsidR="00EF33FC">
        <w:t>AOC</w:t>
      </w:r>
      <w:r w:rsidR="00EF33FC" w:rsidRPr="00AE7342">
        <w:t xml:space="preserve"> at least 10 days </w:t>
      </w:r>
      <w:r w:rsidR="00EF33FC">
        <w:t>following</w:t>
      </w:r>
      <w:r w:rsidR="00EF33FC" w:rsidRPr="00AE7342">
        <w:t xml:space="preserve"> the expiration of the previous insurance certificate.  This new insurance shall be in ac</w:t>
      </w:r>
      <w:r w:rsidR="00EF33FC">
        <w:t>cordance with the terms of the c</w:t>
      </w:r>
      <w:r w:rsidR="00EF33FC" w:rsidRPr="00AE7342">
        <w:t>ontract.</w:t>
      </w:r>
    </w:p>
    <w:p w:rsidR="00150A20" w:rsidRDefault="00EF33FC">
      <w:pPr>
        <w:pStyle w:val="ExhibitB2"/>
        <w:numPr>
          <w:ilvl w:val="2"/>
          <w:numId w:val="3"/>
        </w:numPr>
        <w:tabs>
          <w:tab w:val="clear" w:pos="2016"/>
          <w:tab w:val="clear" w:pos="2592"/>
          <w:tab w:val="clear" w:pos="4176"/>
          <w:tab w:val="clear" w:pos="10710"/>
        </w:tabs>
        <w:spacing w:before="120" w:after="120"/>
        <w:ind w:left="1800" w:hanging="360"/>
        <w:jc w:val="both"/>
      </w:pPr>
      <w:r w:rsidRPr="00AE7342">
        <w:t xml:space="preserve">Insurance policies shall contain a provision that coverage will not be cancelled without 30 days prior written notice to the </w:t>
      </w:r>
      <w:r>
        <w:t>AOC</w:t>
      </w:r>
    </w:p>
    <w:p w:rsidR="00150A20" w:rsidRDefault="00EF33FC">
      <w:pPr>
        <w:pStyle w:val="ExhibitB2"/>
        <w:numPr>
          <w:ilvl w:val="2"/>
          <w:numId w:val="3"/>
        </w:numPr>
        <w:tabs>
          <w:tab w:val="clear" w:pos="2016"/>
          <w:tab w:val="clear" w:pos="2592"/>
          <w:tab w:val="clear" w:pos="4176"/>
          <w:tab w:val="clear" w:pos="10710"/>
        </w:tabs>
        <w:spacing w:before="120" w:after="120"/>
        <w:ind w:left="1800" w:hanging="360"/>
        <w:jc w:val="both"/>
      </w:pPr>
      <w:r w:rsidRPr="00AE7342">
        <w:t xml:space="preserve">The </w:t>
      </w:r>
      <w:r>
        <w:t>Service Provider</w:t>
      </w:r>
      <w:r w:rsidRPr="00AE7342">
        <w:t xml:space="preserve"> shall be </w:t>
      </w:r>
      <w:r>
        <w:t xml:space="preserve">solely </w:t>
      </w:r>
      <w:r w:rsidRPr="00AE7342">
        <w:t>responsible</w:t>
      </w:r>
      <w:r>
        <w:t xml:space="preserve">, without any compensation from the AOC, </w:t>
      </w:r>
      <w:r w:rsidRPr="00AE7342">
        <w:t>for any deductible or self-insured retention contained within the insurance.</w:t>
      </w:r>
    </w:p>
    <w:p w:rsidR="00150A20" w:rsidRDefault="00EF33FC" w:rsidP="0041721B">
      <w:pPr>
        <w:pStyle w:val="ExhibitB2"/>
        <w:numPr>
          <w:ilvl w:val="2"/>
          <w:numId w:val="3"/>
        </w:numPr>
        <w:tabs>
          <w:tab w:val="clear" w:pos="2016"/>
          <w:tab w:val="clear" w:pos="2592"/>
          <w:tab w:val="clear" w:pos="4176"/>
          <w:tab w:val="clear" w:pos="10710"/>
        </w:tabs>
        <w:ind w:left="1800" w:hanging="446"/>
        <w:jc w:val="both"/>
      </w:pPr>
      <w:r w:rsidRPr="00AE7342">
        <w:t xml:space="preserve">In the event the </w:t>
      </w:r>
      <w:r>
        <w:t>Service Provider</w:t>
      </w:r>
      <w:r w:rsidRPr="00AE7342">
        <w:t xml:space="preserve"> fails to keep in effect at all times the specified insurance coverage, the </w:t>
      </w:r>
      <w:r>
        <w:t>AOC</w:t>
      </w:r>
      <w:r w:rsidRPr="00AE7342">
        <w:t xml:space="preserve"> may, in addition to any other remedi</w:t>
      </w:r>
      <w:r>
        <w:t>es it may have, terminate this c</w:t>
      </w:r>
      <w:r w:rsidRPr="00AE7342">
        <w:t>ontract upon the occurrence of such event, sub</w:t>
      </w:r>
      <w:r>
        <w:t>ject to the provisions of this c</w:t>
      </w:r>
      <w:r w:rsidRPr="00AE7342">
        <w:t>ontract.</w:t>
      </w:r>
    </w:p>
    <w:p w:rsidR="00EF33FC" w:rsidRDefault="00421F72" w:rsidP="0041721B">
      <w:pPr>
        <w:pStyle w:val="ExhibitC3"/>
        <w:tabs>
          <w:tab w:val="clear" w:pos="2592"/>
          <w:tab w:val="clear" w:pos="4176"/>
          <w:tab w:val="clear" w:pos="10710"/>
        </w:tabs>
        <w:ind w:left="1800" w:hanging="446"/>
        <w:jc w:val="both"/>
      </w:pPr>
      <w:r>
        <w:rPr>
          <w:highlight w:val="yellow"/>
        </w:rPr>
        <w:t xml:space="preserve">                      </w:t>
      </w:r>
    </w:p>
    <w:p w:rsidR="00421F72" w:rsidRPr="00421F72" w:rsidRDefault="00421F72" w:rsidP="00421F72">
      <w:pPr>
        <w:pStyle w:val="PldCentrL4"/>
        <w:numPr>
          <w:ilvl w:val="0"/>
          <w:numId w:val="0"/>
        </w:numPr>
        <w:ind w:left="1800" w:hanging="810"/>
        <w:jc w:val="both"/>
        <w:rPr>
          <w:szCs w:val="24"/>
        </w:rPr>
      </w:pPr>
      <w:r>
        <w:rPr>
          <w:szCs w:val="24"/>
        </w:rPr>
        <w:t xml:space="preserve">    xii.   </w:t>
      </w:r>
      <w:r w:rsidRPr="00421F72">
        <w:rPr>
          <w:szCs w:val="24"/>
        </w:rPr>
        <w:t xml:space="preserve">The Certificates of Insurance required under </w:t>
      </w:r>
      <w:r w:rsidR="00AF2AF2">
        <w:rPr>
          <w:szCs w:val="24"/>
        </w:rPr>
        <w:t xml:space="preserve">this </w:t>
      </w:r>
      <w:r w:rsidRPr="00421F72">
        <w:rPr>
          <w:szCs w:val="24"/>
        </w:rPr>
        <w:t xml:space="preserve">section and any advance written notice of any change or </w:t>
      </w:r>
      <w:r w:rsidR="006641FA" w:rsidRPr="00421F72">
        <w:rPr>
          <w:szCs w:val="24"/>
        </w:rPr>
        <w:t>cancellation</w:t>
      </w:r>
      <w:r w:rsidRPr="00421F72">
        <w:rPr>
          <w:szCs w:val="24"/>
        </w:rPr>
        <w:t xml:space="preserve"> shall be mailed to the</w:t>
      </w:r>
      <w:r w:rsidR="007D7BFE">
        <w:rPr>
          <w:szCs w:val="24"/>
        </w:rPr>
        <w:t xml:space="preserve"> Administrative Office of the Courts, Senior Manager, Business Services Office, </w:t>
      </w:r>
      <w:r w:rsidRPr="00421F72">
        <w:rPr>
          <w:szCs w:val="24"/>
        </w:rPr>
        <w:t xml:space="preserve">at the address specified in Exhibit </w:t>
      </w:r>
      <w:r w:rsidR="00AF2AF2">
        <w:rPr>
          <w:szCs w:val="24"/>
        </w:rPr>
        <w:t>B</w:t>
      </w:r>
      <w:r w:rsidR="007D7BFE">
        <w:rPr>
          <w:szCs w:val="24"/>
        </w:rPr>
        <w:t>, No. 1</w:t>
      </w:r>
      <w:r w:rsidR="002B68D5">
        <w:rPr>
          <w:szCs w:val="24"/>
        </w:rPr>
        <w:t>6</w:t>
      </w:r>
      <w:r w:rsidR="00034791">
        <w:rPr>
          <w:szCs w:val="24"/>
        </w:rPr>
        <w:t>, item A</w:t>
      </w:r>
      <w:r w:rsidR="008E45C8">
        <w:rPr>
          <w:szCs w:val="24"/>
        </w:rPr>
        <w:t>.</w:t>
      </w:r>
    </w:p>
    <w:p w:rsidR="00150A20" w:rsidRDefault="00EF33FC">
      <w:pPr>
        <w:pStyle w:val="ExhibitB2"/>
        <w:keepNext w:val="0"/>
        <w:tabs>
          <w:tab w:val="clear" w:pos="1548"/>
          <w:tab w:val="clear" w:pos="2016"/>
          <w:tab w:val="clear" w:pos="2592"/>
          <w:tab w:val="clear" w:pos="4176"/>
          <w:tab w:val="clear" w:pos="10710"/>
        </w:tabs>
        <w:ind w:left="0" w:firstLine="720"/>
      </w:pPr>
      <w:r w:rsidRPr="00AE7342">
        <w:lastRenderedPageBreak/>
        <w:t>Insurance Requirements</w:t>
      </w:r>
      <w:r>
        <w:t xml:space="preserve">. </w:t>
      </w:r>
      <w:r w:rsidRPr="00AE7342">
        <w:t xml:space="preserve"> The </w:t>
      </w:r>
      <w:r>
        <w:t>Service Provider</w:t>
      </w:r>
      <w:r w:rsidRPr="00AE7342">
        <w:t xml:space="preserve"> shall furnish to the </w:t>
      </w:r>
      <w:r>
        <w:t xml:space="preserve">AOC’s </w:t>
      </w:r>
      <w:r w:rsidRPr="00AE7342">
        <w:t>evidence of insurance as follows:</w:t>
      </w:r>
      <w:r>
        <w:br/>
      </w:r>
    </w:p>
    <w:p w:rsidR="00150A20" w:rsidRDefault="00EF33FC" w:rsidP="00033138">
      <w:pPr>
        <w:pStyle w:val="ExhibitB2"/>
        <w:numPr>
          <w:ilvl w:val="2"/>
          <w:numId w:val="74"/>
        </w:numPr>
        <w:tabs>
          <w:tab w:val="clear" w:pos="2592"/>
          <w:tab w:val="clear" w:pos="4176"/>
          <w:tab w:val="clear" w:pos="10710"/>
        </w:tabs>
        <w:spacing w:before="120" w:after="120"/>
        <w:ind w:left="1080" w:hanging="360"/>
        <w:jc w:val="both"/>
      </w:pPr>
      <w:r w:rsidRPr="00AE7342">
        <w:t xml:space="preserve">Commercial General Liability: The </w:t>
      </w:r>
      <w:r>
        <w:t>Service Provider</w:t>
      </w:r>
      <w:r w:rsidRPr="00AE7342">
        <w:t xml:space="preserve"> shall maintain commercial general liability insurance written on an occurrence form covering the </w:t>
      </w:r>
      <w:r>
        <w:t>Service Provider</w:t>
      </w:r>
      <w:r w:rsidRPr="00AE7342">
        <w:t xml:space="preserve">, the </w:t>
      </w:r>
      <w:r>
        <w:t>AOC</w:t>
      </w:r>
      <w:r w:rsidRPr="00AE7342">
        <w:t xml:space="preserve"> parties, and subcontractors </w:t>
      </w:r>
      <w:r>
        <w:t>with limits of not less than $2</w:t>
      </w:r>
      <w:r w:rsidRPr="00AE7342">
        <w:t xml:space="preserve">,000,000 per occurrence </w:t>
      </w:r>
      <w:r>
        <w:t>and $2,000,000 aggregate.</w:t>
      </w:r>
      <w:r w:rsidRPr="00AE7342">
        <w:t xml:space="preserve"> </w:t>
      </w:r>
      <w:r w:rsidR="004E49C2" w:rsidRPr="004E49C2">
        <w:t xml:space="preserve"> </w:t>
      </w:r>
      <w:r w:rsidRPr="00AE7342">
        <w:t xml:space="preserve">The policy shall include coverage for liabilities arising out of premises, operations, independent </w:t>
      </w:r>
      <w:r>
        <w:t>contractors</w:t>
      </w:r>
      <w:r w:rsidRPr="00AE7342">
        <w:t xml:space="preserve">, products, completed operations, personal and advertising injury, and liability assumed under an insured contract.  This insurance shall apply separately to each insured against whom claim is made or suit is brought subject to the </w:t>
      </w:r>
      <w:r>
        <w:t>Service Provider</w:t>
      </w:r>
      <w:r w:rsidRPr="00AE7342">
        <w:t xml:space="preserve">’s limit of liability. </w:t>
      </w:r>
    </w:p>
    <w:p w:rsidR="00EF33FC" w:rsidRPr="00AE7342" w:rsidRDefault="00EF33FC" w:rsidP="00EF33FC">
      <w:pPr>
        <w:pStyle w:val="ExhibitC3"/>
        <w:keepNext w:val="0"/>
        <w:widowControl w:val="0"/>
        <w:jc w:val="both"/>
      </w:pPr>
      <w:r w:rsidRPr="00AE7342">
        <w:t xml:space="preserve"> </w:t>
      </w:r>
    </w:p>
    <w:p w:rsidR="00150A20" w:rsidRDefault="00EF33FC" w:rsidP="00033138">
      <w:pPr>
        <w:pStyle w:val="ExhibitB2"/>
        <w:numPr>
          <w:ilvl w:val="2"/>
          <w:numId w:val="74"/>
        </w:numPr>
        <w:tabs>
          <w:tab w:val="clear" w:pos="2592"/>
          <w:tab w:val="clear" w:pos="4176"/>
          <w:tab w:val="clear" w:pos="10710"/>
        </w:tabs>
        <w:spacing w:before="120" w:after="120"/>
        <w:ind w:left="1080" w:hanging="360"/>
        <w:jc w:val="both"/>
      </w:pPr>
      <w:r>
        <w:t xml:space="preserve">Commercial </w:t>
      </w:r>
      <w:r w:rsidRPr="00AE7342">
        <w:t xml:space="preserve">Automobile Liability:  The </w:t>
      </w:r>
      <w:r>
        <w:t>Service Provider</w:t>
      </w:r>
      <w:r w:rsidRPr="00AE7342">
        <w:t xml:space="preserve"> shall maintain </w:t>
      </w:r>
      <w:r>
        <w:t xml:space="preserve">commercial automobile insurance with liability </w:t>
      </w:r>
      <w:r w:rsidRPr="00AE7342">
        <w:t>with limits of not less than $1,000,000 per ac</w:t>
      </w:r>
      <w:r w:rsidRPr="00977A18">
        <w:t>cident.  Such insurance shall cover owned, hired, and non-owned motor vehicles.</w:t>
      </w:r>
    </w:p>
    <w:p w:rsidR="00EF33FC" w:rsidRPr="00977A18" w:rsidRDefault="00EF33FC" w:rsidP="00EF33FC">
      <w:pPr>
        <w:pStyle w:val="ExhibitC3"/>
        <w:keepNext w:val="0"/>
        <w:widowControl w:val="0"/>
        <w:tabs>
          <w:tab w:val="clear" w:pos="2592"/>
          <w:tab w:val="left" w:pos="810"/>
        </w:tabs>
        <w:jc w:val="both"/>
      </w:pPr>
    </w:p>
    <w:p w:rsidR="00150A20" w:rsidRDefault="00EF33FC" w:rsidP="00033138">
      <w:pPr>
        <w:pStyle w:val="ExhibitB2"/>
        <w:numPr>
          <w:ilvl w:val="2"/>
          <w:numId w:val="74"/>
        </w:numPr>
        <w:tabs>
          <w:tab w:val="clear" w:pos="2592"/>
          <w:tab w:val="clear" w:pos="4176"/>
          <w:tab w:val="clear" w:pos="10710"/>
        </w:tabs>
        <w:spacing w:before="120" w:after="120"/>
        <w:ind w:left="1080" w:hanging="360"/>
        <w:jc w:val="both"/>
      </w:pPr>
      <w:r w:rsidRPr="00977A18">
        <w:t xml:space="preserve">Workers' Compensation:  The </w:t>
      </w:r>
      <w:r>
        <w:t>Service Provider</w:t>
      </w:r>
      <w:r w:rsidRPr="00977A18">
        <w:t xml:space="preserve"> shall maintai</w:t>
      </w:r>
      <w:r w:rsidR="004E49C2" w:rsidRPr="004E49C2">
        <w:t>n</w:t>
      </w:r>
      <w:r w:rsidRPr="00977A18">
        <w:t xml:space="preserve"> statutory workers' compensation</w:t>
      </w:r>
      <w:r>
        <w:t xml:space="preserve"> insurance, and employers liability insurance with limits of not less than each accident, $500,000 each employee, and $500,000 policy limit </w:t>
      </w:r>
      <w:r w:rsidRPr="00977A18">
        <w:t xml:space="preserve"> for all its employees who will be eng</w:t>
      </w:r>
      <w:r>
        <w:t>aged in the performance of the c</w:t>
      </w:r>
      <w:r w:rsidRPr="00977A18">
        <w:t>ontract, including special coverage extensions where</w:t>
      </w:r>
      <w:r>
        <w:t xml:space="preserve"> applicable</w:t>
      </w:r>
      <w:r w:rsidRPr="00977A18">
        <w:t xml:space="preserve">. </w:t>
      </w:r>
    </w:p>
    <w:p w:rsidR="00EF33FC" w:rsidRDefault="00EF33FC" w:rsidP="00EF33FC">
      <w:pPr>
        <w:pStyle w:val="ExhibitC3"/>
        <w:jc w:val="both"/>
      </w:pPr>
    </w:p>
    <w:p w:rsidR="00150A20" w:rsidRDefault="00EF33FC" w:rsidP="00033138">
      <w:pPr>
        <w:pStyle w:val="ExhibitB2"/>
        <w:numPr>
          <w:ilvl w:val="2"/>
          <w:numId w:val="74"/>
        </w:numPr>
        <w:tabs>
          <w:tab w:val="clear" w:pos="2592"/>
          <w:tab w:val="clear" w:pos="4176"/>
          <w:tab w:val="clear" w:pos="10710"/>
        </w:tabs>
        <w:spacing w:before="120" w:after="120"/>
        <w:ind w:left="1080" w:hanging="360"/>
        <w:jc w:val="both"/>
      </w:pPr>
      <w:r w:rsidRPr="00FE2EF6">
        <w:t xml:space="preserve">Professional Liability: Professional Liability insurance covering the </w:t>
      </w:r>
      <w:r>
        <w:t>Service Provider</w:t>
      </w:r>
      <w:r w:rsidRPr="00FE2EF6">
        <w:t xml:space="preserve">’s professional </w:t>
      </w:r>
      <w:r w:rsidRPr="00F6241D">
        <w:t xml:space="preserve">acts, errors or omissions committed or alleged to have been committed which arise out of rendering or failure to render the services provided under the terms of </w:t>
      </w:r>
      <w:r w:rsidRPr="00FE2EF6">
        <w:t xml:space="preserve">this agreement with limits of at least $1,000,000 per claim and $1,000,000 in the annual aggregate. If the policy is written on a “claims made” reporting form, the </w:t>
      </w:r>
      <w:r>
        <w:t>Service Provider</w:t>
      </w:r>
      <w:r w:rsidRPr="00FE2EF6">
        <w:t xml:space="preserve"> shall keep such policy in force (or purchase an extended reporting period) for not less than three years from the date of completion of the Work which is subject in this Agreement. The retroactive date of any such “claims made” policy must be no greater than the date the activities commenced pursuant to this Agreement.</w:t>
      </w:r>
    </w:p>
    <w:p w:rsidR="00150A20" w:rsidRDefault="00150A20">
      <w:pPr>
        <w:pStyle w:val="ExhibitB2"/>
        <w:keepNext w:val="0"/>
        <w:numPr>
          <w:ilvl w:val="0"/>
          <w:numId w:val="0"/>
        </w:numPr>
        <w:tabs>
          <w:tab w:val="clear" w:pos="2016"/>
          <w:tab w:val="clear" w:pos="2592"/>
          <w:tab w:val="clear" w:pos="4176"/>
          <w:tab w:val="clear" w:pos="10710"/>
        </w:tabs>
        <w:ind w:left="720"/>
      </w:pPr>
    </w:p>
    <w:p w:rsidR="00150A20" w:rsidRDefault="00EF33FC">
      <w:pPr>
        <w:pStyle w:val="ExhibitB2"/>
        <w:keepNext w:val="0"/>
        <w:tabs>
          <w:tab w:val="clear" w:pos="1548"/>
          <w:tab w:val="clear" w:pos="2016"/>
          <w:tab w:val="clear" w:pos="2592"/>
          <w:tab w:val="clear" w:pos="4176"/>
          <w:tab w:val="clear" w:pos="10710"/>
        </w:tabs>
        <w:ind w:left="0" w:firstLine="720"/>
      </w:pPr>
      <w:r>
        <w:t xml:space="preserve">Waiver of Claims: </w:t>
      </w:r>
      <w:r w:rsidR="004E49C2" w:rsidRPr="004E49C2">
        <w:t xml:space="preserve">The AOC, the Judicial Council of California, the Administrative Office of the Courts, the superior courts and appellate courts of the State of California, and any of their officers, employees, and agents (collectively, "State Entities") shall not be liable for any injury, loss, or damage to Service Provider, Subcontractors, or their officers, employees, or agents including, without limitation, damage to the property of Service Provider, Subcontractors or their officers, employees, and agents, by or from any cause whatsoever, except to the extent the injury, loss, or damage was caused </w:t>
      </w:r>
      <w:r w:rsidRPr="001E59CD">
        <w:t xml:space="preserve">from the </w:t>
      </w:r>
      <w:r>
        <w:t xml:space="preserve">gross </w:t>
      </w:r>
      <w:r w:rsidRPr="001E59CD">
        <w:t xml:space="preserve">negligence or intentional misconduct of the State Entities.  </w:t>
      </w:r>
      <w:r>
        <w:t>Service Provider</w:t>
      </w:r>
      <w:r w:rsidRPr="001E59CD">
        <w:t xml:space="preserve"> and Subcontractors hereby waive all claims </w:t>
      </w:r>
      <w:r w:rsidRPr="00322326">
        <w:t>and their respective insurers waive all rights of subrogation</w:t>
      </w:r>
      <w:r w:rsidRPr="001E59CD">
        <w:t xml:space="preserve"> against the State Entities for any injury, loss, or damage to </w:t>
      </w:r>
      <w:r>
        <w:t>Service Provider</w:t>
      </w:r>
      <w:r w:rsidRPr="001E59CD">
        <w:t xml:space="preserve">, Subcontractors, or their officers, employees, or agents including, without limitation, </w:t>
      </w:r>
      <w:r w:rsidRPr="001E59CD">
        <w:lastRenderedPageBreak/>
        <w:t xml:space="preserve">damage to the property of </w:t>
      </w:r>
      <w:r>
        <w:t>Service Provider</w:t>
      </w:r>
      <w:r w:rsidRPr="001E59CD">
        <w:t xml:space="preserve">, Subcontractors or their officers, employees, and agents, in or about the Facilities, by or from any cause whatsoever, except to the extent the injury, loss, or damage was caused from the </w:t>
      </w:r>
      <w:r>
        <w:t xml:space="preserve">gross </w:t>
      </w:r>
      <w:r w:rsidRPr="001E59CD">
        <w:t>negligence or intentional misconduct of the State Entities.</w:t>
      </w:r>
      <w:r>
        <w:t xml:space="preserve"> </w:t>
      </w:r>
      <w:r w:rsidRPr="00AE7342">
        <w:t xml:space="preserve">Neither the </w:t>
      </w:r>
      <w:r>
        <w:t>AOC</w:t>
      </w:r>
      <w:r w:rsidRPr="00AE7342">
        <w:t xml:space="preserve">, nor any officer or employee of the </w:t>
      </w:r>
      <w:r>
        <w:t>AOC</w:t>
      </w:r>
      <w:r w:rsidRPr="00AE7342">
        <w:t xml:space="preserve">, shall be liable for any loss or damage that may happen to the Work, or any part thereof; nor to any of the materials or other items used or employed in performing the Work; </w:t>
      </w:r>
    </w:p>
    <w:p w:rsidR="00EF33FC" w:rsidRDefault="00EF33FC" w:rsidP="00EF33FC">
      <w:pPr>
        <w:pStyle w:val="ExhibitB2"/>
        <w:keepNext w:val="0"/>
        <w:numPr>
          <w:ilvl w:val="0"/>
          <w:numId w:val="0"/>
        </w:numPr>
        <w:jc w:val="both"/>
      </w:pPr>
    </w:p>
    <w:p w:rsidR="00150A20" w:rsidRDefault="00EF33FC">
      <w:pPr>
        <w:pStyle w:val="ExhibitB2"/>
        <w:keepNext w:val="0"/>
        <w:tabs>
          <w:tab w:val="clear" w:pos="1548"/>
          <w:tab w:val="clear" w:pos="2016"/>
          <w:tab w:val="clear" w:pos="2592"/>
          <w:tab w:val="clear" w:pos="4176"/>
          <w:tab w:val="clear" w:pos="10710"/>
        </w:tabs>
        <w:ind w:left="0" w:firstLine="720"/>
      </w:pPr>
      <w:r w:rsidRPr="003772D9">
        <w:t>NO PERSONAL LIABILITY:</w:t>
      </w:r>
      <w:r w:rsidRPr="00AE7342">
        <w:t xml:space="preserve"> </w:t>
      </w:r>
      <w:r w:rsidRPr="0074335C">
        <w:t xml:space="preserve"> Neither the </w:t>
      </w:r>
      <w:r>
        <w:t>AOC</w:t>
      </w:r>
      <w:r w:rsidRPr="0074335C">
        <w:t xml:space="preserve">, nor any other officer or employee of the </w:t>
      </w:r>
      <w:r>
        <w:t>AOC</w:t>
      </w:r>
      <w:r w:rsidRPr="0074335C">
        <w:t xml:space="preserve"> will be personally responsible for liabilities arising under the Contract</w:t>
      </w:r>
      <w:r>
        <w:t>.</w:t>
      </w:r>
    </w:p>
    <w:p w:rsidR="00EF33FC" w:rsidRPr="002D53DD" w:rsidRDefault="00EF33FC" w:rsidP="00EF33FC">
      <w:pPr>
        <w:pStyle w:val="ExhibitB2"/>
        <w:keepNext w:val="0"/>
        <w:numPr>
          <w:ilvl w:val="0"/>
          <w:numId w:val="0"/>
        </w:numPr>
        <w:jc w:val="both"/>
      </w:pPr>
    </w:p>
    <w:p w:rsidR="00EF33FC" w:rsidRDefault="00EF33FC" w:rsidP="00EF33FC">
      <w:pPr>
        <w:pStyle w:val="ExhibitB1"/>
        <w:keepNext w:val="0"/>
        <w:ind w:left="0" w:firstLine="0"/>
        <w:jc w:val="both"/>
      </w:pPr>
      <w:r>
        <w:t>Confidentiality</w:t>
      </w:r>
    </w:p>
    <w:p w:rsidR="00EF33FC" w:rsidRDefault="00EF33FC" w:rsidP="00EF33FC">
      <w:pPr>
        <w:tabs>
          <w:tab w:val="left" w:pos="576"/>
          <w:tab w:val="left" w:pos="1296"/>
          <w:tab w:val="left" w:pos="10710"/>
        </w:tabs>
        <w:ind w:right="180"/>
        <w:jc w:val="both"/>
      </w:pPr>
    </w:p>
    <w:p w:rsidR="00150A20" w:rsidRDefault="00EF33FC">
      <w:pPr>
        <w:pStyle w:val="ExhibitB2"/>
        <w:keepNext w:val="0"/>
        <w:tabs>
          <w:tab w:val="clear" w:pos="1548"/>
          <w:tab w:val="clear" w:pos="2016"/>
          <w:tab w:val="clear" w:pos="2592"/>
          <w:tab w:val="clear" w:pos="4176"/>
          <w:tab w:val="clear" w:pos="10710"/>
        </w:tabs>
        <w:ind w:left="0" w:firstLine="720"/>
      </w:pPr>
      <w:r>
        <w:t>Both the AOC and Service Provider acknowledge and agree that in the course of performing the Work under this Agreement, the AOC may disclose Confidential Information to Service Provider and/or its Subcontractors.</w:t>
      </w:r>
    </w:p>
    <w:p w:rsidR="00150A20" w:rsidRDefault="00150A20">
      <w:pPr>
        <w:pStyle w:val="ExhibitB2"/>
        <w:keepNext w:val="0"/>
        <w:numPr>
          <w:ilvl w:val="0"/>
          <w:numId w:val="0"/>
        </w:numPr>
        <w:tabs>
          <w:tab w:val="clear" w:pos="2016"/>
          <w:tab w:val="clear" w:pos="2592"/>
          <w:tab w:val="clear" w:pos="4176"/>
          <w:tab w:val="clear" w:pos="10710"/>
        </w:tabs>
        <w:ind w:left="720"/>
      </w:pPr>
    </w:p>
    <w:p w:rsidR="00150A20" w:rsidRDefault="00EF33FC">
      <w:pPr>
        <w:pStyle w:val="ExhibitB2"/>
        <w:keepNext w:val="0"/>
        <w:tabs>
          <w:tab w:val="clear" w:pos="1548"/>
          <w:tab w:val="clear" w:pos="2016"/>
          <w:tab w:val="clear" w:pos="2592"/>
          <w:tab w:val="clear" w:pos="4176"/>
          <w:tab w:val="clear" w:pos="10710"/>
        </w:tabs>
        <w:ind w:left="0" w:firstLine="720"/>
      </w:pPr>
      <w:r w:rsidRPr="00322326">
        <w:t>Service Provider agrees not to disclose the Confidential Information to any Third Party and to treat it with the same degree of care as it would its own confidential information.  It is understood, however, that Service Provider may disclose the AOC’s Confidential Information on a “need to know” basis to Service Provider’s employees and Subcontractors and, as directed by the Project Manager, representatives of the AOC that are performing Work authorized under this Agreement.  All such employees and Subcontractors of Service Provider shall have executed a confidentiality agreement with Service Provider requiring a promise of confidentiality concerning Service Provider’s clients and business.</w:t>
      </w:r>
    </w:p>
    <w:p w:rsidR="00150A20" w:rsidRDefault="00150A20">
      <w:pPr>
        <w:pStyle w:val="ExhibitB2"/>
        <w:keepNext w:val="0"/>
        <w:numPr>
          <w:ilvl w:val="0"/>
          <w:numId w:val="0"/>
        </w:numPr>
        <w:tabs>
          <w:tab w:val="clear" w:pos="2016"/>
          <w:tab w:val="clear" w:pos="2592"/>
          <w:tab w:val="clear" w:pos="4176"/>
          <w:tab w:val="clear" w:pos="10710"/>
        </w:tabs>
        <w:ind w:left="720"/>
      </w:pPr>
    </w:p>
    <w:p w:rsidR="00150A20" w:rsidRDefault="00EF33FC">
      <w:pPr>
        <w:pStyle w:val="ExhibitB2"/>
        <w:keepNext w:val="0"/>
        <w:tabs>
          <w:tab w:val="clear" w:pos="1548"/>
          <w:tab w:val="clear" w:pos="2016"/>
          <w:tab w:val="clear" w:pos="2592"/>
          <w:tab w:val="clear" w:pos="4176"/>
          <w:tab w:val="clear" w:pos="10710"/>
        </w:tabs>
        <w:ind w:left="0" w:firstLine="720"/>
      </w:pPr>
      <w:r>
        <w:t>Service Provider shall acquire no right or title to the Confidential Information.  Service Provider agrees not to use the Confidential Information for any purpose except as contemplated pursuant to this Agreement.  Notwithstanding the foregoing, Service Provider may disclose the Confidential Information (i) to the extent necessary to comply with any law, rule, regulation or ruling applicable to it; (ii) as appropriate to respond to any summons or subpoena applicable to it; or (iii) to the extent necessary to enforce its rights under this Agreement.</w:t>
      </w:r>
    </w:p>
    <w:p w:rsidR="00150A20" w:rsidRDefault="00150A20">
      <w:pPr>
        <w:pStyle w:val="ExhibitB2"/>
        <w:keepNext w:val="0"/>
        <w:numPr>
          <w:ilvl w:val="0"/>
          <w:numId w:val="0"/>
        </w:numPr>
        <w:tabs>
          <w:tab w:val="clear" w:pos="2016"/>
          <w:tab w:val="clear" w:pos="2592"/>
          <w:tab w:val="clear" w:pos="4176"/>
          <w:tab w:val="clear" w:pos="10710"/>
        </w:tabs>
        <w:ind w:left="720"/>
      </w:pPr>
    </w:p>
    <w:p w:rsidR="00150A20" w:rsidRDefault="00EF33FC">
      <w:pPr>
        <w:pStyle w:val="ExhibitB2"/>
        <w:keepNext w:val="0"/>
        <w:tabs>
          <w:tab w:val="clear" w:pos="1548"/>
          <w:tab w:val="clear" w:pos="2016"/>
          <w:tab w:val="clear" w:pos="2592"/>
          <w:tab w:val="clear" w:pos="4176"/>
          <w:tab w:val="clear" w:pos="10710"/>
        </w:tabs>
        <w:ind w:left="0" w:firstLine="720"/>
      </w:pPr>
      <w:r>
        <w:t>The AOC reserves the right to disclose all Work provided under this Agreement disclose to third parties for the purpose of validation of the Work.</w:t>
      </w:r>
    </w:p>
    <w:p w:rsidR="00150A20" w:rsidRDefault="00150A20">
      <w:pPr>
        <w:pStyle w:val="ExhibitB2"/>
        <w:keepNext w:val="0"/>
        <w:numPr>
          <w:ilvl w:val="0"/>
          <w:numId w:val="0"/>
        </w:numPr>
        <w:tabs>
          <w:tab w:val="clear" w:pos="2016"/>
          <w:tab w:val="clear" w:pos="2592"/>
          <w:tab w:val="clear" w:pos="4176"/>
          <w:tab w:val="clear" w:pos="10710"/>
        </w:tabs>
        <w:ind w:left="720"/>
      </w:pPr>
    </w:p>
    <w:p w:rsidR="00150A20" w:rsidRDefault="00EF33FC">
      <w:pPr>
        <w:pStyle w:val="ExhibitB2"/>
        <w:keepNext w:val="0"/>
        <w:tabs>
          <w:tab w:val="clear" w:pos="1548"/>
          <w:tab w:val="clear" w:pos="2016"/>
          <w:tab w:val="clear" w:pos="2592"/>
          <w:tab w:val="clear" w:pos="4176"/>
          <w:tab w:val="clear" w:pos="10710"/>
        </w:tabs>
        <w:ind w:left="0" w:firstLine="720"/>
      </w:pPr>
      <w:r>
        <w:t>Service Provider shall bind its Subcontractors to provisions of confidentiality  with regard to the Confidential Information disclosed that are not less strict than those assumed by Service Provider hereunder.</w:t>
      </w:r>
    </w:p>
    <w:p w:rsidR="00EF33FC" w:rsidRDefault="00EF33FC" w:rsidP="00EF33FC">
      <w:pPr>
        <w:pStyle w:val="ExhibitB2"/>
        <w:keepNext w:val="0"/>
        <w:numPr>
          <w:ilvl w:val="0"/>
          <w:numId w:val="0"/>
        </w:numPr>
        <w:jc w:val="both"/>
      </w:pPr>
    </w:p>
    <w:p w:rsidR="00EF33FC" w:rsidRDefault="00EF33FC" w:rsidP="00EF33FC">
      <w:pPr>
        <w:pStyle w:val="ExhibitB1"/>
        <w:keepNext w:val="0"/>
        <w:ind w:left="0" w:firstLine="0"/>
        <w:jc w:val="both"/>
      </w:pPr>
      <w:r>
        <w:t>Permits and Licenses</w:t>
      </w:r>
    </w:p>
    <w:p w:rsidR="00EF33FC" w:rsidRDefault="00EF33FC" w:rsidP="00EF33FC">
      <w:pPr>
        <w:tabs>
          <w:tab w:val="left" w:pos="576"/>
          <w:tab w:val="left" w:pos="1296"/>
          <w:tab w:val="left" w:pos="10710"/>
        </w:tabs>
        <w:ind w:right="180"/>
        <w:jc w:val="both"/>
        <w:rPr>
          <w:sz w:val="16"/>
        </w:rPr>
      </w:pPr>
    </w:p>
    <w:p w:rsidR="00150A20" w:rsidRDefault="00EF33FC">
      <w:pPr>
        <w:pStyle w:val="Heading5"/>
        <w:keepNext w:val="0"/>
        <w:tabs>
          <w:tab w:val="clear" w:pos="720"/>
          <w:tab w:val="clear" w:pos="1080"/>
          <w:tab w:val="clear" w:pos="1296"/>
          <w:tab w:val="clear" w:pos="2016"/>
          <w:tab w:val="clear" w:pos="2592"/>
          <w:tab w:val="clear" w:pos="4176"/>
          <w:tab w:val="clear" w:pos="10710"/>
        </w:tabs>
        <w:ind w:left="0" w:firstLine="720"/>
        <w:jc w:val="both"/>
      </w:pPr>
      <w:r>
        <w:t xml:space="preserve">The Service Provider shall observe and comply, and shall ensure that its Subcontractors observe and comply with all federal, state, city, and county laws, rules, and regulations affecting Service Provider and its Subcontractor(s)’ performance of the Work provided under this Agreement.  The Service Provider shall procure and keep in full force and effect, and shall ensure </w:t>
      </w:r>
      <w:r>
        <w:lastRenderedPageBreak/>
        <w:t xml:space="preserve">that its Subcontractors procure and keep in full force and effect, during the Term of this Agreement, all permits and licenses necessary to accomplish the Work contemplated in this Agreement.  </w:t>
      </w:r>
    </w:p>
    <w:p w:rsidR="00EF33FC" w:rsidRDefault="00EF33FC" w:rsidP="00EF33FC">
      <w:pPr>
        <w:tabs>
          <w:tab w:val="left" w:pos="576"/>
          <w:tab w:val="left" w:pos="1296"/>
          <w:tab w:val="left" w:pos="10710"/>
        </w:tabs>
        <w:ind w:right="180"/>
        <w:jc w:val="both"/>
      </w:pPr>
    </w:p>
    <w:p w:rsidR="00EF33FC" w:rsidRDefault="00EF33FC" w:rsidP="00EF33FC">
      <w:pPr>
        <w:pStyle w:val="ExhibitB1"/>
        <w:keepNext w:val="0"/>
        <w:ind w:left="0" w:firstLine="0"/>
        <w:jc w:val="both"/>
      </w:pPr>
      <w:r>
        <w:t>Conflict of Interest</w:t>
      </w:r>
    </w:p>
    <w:p w:rsidR="00EF33FC" w:rsidRDefault="00EF33FC" w:rsidP="00EF33FC">
      <w:pPr>
        <w:tabs>
          <w:tab w:val="left" w:pos="576"/>
          <w:tab w:val="left" w:pos="1296"/>
          <w:tab w:val="left" w:pos="10710"/>
        </w:tabs>
        <w:ind w:right="180"/>
        <w:jc w:val="both"/>
      </w:pPr>
    </w:p>
    <w:p w:rsidR="00150A20" w:rsidRDefault="00EF33FC">
      <w:pPr>
        <w:pStyle w:val="ExhibitB2"/>
        <w:keepNext w:val="0"/>
        <w:tabs>
          <w:tab w:val="clear" w:pos="1548"/>
          <w:tab w:val="clear" w:pos="2016"/>
          <w:tab w:val="clear" w:pos="2592"/>
          <w:tab w:val="clear" w:pos="4176"/>
          <w:tab w:val="clear" w:pos="10710"/>
        </w:tabs>
        <w:ind w:left="0" w:firstLine="720"/>
      </w:pPr>
      <w:r>
        <w:t>Service Provider shall ensure that its officers and employees shall not participate in proceedings that involve the use of AOC’s funds or that are sponsored by the AOC if the person's partner, family, or organization has a financial interest in the outcome of the proceedings.  Service Provider and its officers and employees shall also avoid actions resulting in or creating the appearance of (1) use of an official position with the government for private gain; (2) preferential treatment to any particular person associated with this Agreement or the Work of this Agreement; (3) loss of independence or impartiality; (4) a decision made outside official channels; or (5) adverse effects on the confidence of the public in the integrity of the government or this Agreement. Service Provider agrees that it shall bind its Subcontractors to conflict of interest provisions not less strict than those provided here.</w:t>
      </w:r>
    </w:p>
    <w:p w:rsidR="00150A20" w:rsidRDefault="00150A20">
      <w:pPr>
        <w:pStyle w:val="ExhibitB2"/>
        <w:keepNext w:val="0"/>
        <w:numPr>
          <w:ilvl w:val="0"/>
          <w:numId w:val="0"/>
        </w:numPr>
        <w:tabs>
          <w:tab w:val="clear" w:pos="2016"/>
          <w:tab w:val="clear" w:pos="2592"/>
          <w:tab w:val="clear" w:pos="4176"/>
          <w:tab w:val="clear" w:pos="10710"/>
        </w:tabs>
        <w:ind w:left="720"/>
      </w:pPr>
    </w:p>
    <w:p w:rsidR="00150A20" w:rsidRDefault="00EF33FC">
      <w:pPr>
        <w:pStyle w:val="ExhibitB2"/>
        <w:keepNext w:val="0"/>
        <w:tabs>
          <w:tab w:val="clear" w:pos="1548"/>
          <w:tab w:val="clear" w:pos="2016"/>
          <w:tab w:val="clear" w:pos="2592"/>
          <w:tab w:val="clear" w:pos="4176"/>
          <w:tab w:val="clear" w:pos="10710"/>
        </w:tabs>
        <w:ind w:left="0" w:firstLine="720"/>
        <w:rPr>
          <w:b/>
        </w:rPr>
      </w:pPr>
      <w:r>
        <w:t>Service Provider shall certify and shall require its Subcontractors to certify that:</w:t>
      </w:r>
      <w:r w:rsidR="00C260A9">
        <w:t xml:space="preserve">  </w:t>
      </w:r>
      <w:r w:rsidRPr="00C260A9">
        <w:t>Former AOC employees will not be awarded a contract for (a) two (2) years from the date of separation if that employee had any part in the decision making process relevant to this Agreement, or (b) for one (1) year from the date of separation if that employee was in a policy making position in the same general subject area as this Agreement within the twelve (12) month period of his or her separation from AOC’s service</w:t>
      </w:r>
      <w:r w:rsidR="004E49C2" w:rsidRPr="004E49C2">
        <w:t>.</w:t>
      </w:r>
    </w:p>
    <w:p w:rsidR="00EF33FC" w:rsidRDefault="00EF33FC" w:rsidP="00EF33FC">
      <w:pPr>
        <w:tabs>
          <w:tab w:val="left" w:pos="576"/>
          <w:tab w:val="left" w:pos="1296"/>
          <w:tab w:val="left" w:pos="10710"/>
        </w:tabs>
        <w:ind w:right="180"/>
        <w:jc w:val="both"/>
        <w:outlineLvl w:val="0"/>
      </w:pPr>
    </w:p>
    <w:p w:rsidR="00EF33FC" w:rsidRDefault="00EF33FC" w:rsidP="00EF33FC">
      <w:pPr>
        <w:pStyle w:val="ExhibitB1"/>
        <w:keepNext w:val="0"/>
        <w:ind w:left="0" w:firstLine="0"/>
        <w:jc w:val="both"/>
      </w:pPr>
      <w:r>
        <w:t>Covenant Against Gratuities</w:t>
      </w:r>
    </w:p>
    <w:p w:rsidR="00EF33FC" w:rsidRDefault="00EF33FC" w:rsidP="00EF33FC">
      <w:pPr>
        <w:tabs>
          <w:tab w:val="left" w:pos="576"/>
          <w:tab w:val="left" w:pos="1296"/>
          <w:tab w:val="left" w:pos="10710"/>
        </w:tabs>
        <w:ind w:right="180"/>
        <w:jc w:val="both"/>
        <w:outlineLvl w:val="0"/>
      </w:pPr>
    </w:p>
    <w:p w:rsidR="00150A20" w:rsidRDefault="00EF33FC">
      <w:pPr>
        <w:pStyle w:val="Heading5"/>
        <w:keepNext w:val="0"/>
        <w:tabs>
          <w:tab w:val="clear" w:pos="720"/>
          <w:tab w:val="clear" w:pos="1080"/>
          <w:tab w:val="clear" w:pos="1296"/>
          <w:tab w:val="clear" w:pos="2016"/>
          <w:tab w:val="clear" w:pos="2592"/>
          <w:tab w:val="clear" w:pos="4176"/>
          <w:tab w:val="clear" w:pos="10710"/>
        </w:tabs>
        <w:ind w:left="0" w:firstLine="720"/>
        <w:jc w:val="both"/>
      </w:pPr>
      <w:r>
        <w:t>Service Provider warrants by signing this Agreement that no gratuities, in the form of entertainment, gifts, or otherwise, were offered by Service Provider or any agent, director, Subcontractor or representative of Service Provider, to any officer, official, agent, or employee of the AOC with a view toward securing this Agreement or securing favorable treatment with respect to any determinations concerning the performance of this Agreement.  For breach or violation of this warranty, the AOC will have the right to terminate this Agreement, either in whole or in part, and any loss or damage sustained by the AOC in procuring, on the open market, any Work which Service Provider agreed to supply, which shall be borne and paid for by Service Provider.  The rights and remedies of the AOC provided in this provision shall not be exclusive and are in addition to any other rights and remedies provided by law or under this Agreement.</w:t>
      </w:r>
    </w:p>
    <w:p w:rsidR="00EF33FC" w:rsidRDefault="00EF33FC" w:rsidP="00EF33FC">
      <w:pPr>
        <w:jc w:val="both"/>
      </w:pPr>
    </w:p>
    <w:p w:rsidR="00EF33FC" w:rsidRPr="00DA29F6" w:rsidRDefault="00EF33FC" w:rsidP="00EF33FC">
      <w:pPr>
        <w:jc w:val="both"/>
      </w:pPr>
    </w:p>
    <w:p w:rsidR="00EF33FC" w:rsidRDefault="00EF33FC" w:rsidP="00EF33FC">
      <w:pPr>
        <w:pStyle w:val="ExhibitB1"/>
        <w:keepNext w:val="0"/>
        <w:ind w:left="0" w:firstLine="0"/>
        <w:jc w:val="both"/>
      </w:pPr>
      <w:r>
        <w:t>National Labor Relations Board</w:t>
      </w:r>
    </w:p>
    <w:p w:rsidR="00EF33FC" w:rsidRDefault="00EF33FC" w:rsidP="00EF33FC">
      <w:pPr>
        <w:tabs>
          <w:tab w:val="left" w:pos="720"/>
          <w:tab w:val="left" w:pos="1296"/>
          <w:tab w:val="left" w:pos="2016"/>
          <w:tab w:val="left" w:pos="2592"/>
          <w:tab w:val="left" w:pos="4176"/>
          <w:tab w:val="left" w:pos="10710"/>
        </w:tabs>
        <w:ind w:right="180"/>
        <w:jc w:val="both"/>
      </w:pPr>
    </w:p>
    <w:p w:rsidR="00150A20" w:rsidRDefault="00EF33FC">
      <w:pPr>
        <w:pStyle w:val="Heading5"/>
        <w:keepNext w:val="0"/>
        <w:tabs>
          <w:tab w:val="clear" w:pos="720"/>
          <w:tab w:val="clear" w:pos="1080"/>
          <w:tab w:val="clear" w:pos="1296"/>
          <w:tab w:val="clear" w:pos="2016"/>
          <w:tab w:val="clear" w:pos="2592"/>
          <w:tab w:val="clear" w:pos="4176"/>
          <w:tab w:val="clear" w:pos="10710"/>
        </w:tabs>
        <w:ind w:left="0" w:firstLine="720"/>
        <w:jc w:val="both"/>
      </w:pPr>
      <w:r>
        <w:t xml:space="preserve">By executing this Agreement, Service Provider certifies under penalty of perjury under the laws of the State of California that no more than one (1) final, </w:t>
      </w:r>
      <w:proofErr w:type="spellStart"/>
      <w:r>
        <w:t>unappealable</w:t>
      </w:r>
      <w:proofErr w:type="spellEnd"/>
      <w:r>
        <w:t xml:space="preserve"> finding of contempt of court by a federal court has been issued against Service Provider within the immediately preceding two (2) year period because of Service Provider's failure to comply with an order of the National Labor Relations Board.</w:t>
      </w:r>
    </w:p>
    <w:p w:rsidR="00EF33FC" w:rsidRDefault="00EF33FC" w:rsidP="00EF33FC">
      <w:pPr>
        <w:tabs>
          <w:tab w:val="left" w:pos="720"/>
          <w:tab w:val="left" w:pos="1296"/>
          <w:tab w:val="left" w:pos="2016"/>
          <w:tab w:val="left" w:pos="2592"/>
          <w:tab w:val="left" w:pos="4176"/>
          <w:tab w:val="left" w:pos="10710"/>
        </w:tabs>
        <w:ind w:right="180"/>
        <w:jc w:val="both"/>
      </w:pPr>
    </w:p>
    <w:p w:rsidR="00EF33FC" w:rsidRDefault="00EF33FC" w:rsidP="00EF33FC">
      <w:pPr>
        <w:pStyle w:val="ExhibitB1"/>
        <w:keepNext w:val="0"/>
        <w:ind w:left="0" w:firstLine="0"/>
        <w:jc w:val="both"/>
      </w:pPr>
      <w:r>
        <w:lastRenderedPageBreak/>
        <w:t>Drug-Free Workplace</w:t>
      </w:r>
    </w:p>
    <w:p w:rsidR="00EF33FC" w:rsidRDefault="00EF33FC" w:rsidP="00EF33FC">
      <w:pPr>
        <w:tabs>
          <w:tab w:val="left" w:pos="720"/>
          <w:tab w:val="left" w:pos="1296"/>
          <w:tab w:val="left" w:pos="2016"/>
          <w:tab w:val="left" w:pos="2592"/>
          <w:tab w:val="left" w:pos="4176"/>
          <w:tab w:val="left" w:pos="10710"/>
        </w:tabs>
        <w:ind w:right="180"/>
        <w:jc w:val="both"/>
      </w:pPr>
    </w:p>
    <w:p w:rsidR="00150A20" w:rsidRDefault="00EF33FC">
      <w:pPr>
        <w:pStyle w:val="Heading5"/>
        <w:keepNext w:val="0"/>
        <w:tabs>
          <w:tab w:val="clear" w:pos="720"/>
          <w:tab w:val="clear" w:pos="1080"/>
          <w:tab w:val="clear" w:pos="1296"/>
          <w:tab w:val="clear" w:pos="2016"/>
          <w:tab w:val="clear" w:pos="2592"/>
          <w:tab w:val="clear" w:pos="4176"/>
          <w:tab w:val="clear" w:pos="10710"/>
        </w:tabs>
        <w:ind w:left="0" w:firstLine="720"/>
        <w:jc w:val="both"/>
      </w:pPr>
      <w:r>
        <w:t>Service Provider certifies that it will provide a drug-free workplace as required by California Government Code, Sections 8355 through Section 8357.</w:t>
      </w:r>
    </w:p>
    <w:p w:rsidR="00EF33FC" w:rsidRDefault="00EF33FC" w:rsidP="00EF33FC">
      <w:pPr>
        <w:tabs>
          <w:tab w:val="left" w:pos="720"/>
          <w:tab w:val="left" w:pos="1296"/>
          <w:tab w:val="left" w:pos="2016"/>
          <w:tab w:val="left" w:pos="2592"/>
          <w:tab w:val="left" w:pos="4176"/>
          <w:tab w:val="left" w:pos="10710"/>
        </w:tabs>
        <w:ind w:right="180"/>
        <w:jc w:val="both"/>
      </w:pPr>
    </w:p>
    <w:p w:rsidR="00EF33FC" w:rsidRDefault="00EF33FC" w:rsidP="00EF33FC">
      <w:pPr>
        <w:pStyle w:val="ExhibitB1"/>
        <w:keepNext w:val="0"/>
        <w:ind w:left="0" w:firstLine="0"/>
        <w:jc w:val="both"/>
      </w:pPr>
      <w:r>
        <w:t>Nondiscrimination/No Harassment Clause</w:t>
      </w:r>
    </w:p>
    <w:p w:rsidR="00EF33FC" w:rsidRDefault="00EF33FC" w:rsidP="00EF33FC">
      <w:pPr>
        <w:tabs>
          <w:tab w:val="left" w:pos="720"/>
          <w:tab w:val="left" w:pos="1296"/>
          <w:tab w:val="left" w:pos="2016"/>
          <w:tab w:val="left" w:pos="2592"/>
          <w:tab w:val="left" w:pos="4176"/>
          <w:tab w:val="left" w:pos="10710"/>
        </w:tabs>
        <w:ind w:right="180"/>
        <w:jc w:val="both"/>
      </w:pPr>
    </w:p>
    <w:p w:rsidR="00150A20" w:rsidRDefault="00EF33FC">
      <w:pPr>
        <w:pStyle w:val="ExhibitB2"/>
        <w:keepNext w:val="0"/>
        <w:tabs>
          <w:tab w:val="clear" w:pos="1548"/>
          <w:tab w:val="clear" w:pos="2016"/>
          <w:tab w:val="clear" w:pos="2592"/>
          <w:tab w:val="clear" w:pos="4176"/>
          <w:tab w:val="clear" w:pos="10710"/>
        </w:tabs>
        <w:ind w:left="0" w:firstLine="720"/>
      </w:pPr>
      <w:r>
        <w:t>During the performance of this Agreement, Service Provider and its Subcontractors shall not unlawfully discriminate against any employee or applicant for employment because of race, religion, color, national origin, ancestry, physical or mental disability, medical condition, marital status, age (over 40), sex, or sexual orientation.  Service Provider shall ensure that the evaluation and treatment of employees and applicants for employment are free of such discrimination.</w:t>
      </w:r>
    </w:p>
    <w:p w:rsidR="00150A20" w:rsidRDefault="00150A20">
      <w:pPr>
        <w:pStyle w:val="ExhibitB2"/>
        <w:keepNext w:val="0"/>
        <w:numPr>
          <w:ilvl w:val="0"/>
          <w:numId w:val="0"/>
        </w:numPr>
        <w:tabs>
          <w:tab w:val="clear" w:pos="2016"/>
          <w:tab w:val="clear" w:pos="2592"/>
          <w:tab w:val="clear" w:pos="4176"/>
          <w:tab w:val="clear" w:pos="10710"/>
        </w:tabs>
        <w:ind w:left="720"/>
      </w:pPr>
    </w:p>
    <w:p w:rsidR="00150A20" w:rsidRDefault="00EF33FC">
      <w:pPr>
        <w:pStyle w:val="ExhibitB2"/>
        <w:keepNext w:val="0"/>
        <w:tabs>
          <w:tab w:val="clear" w:pos="1548"/>
          <w:tab w:val="clear" w:pos="2016"/>
          <w:tab w:val="clear" w:pos="2592"/>
          <w:tab w:val="clear" w:pos="4176"/>
          <w:tab w:val="clear" w:pos="10710"/>
        </w:tabs>
        <w:ind w:left="0" w:firstLine="720"/>
      </w:pPr>
      <w:r>
        <w:t>During the performance of this Agreement, Service Provider and its Subcontractors shall not engage in unlawful harassment, including sexual harassment, with respect to any persons with whom Service Provider or its Subcontractors interact in the performance of this Agreement.  Service Provider and its Subcontractors shall take all reasonable steps to prevent harassment from occurring.</w:t>
      </w:r>
    </w:p>
    <w:p w:rsidR="00150A20" w:rsidRDefault="00150A20">
      <w:pPr>
        <w:pStyle w:val="ExhibitB2"/>
        <w:keepNext w:val="0"/>
        <w:numPr>
          <w:ilvl w:val="0"/>
          <w:numId w:val="0"/>
        </w:numPr>
        <w:tabs>
          <w:tab w:val="clear" w:pos="2016"/>
          <w:tab w:val="clear" w:pos="2592"/>
          <w:tab w:val="clear" w:pos="4176"/>
          <w:tab w:val="clear" w:pos="10710"/>
        </w:tabs>
        <w:ind w:left="720"/>
      </w:pPr>
    </w:p>
    <w:p w:rsidR="00150A20" w:rsidRDefault="00EF33FC">
      <w:pPr>
        <w:pStyle w:val="ExhibitB2"/>
        <w:keepNext w:val="0"/>
        <w:tabs>
          <w:tab w:val="clear" w:pos="1548"/>
          <w:tab w:val="clear" w:pos="2016"/>
          <w:tab w:val="clear" w:pos="2592"/>
          <w:tab w:val="clear" w:pos="4176"/>
          <w:tab w:val="clear" w:pos="10710"/>
        </w:tabs>
        <w:ind w:left="0" w:firstLine="720"/>
      </w:pPr>
      <w:r>
        <w:t xml:space="preserve">Service Provider shall comply, and shall ensure that its Subcontractors comply, with applicable provisions of the Fair Employment and Housing Act, California Government Code, Sections 12990 </w:t>
      </w:r>
      <w:r w:rsidR="004E49C2" w:rsidRPr="004E49C2">
        <w:t>et seq.</w:t>
      </w:r>
      <w:r>
        <w:t xml:space="preserve">, and the applicable regulations promulgated under California Code of Regulations, title 2, Sections 7285 </w:t>
      </w:r>
      <w:r w:rsidR="004E49C2" w:rsidRPr="004E49C2">
        <w:t>et seq.</w:t>
      </w:r>
      <w:r>
        <w:t xml:space="preserve">  The applicable regulations of the Fair Employment and Housing Commission implementing California Government Code, Section 12990, set forth in chapter 5 of division 4 of title 2 of the California Code of Regulations, are incorporated into this Agreement by reference and made a part of it as if set forth in full.</w:t>
      </w:r>
    </w:p>
    <w:p w:rsidR="00150A20" w:rsidRDefault="00150A20">
      <w:pPr>
        <w:pStyle w:val="ExhibitB2"/>
        <w:keepNext w:val="0"/>
        <w:numPr>
          <w:ilvl w:val="0"/>
          <w:numId w:val="0"/>
        </w:numPr>
        <w:tabs>
          <w:tab w:val="clear" w:pos="2016"/>
          <w:tab w:val="clear" w:pos="2592"/>
          <w:tab w:val="clear" w:pos="4176"/>
          <w:tab w:val="clear" w:pos="10710"/>
        </w:tabs>
        <w:ind w:left="720"/>
      </w:pPr>
    </w:p>
    <w:p w:rsidR="00150A20" w:rsidRDefault="00EF33FC">
      <w:pPr>
        <w:pStyle w:val="ExhibitB2"/>
        <w:keepNext w:val="0"/>
        <w:tabs>
          <w:tab w:val="clear" w:pos="1548"/>
          <w:tab w:val="clear" w:pos="2016"/>
          <w:tab w:val="clear" w:pos="2592"/>
          <w:tab w:val="clear" w:pos="4176"/>
          <w:tab w:val="clear" w:pos="10710"/>
        </w:tabs>
        <w:ind w:left="0" w:firstLine="720"/>
      </w:pPr>
      <w:r>
        <w:t>Service Provider and any of its Subcontractors shall give written Notice of their obligations under this clause to labor organizations with which they have a collective bargaining or other agreement.</w:t>
      </w:r>
    </w:p>
    <w:p w:rsidR="00150A20" w:rsidRDefault="00150A20">
      <w:pPr>
        <w:pStyle w:val="ExhibitB2"/>
        <w:keepNext w:val="0"/>
        <w:numPr>
          <w:ilvl w:val="0"/>
          <w:numId w:val="0"/>
        </w:numPr>
        <w:tabs>
          <w:tab w:val="clear" w:pos="2016"/>
          <w:tab w:val="clear" w:pos="2592"/>
          <w:tab w:val="clear" w:pos="4176"/>
          <w:tab w:val="clear" w:pos="10710"/>
        </w:tabs>
        <w:ind w:left="720"/>
      </w:pPr>
    </w:p>
    <w:p w:rsidR="00150A20" w:rsidRDefault="00EF33FC">
      <w:pPr>
        <w:pStyle w:val="ExhibitB2"/>
        <w:keepNext w:val="0"/>
        <w:tabs>
          <w:tab w:val="clear" w:pos="1548"/>
          <w:tab w:val="clear" w:pos="2016"/>
          <w:tab w:val="clear" w:pos="2592"/>
          <w:tab w:val="clear" w:pos="4176"/>
          <w:tab w:val="clear" w:pos="10710"/>
        </w:tabs>
        <w:ind w:left="0" w:firstLine="720"/>
      </w:pPr>
      <w:r>
        <w:t>Service Provider shall include the nondiscrimination/no harassment and compliance provisions of this clause in any and all subcontracts issued to its Subcontractors to perform Work under the Agreement.</w:t>
      </w:r>
    </w:p>
    <w:p w:rsidR="00EF33FC" w:rsidRDefault="00EF33FC" w:rsidP="00EF33FC">
      <w:pPr>
        <w:pStyle w:val="Style4"/>
        <w:keepNext w:val="0"/>
        <w:tabs>
          <w:tab w:val="clear" w:pos="2592"/>
          <w:tab w:val="clear" w:pos="4176"/>
          <w:tab w:val="left" w:pos="576"/>
        </w:tabs>
        <w:jc w:val="both"/>
        <w:outlineLvl w:val="9"/>
      </w:pPr>
    </w:p>
    <w:p w:rsidR="00EF33FC" w:rsidRDefault="00EF33FC" w:rsidP="00EF33FC">
      <w:pPr>
        <w:pStyle w:val="Style4"/>
        <w:keepNext w:val="0"/>
        <w:tabs>
          <w:tab w:val="clear" w:pos="2592"/>
          <w:tab w:val="clear" w:pos="4176"/>
          <w:tab w:val="left" w:pos="576"/>
        </w:tabs>
        <w:jc w:val="both"/>
        <w:outlineLvl w:val="9"/>
      </w:pPr>
    </w:p>
    <w:p w:rsidR="00EF33FC" w:rsidRDefault="00EF33FC" w:rsidP="00EF33FC">
      <w:pPr>
        <w:pStyle w:val="ExhibitB1"/>
        <w:keepNext w:val="0"/>
        <w:ind w:left="0" w:firstLine="0"/>
        <w:jc w:val="both"/>
      </w:pPr>
      <w:r>
        <w:t>Americans with Disabilities Act</w:t>
      </w:r>
    </w:p>
    <w:p w:rsidR="00EF33FC" w:rsidRDefault="00EF33FC" w:rsidP="00EF33FC">
      <w:pPr>
        <w:pStyle w:val="Heading5"/>
        <w:keepNext w:val="0"/>
        <w:ind w:left="0"/>
        <w:jc w:val="both"/>
      </w:pPr>
    </w:p>
    <w:p w:rsidR="00150A20" w:rsidRDefault="00EF33FC">
      <w:pPr>
        <w:pStyle w:val="Heading5"/>
        <w:keepNext w:val="0"/>
        <w:tabs>
          <w:tab w:val="clear" w:pos="720"/>
          <w:tab w:val="clear" w:pos="1080"/>
          <w:tab w:val="clear" w:pos="1296"/>
          <w:tab w:val="clear" w:pos="2016"/>
          <w:tab w:val="clear" w:pos="2592"/>
          <w:tab w:val="clear" w:pos="4176"/>
          <w:tab w:val="clear" w:pos="10710"/>
        </w:tabs>
        <w:ind w:left="0" w:firstLine="720"/>
        <w:jc w:val="both"/>
      </w:pPr>
      <w:r>
        <w:t>By signing this Agreement, Service Provider assures the AOC that it complies with applicable provisions of the Americans with Disabilities Act (“</w:t>
      </w:r>
      <w:r>
        <w:rPr>
          <w:b/>
          <w:bCs/>
        </w:rPr>
        <w:t>ADA</w:t>
      </w:r>
      <w:r>
        <w:t xml:space="preserve">”) of 1990 (42 U.S.C. Sections 012101 </w:t>
      </w:r>
      <w:r>
        <w:rPr>
          <w:i/>
          <w:iCs/>
        </w:rPr>
        <w:t>et seq.</w:t>
      </w:r>
      <w:r>
        <w:t xml:space="preserve">), which prohibits discrimination on the basis of disability, as well as with all applicable regulations and guidelines issued pursuant to the ADA. </w:t>
      </w:r>
    </w:p>
    <w:p w:rsidR="00EF33FC" w:rsidRDefault="00EF33FC" w:rsidP="00EF33FC">
      <w:pPr>
        <w:tabs>
          <w:tab w:val="left" w:pos="576"/>
          <w:tab w:val="left" w:pos="1296"/>
          <w:tab w:val="left" w:pos="10710"/>
        </w:tabs>
        <w:ind w:right="180"/>
        <w:jc w:val="both"/>
        <w:outlineLvl w:val="0"/>
      </w:pPr>
    </w:p>
    <w:p w:rsidR="00DC066C" w:rsidRDefault="00DC066C" w:rsidP="00EF33FC">
      <w:pPr>
        <w:tabs>
          <w:tab w:val="left" w:pos="576"/>
          <w:tab w:val="left" w:pos="1296"/>
          <w:tab w:val="left" w:pos="10710"/>
        </w:tabs>
        <w:ind w:right="180"/>
        <w:jc w:val="both"/>
        <w:outlineLvl w:val="0"/>
      </w:pPr>
    </w:p>
    <w:p w:rsidR="00EF33FC" w:rsidRDefault="00EF33FC" w:rsidP="00EF33FC">
      <w:pPr>
        <w:pStyle w:val="ExhibitB1"/>
        <w:keepNext w:val="0"/>
        <w:ind w:left="0" w:firstLine="0"/>
        <w:jc w:val="both"/>
      </w:pPr>
      <w:r>
        <w:lastRenderedPageBreak/>
        <w:t>Choice of  Law</w:t>
      </w:r>
    </w:p>
    <w:p w:rsidR="00DC066C" w:rsidRDefault="00DC066C" w:rsidP="00DC066C">
      <w:pPr>
        <w:pStyle w:val="ExhibitB1"/>
        <w:keepNext w:val="0"/>
        <w:numPr>
          <w:ilvl w:val="0"/>
          <w:numId w:val="0"/>
        </w:numPr>
        <w:jc w:val="both"/>
      </w:pPr>
    </w:p>
    <w:p w:rsidR="00150A20" w:rsidRDefault="00EF33FC">
      <w:pPr>
        <w:pStyle w:val="Heading5"/>
        <w:keepNext w:val="0"/>
        <w:tabs>
          <w:tab w:val="clear" w:pos="720"/>
          <w:tab w:val="clear" w:pos="1080"/>
          <w:tab w:val="clear" w:pos="1296"/>
          <w:tab w:val="clear" w:pos="2016"/>
          <w:tab w:val="clear" w:pos="2592"/>
          <w:tab w:val="clear" w:pos="4176"/>
          <w:tab w:val="clear" w:pos="10710"/>
        </w:tabs>
        <w:ind w:left="0" w:firstLine="720"/>
        <w:jc w:val="both"/>
        <w:rPr>
          <w:color w:val="000000"/>
          <w:szCs w:val="24"/>
        </w:rPr>
      </w:pPr>
      <w:r w:rsidRPr="00B76C30">
        <w:rPr>
          <w:color w:val="000000"/>
          <w:szCs w:val="24"/>
        </w:rPr>
        <w:t xml:space="preserve">This agreement, and all of the rights and duties of </w:t>
      </w:r>
      <w:r>
        <w:rPr>
          <w:color w:val="000000"/>
          <w:szCs w:val="24"/>
        </w:rPr>
        <w:t>Service Provider and AOC</w:t>
      </w:r>
      <w:r w:rsidRPr="00B76C30">
        <w:rPr>
          <w:color w:val="000000"/>
          <w:szCs w:val="24"/>
        </w:rPr>
        <w:t xml:space="preserve"> arising out of or related to this agreement or to the relationship of </w:t>
      </w:r>
      <w:r>
        <w:rPr>
          <w:color w:val="000000"/>
          <w:szCs w:val="24"/>
        </w:rPr>
        <w:t>Service Provider and AOC</w:t>
      </w:r>
      <w:r w:rsidRPr="00B76C30">
        <w:rPr>
          <w:color w:val="000000"/>
          <w:szCs w:val="24"/>
        </w:rPr>
        <w:t xml:space="preserve">, are governed by the laws of the State of California without regard to its conflicts of law rules.  This provision applies to all claims and causes of action that </w:t>
      </w:r>
      <w:r>
        <w:rPr>
          <w:color w:val="000000"/>
          <w:szCs w:val="24"/>
        </w:rPr>
        <w:t>Service Provider</w:t>
      </w:r>
      <w:r w:rsidRPr="00B76C30">
        <w:rPr>
          <w:color w:val="000000"/>
          <w:szCs w:val="24"/>
        </w:rPr>
        <w:t xml:space="preserve"> </w:t>
      </w:r>
      <w:r>
        <w:rPr>
          <w:color w:val="000000"/>
          <w:szCs w:val="24"/>
        </w:rPr>
        <w:t>has or may acquire against AOC</w:t>
      </w:r>
      <w:r w:rsidRPr="00B76C30">
        <w:rPr>
          <w:color w:val="000000"/>
          <w:szCs w:val="24"/>
        </w:rPr>
        <w:t>, whether based on contract, tort, statute, or anything else.</w:t>
      </w:r>
    </w:p>
    <w:p w:rsidR="00EF33FC" w:rsidRPr="00B76C30" w:rsidRDefault="00EF33FC" w:rsidP="00EF33FC">
      <w:pPr>
        <w:jc w:val="both"/>
        <w:rPr>
          <w:color w:val="000000"/>
          <w:szCs w:val="24"/>
        </w:rPr>
      </w:pPr>
    </w:p>
    <w:p w:rsidR="00EF33FC" w:rsidRPr="00B76C30" w:rsidRDefault="00EF33FC" w:rsidP="00EF33FC">
      <w:pPr>
        <w:jc w:val="both"/>
        <w:rPr>
          <w:szCs w:val="24"/>
        </w:rPr>
      </w:pPr>
      <w:r>
        <w:rPr>
          <w:color w:val="000000"/>
          <w:szCs w:val="24"/>
        </w:rPr>
        <w:t>Service Provider</w:t>
      </w:r>
      <w:r w:rsidRPr="00B76C30">
        <w:rPr>
          <w:color w:val="000000"/>
          <w:szCs w:val="24"/>
        </w:rPr>
        <w:t xml:space="preserve"> agrees that any claims that it has or may acquire against </w:t>
      </w:r>
      <w:r>
        <w:rPr>
          <w:color w:val="000000"/>
          <w:szCs w:val="24"/>
        </w:rPr>
        <w:t xml:space="preserve">AOC </w:t>
      </w:r>
      <w:r w:rsidRPr="00B76C30">
        <w:rPr>
          <w:color w:val="000000"/>
          <w:szCs w:val="24"/>
        </w:rPr>
        <w:t>shall be commenced in</w:t>
      </w:r>
      <w:r>
        <w:rPr>
          <w:color w:val="000000"/>
          <w:szCs w:val="24"/>
        </w:rPr>
        <w:t>,</w:t>
      </w:r>
      <w:r w:rsidRPr="00B76C30">
        <w:rPr>
          <w:color w:val="000000"/>
          <w:szCs w:val="24"/>
        </w:rPr>
        <w:t xml:space="preserve"> and decided exclusively by</w:t>
      </w:r>
      <w:r>
        <w:rPr>
          <w:color w:val="000000"/>
          <w:szCs w:val="24"/>
        </w:rPr>
        <w:t>,</w:t>
      </w:r>
      <w:r w:rsidRPr="00B76C30">
        <w:rPr>
          <w:color w:val="000000"/>
          <w:szCs w:val="24"/>
        </w:rPr>
        <w:t xml:space="preserve"> a court of competent jurisdiction located in the State of California.  </w:t>
      </w:r>
      <w:r>
        <w:rPr>
          <w:color w:val="000000"/>
          <w:szCs w:val="24"/>
        </w:rPr>
        <w:t>Service Provider</w:t>
      </w:r>
      <w:r w:rsidRPr="00B76C30">
        <w:rPr>
          <w:color w:val="000000"/>
          <w:szCs w:val="24"/>
        </w:rPr>
        <w:t xml:space="preserve"> agrees to submit to the personal and exclusive jurisdiction of courts located in the State of California. </w:t>
      </w:r>
      <w:r>
        <w:rPr>
          <w:color w:val="000000"/>
          <w:szCs w:val="24"/>
        </w:rPr>
        <w:t>Service Provider</w:t>
      </w:r>
      <w:r w:rsidRPr="00B76C30">
        <w:rPr>
          <w:color w:val="000000"/>
          <w:szCs w:val="24"/>
        </w:rPr>
        <w:t xml:space="preserve"> waives all defenses and arguments that the courts located in the State of California constitute an inconvenient forum based upon the residence or domicile of </w:t>
      </w:r>
      <w:r>
        <w:rPr>
          <w:color w:val="000000"/>
          <w:szCs w:val="24"/>
        </w:rPr>
        <w:t>Service Provider</w:t>
      </w:r>
      <w:r w:rsidRPr="00B76C30">
        <w:rPr>
          <w:color w:val="000000"/>
          <w:szCs w:val="24"/>
        </w:rPr>
        <w:t>, the location of the project that is the subject of the litigation or the location of witnesses, the location of documents, or anything else.</w:t>
      </w:r>
    </w:p>
    <w:p w:rsidR="00EF33FC" w:rsidRDefault="00EF33FC" w:rsidP="00EF33FC">
      <w:pPr>
        <w:tabs>
          <w:tab w:val="left" w:pos="720"/>
          <w:tab w:val="left" w:pos="1296"/>
          <w:tab w:val="left" w:pos="2016"/>
          <w:tab w:val="left" w:pos="2592"/>
          <w:tab w:val="left" w:pos="4176"/>
          <w:tab w:val="left" w:pos="10710"/>
        </w:tabs>
        <w:ind w:right="180"/>
        <w:jc w:val="both"/>
      </w:pPr>
    </w:p>
    <w:p w:rsidR="00EF33FC" w:rsidRDefault="00EF33FC" w:rsidP="00EF33FC">
      <w:pPr>
        <w:pStyle w:val="ExhibitB1"/>
        <w:keepNext w:val="0"/>
        <w:ind w:left="0" w:firstLine="0"/>
        <w:jc w:val="both"/>
      </w:pPr>
      <w:r>
        <w:t>Severability</w:t>
      </w:r>
    </w:p>
    <w:p w:rsidR="00EF33FC" w:rsidRDefault="00EF33FC" w:rsidP="00EF33FC">
      <w:pPr>
        <w:tabs>
          <w:tab w:val="left" w:pos="720"/>
          <w:tab w:val="left" w:pos="1296"/>
          <w:tab w:val="left" w:pos="2016"/>
          <w:tab w:val="left" w:pos="2592"/>
          <w:tab w:val="left" w:pos="4176"/>
          <w:tab w:val="left" w:pos="10710"/>
        </w:tabs>
        <w:ind w:right="180"/>
        <w:jc w:val="both"/>
      </w:pPr>
    </w:p>
    <w:p w:rsidR="00150A20" w:rsidRDefault="00EF33FC">
      <w:pPr>
        <w:pStyle w:val="Heading5"/>
        <w:keepNext w:val="0"/>
        <w:tabs>
          <w:tab w:val="clear" w:pos="720"/>
          <w:tab w:val="clear" w:pos="1080"/>
          <w:tab w:val="clear" w:pos="1296"/>
          <w:tab w:val="clear" w:pos="2016"/>
          <w:tab w:val="clear" w:pos="2592"/>
          <w:tab w:val="clear" w:pos="4176"/>
          <w:tab w:val="clear" w:pos="10710"/>
        </w:tabs>
        <w:ind w:left="0" w:firstLine="720"/>
        <w:jc w:val="both"/>
      </w:pPr>
      <w:r>
        <w:t>If any term or provision of this Agreement is found to be illegal or unenforceable, this Agreement shall remain in full force and effect and that term or provision shall be deemed stricken.</w:t>
      </w:r>
    </w:p>
    <w:p w:rsidR="00EF33FC" w:rsidRDefault="00EF33FC" w:rsidP="00EF33FC">
      <w:pPr>
        <w:tabs>
          <w:tab w:val="left" w:pos="720"/>
          <w:tab w:val="left" w:pos="1296"/>
          <w:tab w:val="left" w:pos="2016"/>
          <w:tab w:val="left" w:pos="2592"/>
          <w:tab w:val="left" w:pos="4176"/>
          <w:tab w:val="left" w:pos="10710"/>
        </w:tabs>
        <w:ind w:right="180"/>
        <w:jc w:val="both"/>
      </w:pPr>
    </w:p>
    <w:p w:rsidR="00EF33FC" w:rsidRDefault="00EF33FC" w:rsidP="00EF33FC">
      <w:pPr>
        <w:pStyle w:val="ExhibitB1"/>
        <w:keepNext w:val="0"/>
        <w:ind w:left="0" w:firstLine="0"/>
        <w:jc w:val="both"/>
      </w:pPr>
      <w:r>
        <w:t>Waiver</w:t>
      </w:r>
    </w:p>
    <w:p w:rsidR="00EF33FC" w:rsidRDefault="00EF33FC" w:rsidP="00EF33FC">
      <w:pPr>
        <w:tabs>
          <w:tab w:val="left" w:pos="720"/>
          <w:tab w:val="left" w:pos="1296"/>
          <w:tab w:val="left" w:pos="2016"/>
          <w:tab w:val="left" w:pos="2592"/>
          <w:tab w:val="left" w:pos="4176"/>
          <w:tab w:val="left" w:pos="10710"/>
        </w:tabs>
        <w:ind w:right="180"/>
        <w:jc w:val="both"/>
      </w:pPr>
    </w:p>
    <w:p w:rsidR="00150A20" w:rsidRDefault="00EF33FC">
      <w:pPr>
        <w:pStyle w:val="Heading5"/>
        <w:keepNext w:val="0"/>
        <w:tabs>
          <w:tab w:val="clear" w:pos="720"/>
          <w:tab w:val="clear" w:pos="1080"/>
          <w:tab w:val="clear" w:pos="1296"/>
          <w:tab w:val="clear" w:pos="2016"/>
          <w:tab w:val="clear" w:pos="2592"/>
          <w:tab w:val="clear" w:pos="4176"/>
          <w:tab w:val="clear" w:pos="10710"/>
        </w:tabs>
        <w:ind w:left="0" w:firstLine="720"/>
        <w:jc w:val="both"/>
      </w:pPr>
      <w:r>
        <w:t>The omission by either party at any time to enforce any default or right, or to require performance of any of this Agreement's terms, covenants, or provisions by the other party at the time designated, shall not be a waiver of the default or right, nor shall it affect the right of the party to enforce those provisions later.</w:t>
      </w:r>
    </w:p>
    <w:p w:rsidR="00EF33FC" w:rsidRDefault="00EF33FC" w:rsidP="00EF33FC">
      <w:pPr>
        <w:tabs>
          <w:tab w:val="left" w:pos="576"/>
          <w:tab w:val="left" w:pos="1296"/>
          <w:tab w:val="left" w:pos="2016"/>
          <w:tab w:val="left" w:pos="2736"/>
          <w:tab w:val="left" w:pos="4608"/>
        </w:tabs>
        <w:jc w:val="both"/>
      </w:pPr>
    </w:p>
    <w:p w:rsidR="00EF33FC" w:rsidRDefault="00EF33FC" w:rsidP="00EF33FC">
      <w:pPr>
        <w:pStyle w:val="ExhibitB1"/>
        <w:keepNext w:val="0"/>
        <w:ind w:left="0" w:firstLine="0"/>
        <w:jc w:val="both"/>
      </w:pPr>
      <w:r>
        <w:t xml:space="preserve">Signature Authority </w:t>
      </w:r>
    </w:p>
    <w:p w:rsidR="00EF33FC" w:rsidRDefault="00EF33FC" w:rsidP="00EF33FC">
      <w:pPr>
        <w:pStyle w:val="Heading5"/>
        <w:keepNext w:val="0"/>
        <w:ind w:left="0"/>
        <w:jc w:val="both"/>
      </w:pPr>
    </w:p>
    <w:p w:rsidR="00150A20" w:rsidRDefault="00EF33FC">
      <w:pPr>
        <w:pStyle w:val="Heading5"/>
        <w:keepNext w:val="0"/>
        <w:tabs>
          <w:tab w:val="clear" w:pos="720"/>
          <w:tab w:val="clear" w:pos="1080"/>
          <w:tab w:val="clear" w:pos="1296"/>
          <w:tab w:val="clear" w:pos="2016"/>
          <w:tab w:val="clear" w:pos="2592"/>
          <w:tab w:val="clear" w:pos="4176"/>
          <w:tab w:val="clear" w:pos="10710"/>
        </w:tabs>
        <w:ind w:left="0" w:firstLine="720"/>
        <w:jc w:val="both"/>
      </w:pPr>
      <w:r>
        <w:t>The parties signing this Agreement certify that they have proper authorization to do so.</w:t>
      </w:r>
    </w:p>
    <w:p w:rsidR="00EF33FC" w:rsidRDefault="00EF33FC" w:rsidP="00EF33FC">
      <w:pPr>
        <w:jc w:val="both"/>
      </w:pPr>
    </w:p>
    <w:p w:rsidR="00EF33FC" w:rsidRDefault="00EF33FC" w:rsidP="00EF33FC">
      <w:pPr>
        <w:pStyle w:val="ExhibitB1"/>
        <w:keepNext w:val="0"/>
        <w:ind w:left="0" w:firstLine="0"/>
        <w:jc w:val="both"/>
      </w:pPr>
      <w:r>
        <w:t>Survival</w:t>
      </w:r>
    </w:p>
    <w:p w:rsidR="00EF33FC" w:rsidRDefault="00EF33FC" w:rsidP="00EF33FC">
      <w:pPr>
        <w:jc w:val="both"/>
      </w:pPr>
    </w:p>
    <w:p w:rsidR="00150A20" w:rsidRDefault="00EF33FC">
      <w:pPr>
        <w:pStyle w:val="Heading5"/>
        <w:keepNext w:val="0"/>
        <w:tabs>
          <w:tab w:val="clear" w:pos="720"/>
          <w:tab w:val="clear" w:pos="1080"/>
          <w:tab w:val="clear" w:pos="1296"/>
          <w:tab w:val="clear" w:pos="2016"/>
          <w:tab w:val="clear" w:pos="2592"/>
          <w:tab w:val="clear" w:pos="4176"/>
          <w:tab w:val="clear" w:pos="10710"/>
        </w:tabs>
        <w:ind w:left="0" w:firstLine="720"/>
        <w:jc w:val="both"/>
      </w:pPr>
      <w:r>
        <w:t>The termination or expiration of the Agreement shall not relieve either party of any obligation or liability accrued hereunder prior to or subsequent to such termination or expiration, nor affect or impair the rights of either party arising under the Agreement prior to or subsequent to such termination or expiration, except as expressly provided herein.</w:t>
      </w:r>
    </w:p>
    <w:p w:rsidR="00EF33FC" w:rsidRDefault="00EF33FC" w:rsidP="00EF33FC">
      <w:pPr>
        <w:jc w:val="both"/>
      </w:pPr>
    </w:p>
    <w:p w:rsidR="00EF33FC" w:rsidRDefault="00EF33FC" w:rsidP="00EF33FC">
      <w:pPr>
        <w:pStyle w:val="ExhibitB1"/>
        <w:keepNext w:val="0"/>
        <w:ind w:left="0" w:firstLine="0"/>
        <w:jc w:val="both"/>
      </w:pPr>
      <w:r>
        <w:t>Entire Agreement</w:t>
      </w:r>
    </w:p>
    <w:p w:rsidR="00EF33FC" w:rsidRDefault="00EF33FC" w:rsidP="00EF33FC">
      <w:pPr>
        <w:ind w:right="180"/>
        <w:jc w:val="both"/>
      </w:pPr>
    </w:p>
    <w:p w:rsidR="00150A20" w:rsidRDefault="00EF33FC">
      <w:pPr>
        <w:pStyle w:val="Heading5"/>
        <w:keepNext w:val="0"/>
        <w:tabs>
          <w:tab w:val="clear" w:pos="720"/>
          <w:tab w:val="clear" w:pos="1080"/>
          <w:tab w:val="clear" w:pos="1296"/>
          <w:tab w:val="clear" w:pos="2016"/>
          <w:tab w:val="clear" w:pos="2592"/>
          <w:tab w:val="clear" w:pos="4176"/>
          <w:tab w:val="clear" w:pos="10710"/>
        </w:tabs>
        <w:ind w:left="0" w:firstLine="720"/>
        <w:jc w:val="both"/>
      </w:pPr>
      <w:r>
        <w:t xml:space="preserve">This Agreement, consisting of all documents as defined herein, constitutes the entire agreement between the parties with respect to the subject matter hereof and shall supersede all previous proposals, both oral and written, negotiations, representations, commitments, writing and all other communications between the parties.  No waiver, alteration, modification of, or addition to </w:t>
      </w:r>
      <w:r>
        <w:lastRenderedPageBreak/>
        <w:t>the terms and conditions contained herein shall be binding unless expressly agreed in writing by a written amendment to this Agreement.</w:t>
      </w:r>
    </w:p>
    <w:p w:rsidR="00EF33FC" w:rsidRDefault="00EF33FC" w:rsidP="00EF33FC">
      <w:pPr>
        <w:tabs>
          <w:tab w:val="left" w:pos="576"/>
          <w:tab w:val="left" w:pos="1296"/>
          <w:tab w:val="left" w:pos="10710"/>
        </w:tabs>
        <w:ind w:right="180"/>
        <w:outlineLvl w:val="0"/>
        <w:rPr>
          <w:u w:val="single"/>
        </w:rPr>
      </w:pPr>
    </w:p>
    <w:p w:rsidR="00EF33FC" w:rsidRDefault="00EF33FC" w:rsidP="00EF33FC">
      <w:pPr>
        <w:pStyle w:val="ExhibitC2"/>
        <w:numPr>
          <w:ilvl w:val="0"/>
          <w:numId w:val="0"/>
        </w:numPr>
        <w:jc w:val="center"/>
        <w:rPr>
          <w:i/>
          <w:iCs/>
        </w:rPr>
        <w:sectPr w:rsidR="00EF33FC" w:rsidSect="00C05038">
          <w:footerReference w:type="default" r:id="rId13"/>
          <w:pgSz w:w="12240" w:h="15840" w:code="1"/>
          <w:pgMar w:top="0" w:right="1008" w:bottom="1170" w:left="1440" w:header="720" w:footer="720" w:gutter="0"/>
          <w:pgNumType w:start="33"/>
          <w:cols w:space="720"/>
          <w:docGrid w:linePitch="326"/>
        </w:sectPr>
      </w:pPr>
      <w:r>
        <w:rPr>
          <w:i/>
          <w:iCs/>
        </w:rPr>
        <w:t>END OF EXHIBIT B</w:t>
      </w:r>
    </w:p>
    <w:p w:rsidR="00EF33FC" w:rsidRPr="00DB3F46" w:rsidRDefault="00384F2C" w:rsidP="00384F2C">
      <w:pPr>
        <w:pStyle w:val="Heading10"/>
        <w:keepNext w:val="0"/>
        <w:tabs>
          <w:tab w:val="left" w:pos="-90"/>
        </w:tabs>
        <w:spacing w:after="120"/>
        <w:ind w:left="0" w:firstLine="0"/>
        <w:jc w:val="left"/>
      </w:pPr>
      <w:r>
        <w:lastRenderedPageBreak/>
        <w:t xml:space="preserve">                                                                  </w:t>
      </w:r>
      <w:r w:rsidR="00EF33FC" w:rsidRPr="00DB3F46">
        <w:t>EXHIBIT C</w:t>
      </w:r>
    </w:p>
    <w:p w:rsidR="00EF33FC" w:rsidRPr="00DB3F46" w:rsidRDefault="00EF33FC" w:rsidP="00EF33FC">
      <w:pPr>
        <w:pStyle w:val="Heading10"/>
        <w:keepNext w:val="0"/>
        <w:tabs>
          <w:tab w:val="left" w:pos="1170"/>
        </w:tabs>
        <w:spacing w:after="120"/>
        <w:ind w:left="0" w:firstLine="0"/>
      </w:pPr>
    </w:p>
    <w:p w:rsidR="00EF33FC" w:rsidRPr="00C362CD" w:rsidRDefault="00EF33FC" w:rsidP="00EF33FC">
      <w:pPr>
        <w:pStyle w:val="Heading10"/>
        <w:keepNext w:val="0"/>
        <w:tabs>
          <w:tab w:val="left" w:pos="1170"/>
        </w:tabs>
        <w:spacing w:after="120"/>
        <w:ind w:left="0" w:firstLine="0"/>
      </w:pPr>
      <w:r w:rsidRPr="00DB3F46">
        <w:t>process and PAYMENT PROVISIONS</w:t>
      </w:r>
      <w:r w:rsidRPr="00C362CD">
        <w:br/>
      </w:r>
    </w:p>
    <w:p w:rsidR="00EF33FC" w:rsidRDefault="00EF33FC" w:rsidP="00EF33FC">
      <w:pPr>
        <w:ind w:right="180"/>
        <w:jc w:val="center"/>
        <w:rPr>
          <w:b/>
        </w:rPr>
      </w:pPr>
    </w:p>
    <w:p w:rsidR="00EF33FC" w:rsidRDefault="00EF33FC" w:rsidP="00033138">
      <w:pPr>
        <w:pStyle w:val="ExhibitC1"/>
        <w:numPr>
          <w:ilvl w:val="0"/>
          <w:numId w:val="31"/>
        </w:numPr>
        <w:ind w:left="0" w:firstLine="0"/>
      </w:pPr>
      <w:r>
        <w:t>Contract Amount</w:t>
      </w:r>
    </w:p>
    <w:p w:rsidR="00EF33FC" w:rsidRDefault="00EF33FC" w:rsidP="00EF33FC">
      <w:pPr>
        <w:widowControl w:val="0"/>
      </w:pPr>
    </w:p>
    <w:p w:rsidR="00150A20" w:rsidRDefault="00EF33FC">
      <w:pPr>
        <w:pStyle w:val="Heading5"/>
        <w:keepNext w:val="0"/>
        <w:tabs>
          <w:tab w:val="clear" w:pos="720"/>
          <w:tab w:val="clear" w:pos="1080"/>
          <w:tab w:val="clear" w:pos="1296"/>
          <w:tab w:val="clear" w:pos="2016"/>
          <w:tab w:val="clear" w:pos="2592"/>
          <w:tab w:val="clear" w:pos="4176"/>
          <w:tab w:val="clear" w:pos="10710"/>
        </w:tabs>
        <w:ind w:left="0" w:firstLine="720"/>
        <w:jc w:val="both"/>
      </w:pPr>
      <w:r w:rsidRPr="00D96243">
        <w:t xml:space="preserve">The total amount </w:t>
      </w:r>
      <w:r>
        <w:t xml:space="preserve">owed by </w:t>
      </w:r>
      <w:r w:rsidRPr="00D96243">
        <w:t xml:space="preserve">the </w:t>
      </w:r>
      <w:r>
        <w:t>AOC</w:t>
      </w:r>
      <w:r w:rsidRPr="00D96243">
        <w:t xml:space="preserve"> to </w:t>
      </w:r>
      <w:r>
        <w:t>Service Provider</w:t>
      </w:r>
      <w:r w:rsidRPr="00D96243">
        <w:t xml:space="preserve"> under this Agreement for performing </w:t>
      </w:r>
      <w:r>
        <w:t xml:space="preserve">any and </w:t>
      </w:r>
      <w:r w:rsidRPr="00D96243">
        <w:t>all Work</w:t>
      </w:r>
      <w:r>
        <w:t xml:space="preserve"> authorized hereunder</w:t>
      </w:r>
      <w:r w:rsidRPr="00D96243">
        <w:t xml:space="preserve">, </w:t>
      </w:r>
      <w:r>
        <w:t xml:space="preserve">and for </w:t>
      </w:r>
      <w:r w:rsidRPr="00D96243">
        <w:t>all Travel and Living Expense and/or Reimbursable Expenses, shall not</w:t>
      </w:r>
      <w:r>
        <w:t xml:space="preserve"> in total </w:t>
      </w:r>
      <w:r w:rsidRPr="00D96243">
        <w:t xml:space="preserve">exceed the </w:t>
      </w:r>
      <w:r>
        <w:t>Total</w:t>
      </w:r>
      <w:r w:rsidRPr="00D96243">
        <w:t xml:space="preserve"> Amount</w:t>
      </w:r>
      <w:r>
        <w:t xml:space="preserve"> Encumbered to Date</w:t>
      </w:r>
      <w:r w:rsidRPr="00D96243">
        <w:t xml:space="preserve"> authorized for this Agreement</w:t>
      </w:r>
      <w:r>
        <w:t xml:space="preserve"> on the AOC Standard Agreement form signed to enter into this Agreement, including any Amendments thereof.</w:t>
      </w:r>
    </w:p>
    <w:p w:rsidR="00EF33FC" w:rsidRDefault="00EF33FC" w:rsidP="00EF33FC">
      <w:pPr>
        <w:pStyle w:val="BodyTextIndent"/>
        <w:ind w:left="0"/>
      </w:pPr>
    </w:p>
    <w:p w:rsidR="00EF33FC" w:rsidRDefault="00EF33FC" w:rsidP="00033138">
      <w:pPr>
        <w:pStyle w:val="ExhibitC1"/>
        <w:numPr>
          <w:ilvl w:val="0"/>
          <w:numId w:val="31"/>
        </w:numPr>
        <w:ind w:left="0" w:firstLine="0"/>
      </w:pPr>
      <w:r>
        <w:t>Compensation for Contract Work</w:t>
      </w:r>
    </w:p>
    <w:p w:rsidR="00EF33FC" w:rsidRDefault="00EF33FC" w:rsidP="00EF33FC">
      <w:pPr>
        <w:pStyle w:val="ExhibitC1"/>
        <w:numPr>
          <w:ilvl w:val="0"/>
          <w:numId w:val="0"/>
        </w:numPr>
      </w:pPr>
    </w:p>
    <w:p w:rsidR="00150A20" w:rsidRDefault="00EF33FC">
      <w:pPr>
        <w:pStyle w:val="ExhibitB2"/>
        <w:keepNext w:val="0"/>
        <w:tabs>
          <w:tab w:val="clear" w:pos="1548"/>
          <w:tab w:val="clear" w:pos="2016"/>
          <w:tab w:val="clear" w:pos="2592"/>
          <w:tab w:val="clear" w:pos="4176"/>
          <w:tab w:val="clear" w:pos="10710"/>
        </w:tabs>
        <w:ind w:left="0" w:firstLine="720"/>
      </w:pPr>
      <w:r>
        <w:t xml:space="preserve">A general description of the scope and nature of Services that may be performed under this Agreement is given in </w:t>
      </w:r>
      <w:r w:rsidRPr="006B5AF9">
        <w:rPr>
          <w:b/>
        </w:rPr>
        <w:t>Exhibit D, Work to be Performed</w:t>
      </w:r>
      <w:r>
        <w:t>.  The AOC will provide Service Provider with a Work Authorization Form, Part 1 Request for Quote (as described below under section 3 Work Authorization Process), detailing the Services the AOC’s desires to purchase and the location for which they will be provided. If necessary, the parties will confer to further clarify the nature of the Services the AOC deems necessary.</w:t>
      </w:r>
    </w:p>
    <w:p w:rsidR="00EF33FC" w:rsidRDefault="00EF33FC" w:rsidP="00EF33FC">
      <w:pPr>
        <w:pStyle w:val="ExhibitC2"/>
        <w:numPr>
          <w:ilvl w:val="0"/>
          <w:numId w:val="0"/>
        </w:numPr>
      </w:pPr>
      <w:r>
        <w:t xml:space="preserve"> </w:t>
      </w:r>
    </w:p>
    <w:p w:rsidR="00150A20" w:rsidRDefault="00EF33FC">
      <w:pPr>
        <w:pStyle w:val="ExhibitB2"/>
        <w:keepNext w:val="0"/>
        <w:tabs>
          <w:tab w:val="clear" w:pos="1548"/>
          <w:tab w:val="clear" w:pos="2016"/>
          <w:tab w:val="clear" w:pos="2592"/>
          <w:tab w:val="clear" w:pos="4176"/>
          <w:tab w:val="clear" w:pos="10710"/>
        </w:tabs>
        <w:ind w:left="0" w:firstLine="720"/>
      </w:pPr>
      <w:r>
        <w:t xml:space="preserve">Service Provider shall, upon request, provide written Price Quotes for the Services to be performed which are described in </w:t>
      </w:r>
      <w:r w:rsidRPr="006B5AF9">
        <w:rPr>
          <w:b/>
        </w:rPr>
        <w:t>Exhibit D, Work to be Performed</w:t>
      </w:r>
      <w:r>
        <w:t xml:space="preserve">. The Price Quotes shall be priced on a Time and Materials </w:t>
      </w:r>
      <w:r w:rsidRPr="009B2E69">
        <w:t>Not</w:t>
      </w:r>
      <w:r>
        <w:t>-</w:t>
      </w:r>
      <w:r w:rsidRPr="009B2E69">
        <w:t>to</w:t>
      </w:r>
      <w:r>
        <w:t>-</w:t>
      </w:r>
      <w:r w:rsidRPr="009B2E69">
        <w:t xml:space="preserve">Exceed </w:t>
      </w:r>
      <w:r>
        <w:t xml:space="preserve">Basis </w:t>
      </w:r>
      <w:r w:rsidRPr="009B2E69">
        <w:t>for the Services necessary to provide the appraisal, including buildup of the price base</w:t>
      </w:r>
      <w:r>
        <w:t>d</w:t>
      </w:r>
      <w:r w:rsidRPr="009B2E69">
        <w:t xml:space="preserve"> upon the hourly rates</w:t>
      </w:r>
      <w:r>
        <w:t>, as</w:t>
      </w:r>
      <w:r w:rsidRPr="009B2E69">
        <w:t xml:space="preserve"> </w:t>
      </w:r>
      <w:r w:rsidRPr="00F8449A">
        <w:t xml:space="preserve">specified in paragraph 9 below, </w:t>
      </w:r>
      <w:r w:rsidRPr="009B2E69">
        <w:t xml:space="preserve">or, if the Service Provider so offers in its written Price Quote, </w:t>
      </w:r>
      <w:r>
        <w:t xml:space="preserve">Time and Materials </w:t>
      </w:r>
      <w:r w:rsidRPr="009B2E69">
        <w:t>Not</w:t>
      </w:r>
      <w:r>
        <w:t>-</w:t>
      </w:r>
      <w:r w:rsidRPr="009B2E69">
        <w:t>to</w:t>
      </w:r>
      <w:r>
        <w:t>-</w:t>
      </w:r>
      <w:r w:rsidRPr="009B2E69">
        <w:t xml:space="preserve">Exceed </w:t>
      </w:r>
      <w:r>
        <w:t xml:space="preserve">Basis </w:t>
      </w:r>
      <w:r w:rsidRPr="009B2E69">
        <w:t xml:space="preserve">or Firm Fixed </w:t>
      </w:r>
      <w:r>
        <w:t xml:space="preserve">Price </w:t>
      </w:r>
      <w:r w:rsidRPr="009B2E69">
        <w:t xml:space="preserve">rates lower than those in </w:t>
      </w:r>
      <w:r>
        <w:t>paragraph 9 below</w:t>
      </w:r>
      <w:r w:rsidRPr="009B2E69">
        <w:t xml:space="preserve">. If the parties have agreed that Service Provider will incur Travel and Living Expenses or Reimbursable Expenses in the course of performance of the Work, Service Provider shall specify in </w:t>
      </w:r>
      <w:r>
        <w:t>the Work Authorization Form, Part I Request for Quote,</w:t>
      </w:r>
      <w:r w:rsidRPr="009B2E69">
        <w:t xml:space="preserve"> said expenses.  Travel and living expenses must be in accordance with the Travel and Living</w:t>
      </w:r>
      <w:r>
        <w:t xml:space="preserve"> Expense Guidelines given below.</w:t>
      </w:r>
    </w:p>
    <w:p w:rsidR="00EF33FC" w:rsidRDefault="00EF33FC" w:rsidP="00EF33FC">
      <w:pPr>
        <w:pStyle w:val="ListParagraph"/>
        <w:ind w:left="0"/>
        <w:jc w:val="both"/>
      </w:pPr>
    </w:p>
    <w:p w:rsidR="00150A20" w:rsidRDefault="00EF33FC">
      <w:pPr>
        <w:pStyle w:val="ExhibitB2"/>
        <w:keepNext w:val="0"/>
        <w:tabs>
          <w:tab w:val="clear" w:pos="1548"/>
          <w:tab w:val="clear" w:pos="2016"/>
          <w:tab w:val="clear" w:pos="2592"/>
          <w:tab w:val="clear" w:pos="4176"/>
          <w:tab w:val="clear" w:pos="10710"/>
        </w:tabs>
        <w:ind w:left="0" w:firstLine="720"/>
      </w:pPr>
      <w:r>
        <w:t>The total actual cost which the AOC may reimburse the Service Provider under any individual Work Authorization, pursuant to this provision, including any Travel and Living or Reimbursable Expenses, shall not exceed the amount specified on the face of the Work Authorization.</w:t>
      </w:r>
      <w:r w:rsidR="008C36DF">
        <w:br/>
      </w:r>
    </w:p>
    <w:p w:rsidR="00150A20" w:rsidRDefault="00EF33FC">
      <w:pPr>
        <w:pStyle w:val="ExhibitB2"/>
        <w:keepNext w:val="0"/>
        <w:tabs>
          <w:tab w:val="clear" w:pos="1548"/>
          <w:tab w:val="clear" w:pos="2016"/>
          <w:tab w:val="clear" w:pos="2592"/>
          <w:tab w:val="clear" w:pos="4176"/>
          <w:tab w:val="clear" w:pos="10710"/>
        </w:tabs>
        <w:ind w:left="0" w:firstLine="720"/>
      </w:pPr>
      <w:r>
        <w:t xml:space="preserve">Unless the AOC elects to receive one invoice per Work Authorization, Service Provider shall, on a monthly basis, and in one invoice, bill the AOC for all accepted Work (and any authorized associated Travel and Living or Reimbursable Expenses) actually performed and/or incurred and accepted in the previous calendar month.   Invoices shall be broken down on a Work </w:t>
      </w:r>
      <w:r>
        <w:lastRenderedPageBreak/>
        <w:t>Authorization by Work Authorization basis, and the invoiced detail for each work Authorization shall show:</w:t>
      </w:r>
    </w:p>
    <w:p w:rsidR="00150A20" w:rsidRDefault="00EF33FC" w:rsidP="00033138">
      <w:pPr>
        <w:pStyle w:val="ExhibitC2"/>
        <w:numPr>
          <w:ilvl w:val="2"/>
          <w:numId w:val="72"/>
        </w:numPr>
        <w:tabs>
          <w:tab w:val="clear" w:pos="2016"/>
        </w:tabs>
        <w:spacing w:after="240"/>
        <w:ind w:left="2160" w:hanging="738"/>
        <w:jc w:val="both"/>
      </w:pPr>
      <w:r>
        <w:t xml:space="preserve">For any Services in a Work Authorization priced on an Time and Materials </w:t>
      </w:r>
      <w:r w:rsidRPr="00CC6B21">
        <w:t>Not</w:t>
      </w:r>
      <w:r>
        <w:t>-</w:t>
      </w:r>
      <w:r w:rsidRPr="00CC6B21">
        <w:t>to</w:t>
      </w:r>
      <w:r>
        <w:t>-</w:t>
      </w:r>
      <w:r w:rsidRPr="00CC6B21">
        <w:t xml:space="preserve">Exced Basis, Service Provider shall invoice the </w:t>
      </w:r>
      <w:r>
        <w:t>AOC</w:t>
      </w:r>
      <w:r w:rsidRPr="00CC6B21">
        <w:t xml:space="preserve">for the actual hours worked during that month at the rates specified in the Work Authorization, but not to exceed the Not-to-Exceed </w:t>
      </w:r>
      <w:r>
        <w:t xml:space="preserve">Amount </w:t>
      </w:r>
      <w:r w:rsidRPr="00CC6B21">
        <w:t>for that Service specified in the Work Authorization.</w:t>
      </w:r>
    </w:p>
    <w:p w:rsidR="00150A20" w:rsidRDefault="00EF33FC" w:rsidP="00033138">
      <w:pPr>
        <w:pStyle w:val="ExhibitC2"/>
        <w:numPr>
          <w:ilvl w:val="2"/>
          <w:numId w:val="72"/>
        </w:numPr>
        <w:tabs>
          <w:tab w:val="clear" w:pos="2016"/>
        </w:tabs>
        <w:spacing w:after="240"/>
        <w:ind w:left="2160" w:hanging="738"/>
        <w:jc w:val="both"/>
      </w:pPr>
      <w:r w:rsidRPr="00CC6B21">
        <w:t xml:space="preserve">For any Services or a Work Authorization priced on a Firm Fixed Price Basis, Service Provider shall invoice and the </w:t>
      </w:r>
      <w:r>
        <w:t xml:space="preserve">AOC </w:t>
      </w:r>
      <w:r w:rsidRPr="00CC6B21">
        <w:t>shall compensate Service Provider for the fixed price specified in the Work Authorization.</w:t>
      </w:r>
    </w:p>
    <w:p w:rsidR="00150A20" w:rsidRDefault="00EF33FC" w:rsidP="00033138">
      <w:pPr>
        <w:pStyle w:val="ExhibitC2"/>
        <w:numPr>
          <w:ilvl w:val="2"/>
          <w:numId w:val="72"/>
        </w:numPr>
        <w:tabs>
          <w:tab w:val="clear" w:pos="2016"/>
        </w:tabs>
        <w:spacing w:after="240"/>
        <w:ind w:left="2160" w:hanging="738"/>
        <w:jc w:val="both"/>
      </w:pPr>
      <w:r w:rsidRPr="00CC6B21">
        <w:t xml:space="preserve">Unless otherwise specified in a Work Authorization, the </w:t>
      </w:r>
      <w:r>
        <w:t xml:space="preserve">Time and Materials </w:t>
      </w:r>
      <w:r w:rsidRPr="00CC6B21">
        <w:t>Not</w:t>
      </w:r>
      <w:r>
        <w:t>-</w:t>
      </w:r>
      <w:r w:rsidRPr="00CC6B21">
        <w:t>to</w:t>
      </w:r>
      <w:r>
        <w:t>-</w:t>
      </w:r>
      <w:r w:rsidRPr="00CC6B21">
        <w:t xml:space="preserve">Exceed </w:t>
      </w:r>
      <w:r>
        <w:t>Basis</w:t>
      </w:r>
      <w:r w:rsidRPr="00CC6B21">
        <w:t xml:space="preserve"> rates set are inclusive of all costs, any materials needed to perform the Services, and all benefits, expenses, fees, overhead, and profits payable to the</w:t>
      </w:r>
      <w:r>
        <w:t xml:space="preserve"> Service Provider for services rendered to the AOC.  </w:t>
      </w:r>
    </w:p>
    <w:p w:rsidR="00150A20" w:rsidRDefault="00EF33FC" w:rsidP="00033138">
      <w:pPr>
        <w:pStyle w:val="ExhibitC2"/>
        <w:numPr>
          <w:ilvl w:val="2"/>
          <w:numId w:val="72"/>
        </w:numPr>
        <w:tabs>
          <w:tab w:val="clear" w:pos="2016"/>
        </w:tabs>
        <w:spacing w:after="240"/>
        <w:ind w:left="2160" w:hanging="738"/>
        <w:jc w:val="both"/>
      </w:pPr>
      <w:r>
        <w:t>If a Work Authorization specifies that the AOC is obligated to pay Travel and Living or Reimbursable Expenses, Service Provider shall, in its monthly invoice, charge the AOC for the Travel and Living Expenses actually incurred in the performance of the Work.</w:t>
      </w:r>
    </w:p>
    <w:p w:rsidR="00150A20" w:rsidRDefault="00EF33FC" w:rsidP="00033138">
      <w:pPr>
        <w:pStyle w:val="ExhibitC2"/>
        <w:numPr>
          <w:ilvl w:val="2"/>
          <w:numId w:val="72"/>
        </w:numPr>
        <w:tabs>
          <w:tab w:val="clear" w:pos="2016"/>
        </w:tabs>
        <w:spacing w:after="240"/>
        <w:ind w:left="2160" w:hanging="738"/>
        <w:jc w:val="both"/>
      </w:pPr>
      <w:r>
        <w:t>The Service Provider shall not charge, nor shall the AOC pay, any overtime rate.</w:t>
      </w:r>
    </w:p>
    <w:p w:rsidR="00150A20" w:rsidRDefault="00EF33FC">
      <w:pPr>
        <w:pStyle w:val="ExhibitB2"/>
        <w:keepNext w:val="0"/>
        <w:tabs>
          <w:tab w:val="clear" w:pos="1548"/>
          <w:tab w:val="clear" w:pos="2016"/>
          <w:tab w:val="clear" w:pos="2592"/>
          <w:tab w:val="clear" w:pos="4176"/>
          <w:tab w:val="clear" w:pos="10710"/>
        </w:tabs>
        <w:ind w:left="0" w:firstLine="720"/>
      </w:pPr>
      <w:r w:rsidRPr="008C36DF">
        <w:t>If a Work Authorization requires that the AOC pay Travel and Living Expenses, the following guidelines shall apply:</w:t>
      </w:r>
    </w:p>
    <w:p w:rsidR="00EF33FC" w:rsidRDefault="00EF33FC" w:rsidP="00EF33FC">
      <w:pPr>
        <w:pStyle w:val="ExhibitC1"/>
        <w:numPr>
          <w:ilvl w:val="0"/>
          <w:numId w:val="0"/>
        </w:numPr>
        <w:tabs>
          <w:tab w:val="left" w:pos="630"/>
        </w:tabs>
        <w:jc w:val="both"/>
      </w:pPr>
    </w:p>
    <w:p w:rsidR="00150A20" w:rsidRDefault="00EF33FC">
      <w:pPr>
        <w:pStyle w:val="ExhibitB3"/>
        <w:tabs>
          <w:tab w:val="clear" w:pos="1296"/>
          <w:tab w:val="clear" w:pos="2592"/>
          <w:tab w:val="clear" w:pos="4176"/>
          <w:tab w:val="clear" w:pos="10710"/>
        </w:tabs>
        <w:spacing w:before="120" w:after="120"/>
        <w:ind w:left="2160" w:hanging="720"/>
      </w:pPr>
      <w:r w:rsidRPr="00F3024B">
        <w:t xml:space="preserve">Provided that reimbursement for transportation, meals, and lodging expenses is authorized in a Work Authorization, the </w:t>
      </w:r>
      <w:r>
        <w:t>AOC</w:t>
      </w:r>
      <w:r w:rsidRPr="00F3024B">
        <w:t xml:space="preserve"> shall, subject to the provisions of this Agreement, reimburse the </w:t>
      </w:r>
      <w:r>
        <w:t>Service Provider</w:t>
      </w:r>
      <w:r w:rsidRPr="00F3024B">
        <w:t xml:space="preserve"> for actual and reasonable expenses incurred for necessary transportation, meals, lodging, and other travel-related expenses required for the </w:t>
      </w:r>
      <w:r>
        <w:t>Service Provider</w:t>
      </w:r>
      <w:r w:rsidRPr="00F3024B">
        <w:t xml:space="preserve">’s employees </w:t>
      </w:r>
      <w:r>
        <w:t>or Subcontractors</w:t>
      </w:r>
      <w:r w:rsidRPr="00F3024B">
        <w:t xml:space="preserve"> who actually performed the Work authorized under the Work Authorization.  Such travel expenses </w:t>
      </w:r>
      <w:r w:rsidR="004E49C2" w:rsidRPr="004E49C2">
        <w:t>shall not exceed the maximum amount</w:t>
      </w:r>
      <w:r w:rsidRPr="00F3024B">
        <w:t xml:space="preserve"> set forth in the Work Authorization, and shall be subject to the provisions of the Travel Plan specified in the Work Authorization. </w:t>
      </w:r>
    </w:p>
    <w:p w:rsidR="00150A20" w:rsidRDefault="00EF33FC" w:rsidP="00033138">
      <w:pPr>
        <w:pStyle w:val="ExhibitC2"/>
        <w:numPr>
          <w:ilvl w:val="0"/>
          <w:numId w:val="34"/>
        </w:numPr>
        <w:spacing w:before="120" w:after="120"/>
        <w:ind w:left="2160"/>
        <w:jc w:val="both"/>
      </w:pPr>
      <w:r>
        <w:t>The AOC</w:t>
      </w:r>
      <w:r w:rsidRPr="00CF777B">
        <w:t xml:space="preserve"> shall reimburse </w:t>
      </w:r>
      <w:r>
        <w:t>Service Provider</w:t>
      </w:r>
      <w:r w:rsidRPr="00CF777B">
        <w:t xml:space="preserve"> for actual and reasonable transportation, meals, and lodging expenses actually incurred by </w:t>
      </w:r>
      <w:r>
        <w:t>Service Provider</w:t>
      </w:r>
      <w:r w:rsidRPr="00CF777B">
        <w:t xml:space="preserve"> in the course of performance of the Work.</w:t>
      </w:r>
      <w:r>
        <w:t xml:space="preserve"> </w:t>
      </w:r>
    </w:p>
    <w:p w:rsidR="00150A20" w:rsidRDefault="002E3354" w:rsidP="00DF2F9A">
      <w:pPr>
        <w:pStyle w:val="ExhibitC2"/>
        <w:numPr>
          <w:ilvl w:val="0"/>
          <w:numId w:val="0"/>
        </w:numPr>
        <w:spacing w:before="120" w:after="120"/>
        <w:jc w:val="both"/>
      </w:pPr>
      <w:r>
        <w:tab/>
      </w:r>
      <w:r>
        <w:tab/>
      </w:r>
      <w:r>
        <w:tab/>
      </w:r>
      <w:r w:rsidR="000B6BD3">
        <w:t>(a)</w:t>
      </w:r>
      <w:r w:rsidR="000B6BD3">
        <w:tab/>
      </w:r>
      <w:r w:rsidR="00EF33FC" w:rsidRPr="00647B70">
        <w:t>For necessa</w:t>
      </w:r>
      <w:r w:rsidR="00EF33FC">
        <w:t>ry air transportation, the AOC</w:t>
      </w:r>
      <w:r w:rsidR="00EF33FC" w:rsidRPr="00647B70">
        <w:t xml:space="preserve"> will reimburse the </w:t>
      </w:r>
      <w:r w:rsidR="00EF33FC">
        <w:t xml:space="preserve">Service </w:t>
      </w:r>
      <w:r w:rsidR="000B6BD3">
        <w:tab/>
      </w:r>
      <w:r w:rsidR="000B6BD3">
        <w:tab/>
      </w:r>
      <w:r w:rsidR="000B6BD3">
        <w:tab/>
      </w:r>
      <w:r w:rsidR="000B6BD3">
        <w:tab/>
      </w:r>
      <w:r w:rsidR="00EF33FC">
        <w:t>Provider</w:t>
      </w:r>
      <w:r w:rsidR="00EF33FC" w:rsidRPr="00647B70">
        <w:t xml:space="preserve"> for the actual cost incurred.  All air transportation is limited to </w:t>
      </w:r>
      <w:r w:rsidR="000B6BD3">
        <w:tab/>
      </w:r>
      <w:r w:rsidR="000B6BD3">
        <w:tab/>
      </w:r>
      <w:r w:rsidR="000B6BD3">
        <w:tab/>
      </w:r>
      <w:r w:rsidR="000B6BD3">
        <w:tab/>
      </w:r>
      <w:r w:rsidR="00EF33FC" w:rsidRPr="00647B70">
        <w:t xml:space="preserve">coach fares and must be booked a minimum of fourteen (14) days prior </w:t>
      </w:r>
      <w:r w:rsidR="000B6BD3">
        <w:tab/>
      </w:r>
      <w:r w:rsidR="000B6BD3">
        <w:tab/>
      </w:r>
      <w:r w:rsidR="000B6BD3">
        <w:tab/>
      </w:r>
      <w:r w:rsidR="000B6BD3">
        <w:tab/>
      </w:r>
      <w:r w:rsidR="00EF33FC" w:rsidRPr="00647B70">
        <w:t xml:space="preserve">to travel, unless the Project Manager agrees otherwise in writing. </w:t>
      </w:r>
    </w:p>
    <w:p w:rsidR="00EF33FC" w:rsidRPr="001543E9" w:rsidRDefault="00AE2167" w:rsidP="001543E9">
      <w:pPr>
        <w:pStyle w:val="ListParagraph"/>
        <w:ind w:left="2160" w:hanging="540"/>
      </w:pPr>
      <w:r>
        <w:lastRenderedPageBreak/>
        <w:tab/>
        <w:t>(b)</w:t>
      </w:r>
      <w:r>
        <w:tab/>
      </w:r>
      <w:r w:rsidR="00EF33FC" w:rsidRPr="001543E9">
        <w:t xml:space="preserve">If overnight lodging expense is authorized, in accordance with the </w:t>
      </w:r>
      <w:r>
        <w:tab/>
      </w:r>
      <w:r w:rsidR="00EF33FC" w:rsidRPr="001543E9">
        <w:t xml:space="preserve">California Department of Human Resources guidelines, the AOC will </w:t>
      </w:r>
      <w:r>
        <w:tab/>
      </w:r>
      <w:r w:rsidR="00EF33FC" w:rsidRPr="001543E9">
        <w:t xml:space="preserve">reimburse </w:t>
      </w:r>
      <w:r w:rsidR="00970DC9">
        <w:t>Service Provider</w:t>
      </w:r>
      <w:r w:rsidR="00EF33FC" w:rsidRPr="001543E9">
        <w:t xml:space="preserve"> only</w:t>
      </w:r>
      <w:r w:rsidR="00F87451">
        <w:t xml:space="preserve"> as follows</w:t>
      </w:r>
      <w:r w:rsidR="00EF33FC" w:rsidRPr="001543E9">
        <w:t>:</w:t>
      </w:r>
    </w:p>
    <w:p w:rsidR="00EF33FC" w:rsidRPr="00961845" w:rsidRDefault="00EF33FC" w:rsidP="00EF33FC">
      <w:pPr>
        <w:ind w:left="2880"/>
        <w:rPr>
          <w:szCs w:val="24"/>
        </w:rPr>
      </w:pPr>
    </w:p>
    <w:p w:rsidR="00EF33FC" w:rsidRPr="00961845" w:rsidRDefault="009A7CD5" w:rsidP="001543E9">
      <w:pPr>
        <w:ind w:left="2160" w:hanging="540"/>
        <w:rPr>
          <w:szCs w:val="24"/>
        </w:rPr>
      </w:pPr>
      <w:r>
        <w:rPr>
          <w:szCs w:val="24"/>
        </w:rPr>
        <w:tab/>
      </w:r>
      <w:r>
        <w:rPr>
          <w:szCs w:val="24"/>
        </w:rPr>
        <w:tab/>
      </w:r>
      <w:r w:rsidR="001543E9">
        <w:rPr>
          <w:szCs w:val="24"/>
        </w:rPr>
        <w:t>F</w:t>
      </w:r>
      <w:r w:rsidR="00EF33FC" w:rsidRPr="00961845">
        <w:rPr>
          <w:szCs w:val="24"/>
        </w:rPr>
        <w:t xml:space="preserve">or hotel room rental - at the actual cost incurred if supported by a zero </w:t>
      </w:r>
      <w:r>
        <w:rPr>
          <w:szCs w:val="24"/>
        </w:rPr>
        <w:tab/>
      </w:r>
      <w:r w:rsidR="00EF33FC" w:rsidRPr="00961845">
        <w:rPr>
          <w:szCs w:val="24"/>
        </w:rPr>
        <w:t>balance receipt, but not to exceed $110.00 per Day except:</w:t>
      </w:r>
    </w:p>
    <w:p w:rsidR="00EF33FC" w:rsidRPr="00961845" w:rsidRDefault="00EF33FC" w:rsidP="00EF33FC">
      <w:pPr>
        <w:ind w:left="4320"/>
        <w:rPr>
          <w:szCs w:val="24"/>
        </w:rPr>
      </w:pPr>
    </w:p>
    <w:p w:rsidR="00EF33FC" w:rsidRPr="00BA4B51" w:rsidRDefault="00906113" w:rsidP="00E50F99">
      <w:pPr>
        <w:pStyle w:val="ListParagraph"/>
        <w:numPr>
          <w:ilvl w:val="0"/>
          <w:numId w:val="76"/>
        </w:numPr>
        <w:ind w:left="3330" w:hanging="450"/>
      </w:pPr>
      <w:r>
        <w:t>I</w:t>
      </w:r>
      <w:r w:rsidR="00EF33FC" w:rsidRPr="00BA4B51">
        <w:t xml:space="preserve">n the counties of Alameda, San Mateo, or Santa Clara, </w:t>
      </w:r>
      <w:proofErr w:type="gramStart"/>
      <w:r w:rsidR="00EF33FC" w:rsidRPr="00BA4B51">
        <w:t>which shall not</w:t>
      </w:r>
      <w:r w:rsidR="00AF7CC9">
        <w:t xml:space="preserve"> </w:t>
      </w:r>
      <w:r w:rsidR="00970DC9">
        <w:t>exceed $140.00 per Day.</w:t>
      </w:r>
      <w:proofErr w:type="gramEnd"/>
    </w:p>
    <w:p w:rsidR="00EF33FC" w:rsidRPr="00E3320B" w:rsidRDefault="00906113" w:rsidP="00E50F99">
      <w:pPr>
        <w:pStyle w:val="ListParagraph"/>
        <w:numPr>
          <w:ilvl w:val="0"/>
          <w:numId w:val="76"/>
        </w:numPr>
        <w:ind w:left="3330" w:hanging="450"/>
      </w:pPr>
      <w:r w:rsidRPr="00E3320B">
        <w:t>I</w:t>
      </w:r>
      <w:r w:rsidR="00EF33FC" w:rsidRPr="00E3320B">
        <w:t xml:space="preserve">n the county of San Francisco, </w:t>
      </w:r>
      <w:proofErr w:type="gramStart"/>
      <w:r w:rsidR="00EF33FC" w:rsidRPr="00E3320B">
        <w:t xml:space="preserve">which shall not exceed $150.00 per </w:t>
      </w:r>
      <w:r w:rsidR="00970DC9" w:rsidRPr="00E3320B">
        <w:t>Day.</w:t>
      </w:r>
      <w:proofErr w:type="gramEnd"/>
    </w:p>
    <w:p w:rsidR="00EF33FC" w:rsidRPr="00E3320B" w:rsidRDefault="00906113" w:rsidP="00E50F99">
      <w:pPr>
        <w:pStyle w:val="ListParagraph"/>
        <w:numPr>
          <w:ilvl w:val="0"/>
          <w:numId w:val="76"/>
        </w:numPr>
        <w:ind w:left="3330" w:hanging="450"/>
      </w:pPr>
      <w:r w:rsidRPr="00E3320B">
        <w:t>I</w:t>
      </w:r>
      <w:r w:rsidR="00EF33FC" w:rsidRPr="00E3320B">
        <w:t xml:space="preserve">n the counties of Monterey and San Diego, </w:t>
      </w:r>
      <w:proofErr w:type="gramStart"/>
      <w:r w:rsidR="00EF33FC" w:rsidRPr="00E3320B">
        <w:t xml:space="preserve">which shall not exceed </w:t>
      </w:r>
      <w:r w:rsidR="00970DC9" w:rsidRPr="00E3320B">
        <w:t>$125.00 per Day.</w:t>
      </w:r>
      <w:proofErr w:type="gramEnd"/>
    </w:p>
    <w:p w:rsidR="00EF33FC" w:rsidRDefault="00906113" w:rsidP="00E50F99">
      <w:pPr>
        <w:pStyle w:val="ListParagraph"/>
        <w:numPr>
          <w:ilvl w:val="0"/>
          <w:numId w:val="76"/>
        </w:numPr>
        <w:ind w:left="3330" w:hanging="450"/>
      </w:pPr>
      <w:r w:rsidRPr="00E3320B">
        <w:t>I</w:t>
      </w:r>
      <w:r w:rsidR="00EF33FC" w:rsidRPr="00E3320B">
        <w:t xml:space="preserve">n the counties of Los Angeles, Orange, or Ventura, </w:t>
      </w:r>
      <w:proofErr w:type="gramStart"/>
      <w:r w:rsidR="00EF33FC" w:rsidRPr="00E3320B">
        <w:t>which shall not exceed $120.00 per Day; plus</w:t>
      </w:r>
      <w:r w:rsidR="00BA4B51" w:rsidRPr="00E3320B">
        <w:t xml:space="preserve"> </w:t>
      </w:r>
      <w:r w:rsidR="00EF33FC" w:rsidRPr="00E3320B">
        <w:t>occupancy tax and/or energy surcharge, if any.</w:t>
      </w:r>
      <w:proofErr w:type="gramEnd"/>
      <w:r w:rsidR="00EF33FC" w:rsidRPr="00E3320B">
        <w:t xml:space="preserve"> </w:t>
      </w:r>
    </w:p>
    <w:p w:rsidR="00E50F99" w:rsidRPr="00E3320B" w:rsidRDefault="00E50F99" w:rsidP="00E50F99">
      <w:pPr>
        <w:pStyle w:val="ListParagraph"/>
        <w:ind w:left="5040"/>
      </w:pPr>
    </w:p>
    <w:p w:rsidR="00EF33FC" w:rsidRPr="00961845" w:rsidRDefault="00E3320B" w:rsidP="00BA4B51">
      <w:pPr>
        <w:ind w:left="2160"/>
        <w:rPr>
          <w:szCs w:val="24"/>
        </w:rPr>
      </w:pPr>
      <w:r>
        <w:rPr>
          <w:szCs w:val="24"/>
        </w:rPr>
        <w:t xml:space="preserve">  (c)</w:t>
      </w:r>
      <w:r>
        <w:rPr>
          <w:szCs w:val="24"/>
        </w:rPr>
        <w:tab/>
      </w:r>
      <w:r w:rsidR="00B60464">
        <w:rPr>
          <w:szCs w:val="24"/>
        </w:rPr>
        <w:t xml:space="preserve"> </w:t>
      </w:r>
      <w:r w:rsidR="00906113">
        <w:rPr>
          <w:szCs w:val="24"/>
        </w:rPr>
        <w:t>F</w:t>
      </w:r>
      <w:r w:rsidR="00EF33FC" w:rsidRPr="00961845">
        <w:rPr>
          <w:szCs w:val="24"/>
        </w:rPr>
        <w:t xml:space="preserve">or meals - at the actual cost incurred but not to exceed the following </w:t>
      </w:r>
      <w:r w:rsidR="00B60464">
        <w:rPr>
          <w:szCs w:val="24"/>
        </w:rPr>
        <w:tab/>
      </w:r>
      <w:r w:rsidR="00AF7CC9">
        <w:rPr>
          <w:szCs w:val="24"/>
        </w:rPr>
        <w:t xml:space="preserve"> </w:t>
      </w:r>
      <w:r w:rsidR="00EF33FC" w:rsidRPr="00961845">
        <w:rPr>
          <w:szCs w:val="24"/>
        </w:rPr>
        <w:t xml:space="preserve">maximum amounts per person per meal per Day: </w:t>
      </w:r>
    </w:p>
    <w:p w:rsidR="00EF33FC" w:rsidRPr="00961845" w:rsidRDefault="00EF33FC" w:rsidP="00EF33FC">
      <w:pPr>
        <w:ind w:left="2160"/>
        <w:rPr>
          <w:szCs w:val="24"/>
        </w:rPr>
      </w:pPr>
    </w:p>
    <w:p w:rsidR="00EF33FC" w:rsidRPr="00961845" w:rsidRDefault="00EF33FC" w:rsidP="00EF33FC">
      <w:pPr>
        <w:ind w:left="3330"/>
        <w:rPr>
          <w:szCs w:val="24"/>
        </w:rPr>
      </w:pPr>
      <w:r w:rsidRPr="00961845">
        <w:rPr>
          <w:szCs w:val="24"/>
        </w:rPr>
        <w:t>Breakfast $8</w:t>
      </w:r>
      <w:r>
        <w:rPr>
          <w:szCs w:val="24"/>
        </w:rPr>
        <w:t>.00</w:t>
      </w:r>
    </w:p>
    <w:p w:rsidR="00EF33FC" w:rsidRPr="00961845" w:rsidRDefault="00EF33FC" w:rsidP="00EF33FC">
      <w:pPr>
        <w:ind w:left="3330"/>
        <w:rPr>
          <w:szCs w:val="24"/>
        </w:rPr>
      </w:pPr>
      <w:r w:rsidRPr="00961845">
        <w:rPr>
          <w:szCs w:val="24"/>
        </w:rPr>
        <w:t>Lunch $12</w:t>
      </w:r>
      <w:r>
        <w:rPr>
          <w:szCs w:val="24"/>
        </w:rPr>
        <w:t>.00</w:t>
      </w:r>
    </w:p>
    <w:p w:rsidR="00EF33FC" w:rsidRPr="00961845" w:rsidRDefault="00EF33FC" w:rsidP="00EF33FC">
      <w:pPr>
        <w:ind w:left="3330"/>
        <w:rPr>
          <w:szCs w:val="24"/>
        </w:rPr>
      </w:pPr>
      <w:r w:rsidRPr="00961845">
        <w:rPr>
          <w:szCs w:val="24"/>
        </w:rPr>
        <w:t>Dinner $20.00</w:t>
      </w:r>
    </w:p>
    <w:p w:rsidR="00EF33FC" w:rsidRDefault="00EF33FC" w:rsidP="00EF33FC">
      <w:pPr>
        <w:pStyle w:val="ExhibitC2"/>
        <w:numPr>
          <w:ilvl w:val="0"/>
          <w:numId w:val="0"/>
        </w:numPr>
        <w:jc w:val="both"/>
      </w:pPr>
    </w:p>
    <w:p w:rsidR="00150A20" w:rsidRDefault="00EF33FC">
      <w:pPr>
        <w:pStyle w:val="ExhibitC2"/>
        <w:numPr>
          <w:ilvl w:val="0"/>
          <w:numId w:val="0"/>
        </w:numPr>
        <w:ind w:left="1440"/>
        <w:jc w:val="both"/>
      </w:pPr>
      <w:r>
        <w:t>These rates are fixed for the term of this Agreement and will not adjust up or down if the AOC adjusts its published rates for AOC employees during that time.</w:t>
      </w:r>
      <w:r w:rsidRPr="00647B70">
        <w:t>For necessary private vehicle ground transpo</w:t>
      </w:r>
      <w:r>
        <w:t>rtation usage, the AOC</w:t>
      </w:r>
      <w:r w:rsidRPr="00647B70">
        <w:t xml:space="preserve"> will reimburse the </w:t>
      </w:r>
      <w:r>
        <w:t>Service Provider</w:t>
      </w:r>
      <w:r w:rsidRPr="00647B70">
        <w:t xml:space="preserve"> </w:t>
      </w:r>
      <w:r>
        <w:t>the published IRS rate.  This rate is fixed for the term of this Agreement and will not adjust up or down if the AOC adjusts its published rates for AOC employees during that time.</w:t>
      </w:r>
    </w:p>
    <w:p w:rsidR="00EF33FC" w:rsidRDefault="00EF33FC" w:rsidP="0094250E">
      <w:pPr>
        <w:pStyle w:val="ExhibitC2"/>
        <w:numPr>
          <w:ilvl w:val="0"/>
          <w:numId w:val="0"/>
        </w:numPr>
        <w:ind w:left="1440" w:hanging="720"/>
        <w:jc w:val="both"/>
      </w:pPr>
    </w:p>
    <w:p w:rsidR="00150A20" w:rsidRDefault="00EF33FC" w:rsidP="00033138">
      <w:pPr>
        <w:pStyle w:val="ExhibitC2"/>
        <w:numPr>
          <w:ilvl w:val="0"/>
          <w:numId w:val="34"/>
        </w:numPr>
        <w:ind w:left="2160"/>
        <w:jc w:val="both"/>
      </w:pPr>
      <w:r w:rsidRPr="00647B70">
        <w:t xml:space="preserve">The </w:t>
      </w:r>
      <w:r>
        <w:t>Service Provider</w:t>
      </w:r>
      <w:r w:rsidRPr="00647B70">
        <w:t xml:space="preserve"> shall maintain a file of original invoices for all travel and living related expenses. Upon the </w:t>
      </w:r>
      <w:r>
        <w:t xml:space="preserve">AOC’s </w:t>
      </w:r>
      <w:r w:rsidRPr="00647B70">
        <w:t xml:space="preserve">Project Manager’s request, the </w:t>
      </w:r>
      <w:r>
        <w:t>Service Provider</w:t>
      </w:r>
      <w:r w:rsidRPr="00647B70">
        <w:t xml:space="preserve"> shall provide copies of receipts for reimbursement of transportation, lodging, and meal expenses together with a time sheet</w:t>
      </w:r>
      <w:r>
        <w:t>.</w:t>
      </w:r>
    </w:p>
    <w:p w:rsidR="00EF33FC" w:rsidRDefault="00EF33FC" w:rsidP="00EF33FC">
      <w:pPr>
        <w:pStyle w:val="ExhibitC2"/>
        <w:numPr>
          <w:ilvl w:val="0"/>
          <w:numId w:val="0"/>
        </w:numPr>
        <w:jc w:val="both"/>
      </w:pPr>
    </w:p>
    <w:p w:rsidR="00150A20" w:rsidRDefault="00EF33FC" w:rsidP="00033138">
      <w:pPr>
        <w:pStyle w:val="ExhibitC1"/>
        <w:numPr>
          <w:ilvl w:val="0"/>
          <w:numId w:val="31"/>
        </w:numPr>
        <w:ind w:left="0" w:firstLine="0"/>
        <w:rPr>
          <w:szCs w:val="24"/>
        </w:rPr>
      </w:pPr>
      <w:r w:rsidRPr="0094250E">
        <w:t>Payment and Withholding</w:t>
      </w:r>
    </w:p>
    <w:p w:rsidR="00150A20" w:rsidRDefault="00EF33FC">
      <w:pPr>
        <w:pStyle w:val="ExhibitB2"/>
        <w:keepNext w:val="0"/>
        <w:numPr>
          <w:ilvl w:val="1"/>
          <w:numId w:val="2"/>
        </w:numPr>
        <w:tabs>
          <w:tab w:val="clear" w:pos="1368"/>
          <w:tab w:val="clear" w:pos="2016"/>
          <w:tab w:val="clear" w:pos="2592"/>
          <w:tab w:val="clear" w:pos="4176"/>
          <w:tab w:val="clear" w:pos="10710"/>
        </w:tabs>
        <w:spacing w:before="120" w:after="120"/>
        <w:ind w:left="0" w:firstLine="720"/>
      </w:pPr>
      <w:r w:rsidRPr="0094250E">
        <w:t>Payment terms will be specified in the contract document that will be executed  as a result of an award made under this RFP, however, prospective Service Providers are hereby advised that AOC payments are made by the State of California, and the AO</w:t>
      </w:r>
      <w:r w:rsidR="00335FC5" w:rsidRPr="0094250E">
        <w:t>C</w:t>
      </w:r>
      <w:r w:rsidRPr="0094250E">
        <w:t xml:space="preserve"> does not make any advance payment for services. Payment by the AOC is normally made based upon completion of tasks as provided for in the agreement between the AOC and the selected Service Provider.  </w:t>
      </w:r>
    </w:p>
    <w:p w:rsidR="00150A20" w:rsidRDefault="00EF33FC">
      <w:pPr>
        <w:pStyle w:val="ExhibitB2"/>
        <w:keepNext w:val="0"/>
        <w:numPr>
          <w:ilvl w:val="1"/>
          <w:numId w:val="2"/>
        </w:numPr>
        <w:tabs>
          <w:tab w:val="clear" w:pos="1368"/>
          <w:tab w:val="clear" w:pos="2016"/>
          <w:tab w:val="clear" w:pos="2592"/>
          <w:tab w:val="clear" w:pos="4176"/>
          <w:tab w:val="clear" w:pos="10710"/>
        </w:tabs>
        <w:spacing w:before="120" w:after="120"/>
        <w:ind w:left="0" w:firstLine="720"/>
      </w:pPr>
      <w:r w:rsidRPr="00FD2892">
        <w:lastRenderedPageBreak/>
        <w:t>The AOC may withhold ten percent of each invoice until receipt and acceptance of the final good or service procured.  The amount withheld may depend upon the length of the project and the payment schedule provided in the agreement between the AOC and the awarded Service Provider.</w:t>
      </w:r>
    </w:p>
    <w:p w:rsidR="00150A20" w:rsidRDefault="00EF33FC" w:rsidP="00033138">
      <w:pPr>
        <w:pStyle w:val="ExhibitC1"/>
        <w:numPr>
          <w:ilvl w:val="0"/>
          <w:numId w:val="31"/>
        </w:numPr>
        <w:tabs>
          <w:tab w:val="left" w:pos="630"/>
        </w:tabs>
        <w:ind w:left="0" w:firstLine="0"/>
      </w:pPr>
      <w:r>
        <w:t>Work Authorization Process</w:t>
      </w:r>
    </w:p>
    <w:p w:rsidR="00150A20" w:rsidRDefault="00EF33FC">
      <w:pPr>
        <w:pStyle w:val="ExhibitD2"/>
        <w:tabs>
          <w:tab w:val="clear" w:pos="1440"/>
          <w:tab w:val="clear" w:pos="2016"/>
          <w:tab w:val="clear" w:pos="2592"/>
          <w:tab w:val="clear" w:pos="4176"/>
          <w:tab w:val="clear" w:pos="10710"/>
        </w:tabs>
        <w:spacing w:before="120" w:after="120"/>
        <w:ind w:left="0" w:firstLine="720"/>
      </w:pPr>
      <w:r>
        <w:t xml:space="preserve">The AOC uses a 3-part Work Authorization Form (WA) to request price quotes for individual appraisal work, receive price quotes back from Service Providers, and to award orders and authorize work to proceed.  The Work Authorization Form will be substantially in the form shown in </w:t>
      </w:r>
      <w:r w:rsidRPr="00972D8E">
        <w:rPr>
          <w:b/>
        </w:rPr>
        <w:t>Exhibit E</w:t>
      </w:r>
      <w:r>
        <w:t xml:space="preserve"> of this Agreement.  Part 1 of the form is the “Request for Quote” to be completed by the AOC; Part 2 is the Price Quote to be completed by the Service Provider; and Part 3 is the Work Authorization to be completed by the AOC.</w:t>
      </w:r>
    </w:p>
    <w:p w:rsidR="00150A20" w:rsidRDefault="00EF33FC">
      <w:pPr>
        <w:pStyle w:val="ExhibitD2"/>
        <w:tabs>
          <w:tab w:val="clear" w:pos="1440"/>
          <w:tab w:val="clear" w:pos="2016"/>
          <w:tab w:val="clear" w:pos="2592"/>
          <w:tab w:val="clear" w:pos="4176"/>
          <w:tab w:val="clear" w:pos="10710"/>
        </w:tabs>
        <w:ind w:left="0" w:firstLine="720"/>
        <w:rPr>
          <w:color w:val="000000"/>
        </w:rPr>
      </w:pPr>
      <w:r>
        <w:t xml:space="preserve">AOC will e-mail to Service Provider, </w:t>
      </w:r>
      <w:r w:rsidRPr="0026285C">
        <w:rPr>
          <w:b/>
        </w:rPr>
        <w:t>Part 1</w:t>
      </w:r>
      <w:r>
        <w:t xml:space="preserve"> of the WA. </w:t>
      </w:r>
    </w:p>
    <w:p w:rsidR="00EF33FC" w:rsidRPr="009E34FB" w:rsidRDefault="00EF33FC" w:rsidP="00EF33FC">
      <w:pPr>
        <w:pStyle w:val="ExhibitD2"/>
        <w:keepNext w:val="0"/>
        <w:widowControl w:val="0"/>
        <w:numPr>
          <w:ilvl w:val="0"/>
          <w:numId w:val="0"/>
        </w:numPr>
        <w:ind w:right="180"/>
        <w:jc w:val="both"/>
        <w:rPr>
          <w:color w:val="000000"/>
        </w:rPr>
      </w:pPr>
    </w:p>
    <w:p w:rsidR="00150A20" w:rsidRDefault="00EF33FC">
      <w:pPr>
        <w:pStyle w:val="ExhibitD2"/>
        <w:tabs>
          <w:tab w:val="clear" w:pos="1440"/>
          <w:tab w:val="clear" w:pos="2016"/>
          <w:tab w:val="clear" w:pos="2592"/>
          <w:tab w:val="clear" w:pos="4176"/>
          <w:tab w:val="clear" w:pos="10710"/>
        </w:tabs>
        <w:ind w:left="0" w:firstLine="720"/>
        <w:rPr>
          <w:color w:val="000000"/>
        </w:rPr>
      </w:pPr>
      <w:r>
        <w:t xml:space="preserve">In accordance with the pricing specified in this Agreement or with other lower pricing Service Provider may wish to offer, Service Provider will complete </w:t>
      </w:r>
      <w:r w:rsidRPr="0026285C">
        <w:rPr>
          <w:b/>
        </w:rPr>
        <w:t>Part 2</w:t>
      </w:r>
      <w:r>
        <w:t xml:space="preserve"> of the WA which is the “</w:t>
      </w:r>
      <w:r>
        <w:rPr>
          <w:b/>
        </w:rPr>
        <w:t>Price Quote</w:t>
      </w:r>
      <w:r>
        <w:t xml:space="preserve">”. Prices quoted on the Price Quote must be on </w:t>
      </w:r>
      <w:r w:rsidRPr="00CC6B21">
        <w:t xml:space="preserve">a </w:t>
      </w:r>
      <w:r>
        <w:t xml:space="preserve">Time and Materials </w:t>
      </w:r>
      <w:r w:rsidRPr="00CC6B21">
        <w:t>Not</w:t>
      </w:r>
      <w:r>
        <w:t>-</w:t>
      </w:r>
      <w:r w:rsidRPr="00CC6B21">
        <w:t>to</w:t>
      </w:r>
      <w:r>
        <w:t>-</w:t>
      </w:r>
      <w:r w:rsidRPr="00CC6B21">
        <w:t>Exceed Basis.  The</w:t>
      </w:r>
      <w:r>
        <w:t xml:space="preserve"> maximum price quoted on a Time and Materials Not-to-Exceed Basis (“Not-to-Exceed Amount”) shall be based on Service Provider’s good faith estimate of the total number of hours necessary to provide Service in full.  Service Provider shall indicate whether </w:t>
      </w:r>
      <w:r>
        <w:rPr>
          <w:color w:val="000000"/>
        </w:rPr>
        <w:t xml:space="preserve">any expected Travel and Living or Reimbursable Expenses will be applicable to the Work and the amount of said expenses. Service Provider shall provide a total amount (“Total Amount”) for all Services and expenses on the Work Authorization. The costs of Travel and Living Expenses and other expenses provided on Work Authorizations must be in accordance with the Travel and Living Expense Guidelines specified in </w:t>
      </w:r>
      <w:r w:rsidRPr="004F1C98">
        <w:rPr>
          <w:b/>
          <w:color w:val="000000"/>
        </w:rPr>
        <w:t>Exhibit C, Process and Payment Provisions</w:t>
      </w:r>
      <w:r>
        <w:rPr>
          <w:color w:val="000000"/>
        </w:rPr>
        <w:t xml:space="preserve">, of this Agreement. </w:t>
      </w:r>
      <w:r>
        <w:t xml:space="preserve">Service Provider will sign, scan and e-mail the quote back </w:t>
      </w:r>
      <w:r w:rsidRPr="00F62EB2">
        <w:t xml:space="preserve">within </w:t>
      </w:r>
      <w:r>
        <w:t>two (</w:t>
      </w:r>
      <w:r w:rsidRPr="00F62EB2">
        <w:t>2</w:t>
      </w:r>
      <w:r>
        <w:t>)</w:t>
      </w:r>
      <w:r w:rsidRPr="00F62EB2">
        <w:t xml:space="preserve"> Business Days</w:t>
      </w:r>
      <w:r>
        <w:t xml:space="preserve">, or a later date as specified in the Request for Quote. </w:t>
      </w:r>
    </w:p>
    <w:p w:rsidR="00EF33FC" w:rsidRDefault="00EF33FC" w:rsidP="00EF33FC">
      <w:pPr>
        <w:pStyle w:val="ExhibitD2"/>
        <w:keepNext w:val="0"/>
        <w:widowControl w:val="0"/>
        <w:numPr>
          <w:ilvl w:val="0"/>
          <w:numId w:val="0"/>
        </w:numPr>
        <w:ind w:right="180"/>
        <w:jc w:val="both"/>
        <w:rPr>
          <w:color w:val="000000"/>
        </w:rPr>
      </w:pPr>
    </w:p>
    <w:p w:rsidR="00EF33FC" w:rsidRDefault="00EF33FC" w:rsidP="007910EE">
      <w:pPr>
        <w:pStyle w:val="ExhibitD2"/>
        <w:numPr>
          <w:ilvl w:val="0"/>
          <w:numId w:val="0"/>
        </w:numPr>
        <w:tabs>
          <w:tab w:val="clear" w:pos="2016"/>
          <w:tab w:val="clear" w:pos="2592"/>
          <w:tab w:val="clear" w:pos="4176"/>
          <w:tab w:val="clear" w:pos="10710"/>
        </w:tabs>
        <w:ind w:firstLine="720"/>
        <w:jc w:val="both"/>
        <w:rPr>
          <w:color w:val="000000"/>
        </w:rPr>
      </w:pPr>
      <w:r>
        <w:rPr>
          <w:color w:val="000000"/>
        </w:rPr>
        <w:t xml:space="preserve">Service Provider shall, if applicable, specify the names of personnel, and Subcontractors, if any, who will perform the Work (as so agreed), any schedule (if applicable) or required </w:t>
      </w:r>
      <w:r w:rsidRPr="00FF04C2">
        <w:rPr>
          <w:color w:val="000000"/>
        </w:rPr>
        <w:t xml:space="preserve">completion date for the Work (as agreed).  Required completion date must be in accordance with agreed-upon turnaround times for the requested services, as specified in </w:t>
      </w:r>
      <w:r w:rsidRPr="003C6854">
        <w:rPr>
          <w:b/>
          <w:color w:val="000000"/>
        </w:rPr>
        <w:t>Exhibit C, Process and Payment Provisions, paragraph 8</w:t>
      </w:r>
      <w:r w:rsidRPr="00FF04C2">
        <w:rPr>
          <w:color w:val="000000"/>
        </w:rPr>
        <w:t>, unless otherwise agreed upon by AOC’s designated Project Manager.</w:t>
      </w:r>
    </w:p>
    <w:p w:rsidR="00EF33FC" w:rsidRDefault="00EF33FC" w:rsidP="007910EE">
      <w:pPr>
        <w:pStyle w:val="ExhibitD2"/>
        <w:numPr>
          <w:ilvl w:val="0"/>
          <w:numId w:val="0"/>
        </w:numPr>
        <w:tabs>
          <w:tab w:val="clear" w:pos="2016"/>
          <w:tab w:val="clear" w:pos="2592"/>
          <w:tab w:val="clear" w:pos="4176"/>
          <w:tab w:val="clear" w:pos="10710"/>
        </w:tabs>
        <w:ind w:firstLine="720"/>
        <w:jc w:val="both"/>
        <w:rPr>
          <w:color w:val="000000"/>
        </w:rPr>
      </w:pPr>
    </w:p>
    <w:p w:rsidR="00EF33FC" w:rsidRPr="008A45E2" w:rsidRDefault="00EF33FC" w:rsidP="007910EE">
      <w:pPr>
        <w:pStyle w:val="ExhibitD2"/>
        <w:numPr>
          <w:ilvl w:val="0"/>
          <w:numId w:val="0"/>
        </w:numPr>
        <w:tabs>
          <w:tab w:val="clear" w:pos="2016"/>
          <w:tab w:val="clear" w:pos="2592"/>
          <w:tab w:val="clear" w:pos="4176"/>
          <w:tab w:val="clear" w:pos="10710"/>
        </w:tabs>
        <w:ind w:firstLine="720"/>
        <w:jc w:val="both"/>
        <w:rPr>
          <w:color w:val="000000"/>
        </w:rPr>
      </w:pPr>
      <w:r>
        <w:rPr>
          <w:color w:val="000000"/>
        </w:rPr>
        <w:t xml:space="preserve">Service Provider’s Price Quote shall not be revocable for sixty (60) days after receipt and shall be submitted substantially in the form of </w:t>
      </w:r>
      <w:r w:rsidRPr="00A41AEA">
        <w:rPr>
          <w:b/>
          <w:color w:val="000000"/>
        </w:rPr>
        <w:t>Exhibit E,</w:t>
      </w:r>
      <w:r>
        <w:rPr>
          <w:b/>
          <w:color w:val="000000"/>
        </w:rPr>
        <w:t xml:space="preserve"> Work Authorization Form, </w:t>
      </w:r>
      <w:r>
        <w:rPr>
          <w:color w:val="000000"/>
        </w:rPr>
        <w:t>Part 2.</w:t>
      </w:r>
    </w:p>
    <w:p w:rsidR="00EF33FC" w:rsidRDefault="00EF33FC" w:rsidP="00EF33FC">
      <w:pPr>
        <w:pStyle w:val="ExhibitD2"/>
        <w:keepNext w:val="0"/>
        <w:widowControl w:val="0"/>
        <w:numPr>
          <w:ilvl w:val="0"/>
          <w:numId w:val="0"/>
        </w:numPr>
        <w:ind w:right="180"/>
        <w:jc w:val="both"/>
      </w:pPr>
    </w:p>
    <w:p w:rsidR="00150A20" w:rsidRDefault="004E49C2">
      <w:pPr>
        <w:pStyle w:val="ExhibitD2"/>
        <w:tabs>
          <w:tab w:val="clear" w:pos="1440"/>
          <w:tab w:val="clear" w:pos="2016"/>
          <w:tab w:val="clear" w:pos="2592"/>
          <w:tab w:val="clear" w:pos="4176"/>
          <w:tab w:val="clear" w:pos="10710"/>
        </w:tabs>
        <w:spacing w:before="120" w:after="120"/>
        <w:ind w:left="0" w:firstLine="720"/>
        <w:rPr>
          <w:rFonts w:ascii="New York" w:hAnsi="New York"/>
          <w:color w:val="000000"/>
        </w:rPr>
      </w:pPr>
      <w:r w:rsidRPr="004E49C2">
        <w:rPr>
          <w:rFonts w:ascii="New York" w:hAnsi="New York"/>
          <w:color w:val="000000"/>
        </w:rPr>
        <w:lastRenderedPageBreak/>
        <w:t>If the AOC accepts Service Provider’s Price Quote, the AOC’s designated Project Manager will sign, scan and e-mail back Part 3 of the WA which is the “AOC Authorization Signature.”  Unless otherwise stated in the Work Authorization, Service Provider will begin Work upon receipt of the e-mail bearing the AOC Authorization Signature.</w:t>
      </w:r>
    </w:p>
    <w:p w:rsidR="00150A20" w:rsidRDefault="00EF33FC">
      <w:pPr>
        <w:pStyle w:val="ExhibitD2"/>
        <w:tabs>
          <w:tab w:val="clear" w:pos="1440"/>
          <w:tab w:val="clear" w:pos="2016"/>
          <w:tab w:val="clear" w:pos="2592"/>
          <w:tab w:val="clear" w:pos="4176"/>
          <w:tab w:val="clear" w:pos="10710"/>
        </w:tabs>
        <w:spacing w:before="120" w:after="120"/>
        <w:ind w:left="0" w:firstLine="720"/>
        <w:rPr>
          <w:rFonts w:ascii="New York" w:hAnsi="New York"/>
          <w:color w:val="000000"/>
        </w:rPr>
      </w:pPr>
      <w:r>
        <w:rPr>
          <w:rFonts w:ascii="New York" w:hAnsi="New York"/>
          <w:color w:val="000000"/>
        </w:rPr>
        <w:t xml:space="preserve">If the parties agree to revise the approved scope of Work, schedule, or price, the parties may agree to amend the </w:t>
      </w:r>
      <w:r w:rsidR="004E49C2" w:rsidRPr="004E49C2">
        <w:rPr>
          <w:rFonts w:ascii="New York" w:hAnsi="New York"/>
          <w:color w:val="000000"/>
        </w:rPr>
        <w:t>Work Authorization with a new or revised Work Authorization, executed in the same manner as the original Work Authorization.</w:t>
      </w:r>
    </w:p>
    <w:p w:rsidR="00150A20" w:rsidRDefault="004E49C2">
      <w:pPr>
        <w:pStyle w:val="ExhibitD2"/>
        <w:tabs>
          <w:tab w:val="clear" w:pos="1440"/>
          <w:tab w:val="clear" w:pos="2016"/>
          <w:tab w:val="clear" w:pos="2592"/>
          <w:tab w:val="clear" w:pos="4176"/>
          <w:tab w:val="clear" w:pos="10710"/>
        </w:tabs>
        <w:spacing w:before="120" w:after="120"/>
        <w:ind w:left="0" w:firstLine="720"/>
        <w:rPr>
          <w:rFonts w:ascii="New York" w:hAnsi="New York"/>
          <w:color w:val="000000"/>
        </w:rPr>
      </w:pPr>
      <w:r w:rsidRPr="004E49C2">
        <w:rPr>
          <w:rFonts w:ascii="New York" w:hAnsi="New York"/>
          <w:color w:val="000000"/>
        </w:rPr>
        <w:t>No Work Authorization shall act to modify the terms and conditions of the Standard Agreement, and any language in a Work Authorization that purports to do so shall be null and void, and without effect.</w:t>
      </w:r>
    </w:p>
    <w:p w:rsidR="00150A20" w:rsidRDefault="004E49C2">
      <w:pPr>
        <w:pStyle w:val="ExhibitD2"/>
        <w:tabs>
          <w:tab w:val="clear" w:pos="1440"/>
          <w:tab w:val="clear" w:pos="2016"/>
          <w:tab w:val="clear" w:pos="2592"/>
          <w:tab w:val="clear" w:pos="4176"/>
          <w:tab w:val="clear" w:pos="10710"/>
        </w:tabs>
        <w:spacing w:before="120" w:after="120"/>
        <w:ind w:left="0" w:firstLine="720"/>
        <w:rPr>
          <w:rFonts w:ascii="New York" w:hAnsi="New York"/>
          <w:color w:val="000000"/>
        </w:rPr>
      </w:pPr>
      <w:r w:rsidRPr="004E49C2">
        <w:rPr>
          <w:rFonts w:ascii="New York" w:hAnsi="New York"/>
          <w:color w:val="000000"/>
        </w:rPr>
        <w:t>Any commencement of performance prior to the Service Provider’s receipt of an AOC signed Work Authorization shall be done so at the Service Provider’s own risk.</w:t>
      </w:r>
    </w:p>
    <w:p w:rsidR="00150A20" w:rsidRDefault="004E49C2">
      <w:pPr>
        <w:pStyle w:val="ExhibitD2"/>
        <w:tabs>
          <w:tab w:val="clear" w:pos="1440"/>
          <w:tab w:val="clear" w:pos="2016"/>
          <w:tab w:val="clear" w:pos="2592"/>
          <w:tab w:val="clear" w:pos="4176"/>
          <w:tab w:val="clear" w:pos="10710"/>
        </w:tabs>
        <w:spacing w:before="120" w:after="120"/>
        <w:ind w:left="0" w:firstLine="720"/>
        <w:rPr>
          <w:rFonts w:ascii="New York" w:hAnsi="New York"/>
          <w:color w:val="000000"/>
        </w:rPr>
      </w:pPr>
      <w:r w:rsidRPr="004E49C2">
        <w:rPr>
          <w:rFonts w:ascii="New York" w:hAnsi="New York"/>
          <w:color w:val="000000"/>
        </w:rPr>
        <w:t>All Work Authorizations are subject to the terms and conditions of the Standard Agreement. In the event of a conflict between a Work Authorization and the Standard Agreement, the Standard Agreement shall prevail.</w:t>
      </w:r>
    </w:p>
    <w:p w:rsidR="00150A20" w:rsidRDefault="00EF33FC" w:rsidP="00C916BE">
      <w:pPr>
        <w:pStyle w:val="ExhibitD2"/>
        <w:tabs>
          <w:tab w:val="clear" w:pos="1440"/>
          <w:tab w:val="clear" w:pos="2016"/>
          <w:tab w:val="clear" w:pos="2592"/>
          <w:tab w:val="clear" w:pos="4176"/>
          <w:tab w:val="clear" w:pos="10710"/>
        </w:tabs>
        <w:ind w:left="0" w:firstLine="720"/>
        <w:rPr>
          <w:color w:val="000000"/>
        </w:rPr>
      </w:pPr>
      <w:r>
        <w:rPr>
          <w:color w:val="000000"/>
        </w:rPr>
        <w:t>The AOC reserves the right to modify the Work Authorization Form from time to time (including Parts 1, 2, and 3) (</w:t>
      </w:r>
      <w:r w:rsidRPr="003D0B15">
        <w:rPr>
          <w:b/>
          <w:color w:val="000000"/>
        </w:rPr>
        <w:t>Exhibit E</w:t>
      </w:r>
      <w:r>
        <w:rPr>
          <w:color w:val="000000"/>
        </w:rPr>
        <w:t>) as it deems necessary or appropriate, in its sole discretion, and will notify the Service Provider of any such modification prior to implementing the modified form(s).  Any such modification(s) will be considered automatically incorporated into this Agreement upon notification of Service Provider by AOC.</w:t>
      </w:r>
    </w:p>
    <w:p w:rsidR="00C916BE" w:rsidRDefault="00C916BE" w:rsidP="00C916BE">
      <w:pPr>
        <w:pStyle w:val="ExhibitD2"/>
        <w:numPr>
          <w:ilvl w:val="0"/>
          <w:numId w:val="0"/>
        </w:numPr>
        <w:tabs>
          <w:tab w:val="clear" w:pos="2016"/>
          <w:tab w:val="clear" w:pos="2592"/>
          <w:tab w:val="clear" w:pos="4176"/>
          <w:tab w:val="clear" w:pos="10710"/>
        </w:tabs>
        <w:ind w:left="720"/>
        <w:rPr>
          <w:color w:val="000000"/>
        </w:rPr>
      </w:pPr>
    </w:p>
    <w:p w:rsidR="00150A20" w:rsidRDefault="004E49C2" w:rsidP="00C916BE">
      <w:pPr>
        <w:pStyle w:val="ExhibitC1"/>
        <w:numPr>
          <w:ilvl w:val="0"/>
          <w:numId w:val="31"/>
        </w:numPr>
        <w:tabs>
          <w:tab w:val="left" w:pos="630"/>
        </w:tabs>
        <w:ind w:left="0" w:firstLine="0"/>
      </w:pPr>
      <w:r w:rsidRPr="004E49C2">
        <w:rPr>
          <w:bCs/>
        </w:rPr>
        <w:t>Work Authorization Total Amount</w:t>
      </w:r>
    </w:p>
    <w:p w:rsidR="00150A20" w:rsidRDefault="00EF33FC" w:rsidP="00033138">
      <w:pPr>
        <w:pStyle w:val="ExhibitD1"/>
        <w:widowControl w:val="0"/>
        <w:numPr>
          <w:ilvl w:val="1"/>
          <w:numId w:val="33"/>
        </w:numPr>
        <w:tabs>
          <w:tab w:val="clear" w:pos="1440"/>
        </w:tabs>
        <w:spacing w:before="120" w:after="120"/>
        <w:ind w:left="0" w:right="187" w:firstLine="720"/>
      </w:pPr>
      <w:r w:rsidRPr="004451B5">
        <w:rPr>
          <w:u w:val="none"/>
        </w:rPr>
        <w:t xml:space="preserve">The Work Authorization shall set forth a Total Amount which </w:t>
      </w:r>
      <w:r>
        <w:rPr>
          <w:u w:val="none"/>
        </w:rPr>
        <w:t xml:space="preserve">is the maximum amount the AOC </w:t>
      </w:r>
      <w:r w:rsidRPr="004451B5">
        <w:rPr>
          <w:u w:val="none"/>
        </w:rPr>
        <w:t>will pay the Service Provider for all Work and all expenses incurred in the performance of the Work authorized. Said Total Amount includes all fixed prices and/or any hourly rates with not to exceed amounts, as well as any travel and living expenses and/or other expenses applicable to th</w:t>
      </w:r>
      <w:r>
        <w:rPr>
          <w:u w:val="none"/>
        </w:rPr>
        <w:t>e Work and approved by the AOC</w:t>
      </w:r>
      <w:r w:rsidRPr="004451B5">
        <w:rPr>
          <w:u w:val="none"/>
        </w:rPr>
        <w:t>.</w:t>
      </w:r>
      <w:r>
        <w:t xml:space="preserve"> </w:t>
      </w:r>
    </w:p>
    <w:p w:rsidR="00150A20" w:rsidRDefault="004E49C2" w:rsidP="00033138">
      <w:pPr>
        <w:pStyle w:val="ExhibitD1"/>
        <w:widowControl w:val="0"/>
        <w:numPr>
          <w:ilvl w:val="1"/>
          <w:numId w:val="33"/>
        </w:numPr>
        <w:tabs>
          <w:tab w:val="clear" w:pos="1440"/>
        </w:tabs>
        <w:spacing w:before="120" w:after="120"/>
        <w:ind w:left="0" w:right="187" w:firstLine="720"/>
      </w:pPr>
      <w:r w:rsidRPr="004E49C2">
        <w:rPr>
          <w:u w:val="none"/>
        </w:rPr>
        <w:t xml:space="preserve">Absent any material change to the Work described in a Work Authorization, Service Provider shall perform the Work for an amount equal to or less than the Total Amount specified in the Work Authorization. </w:t>
      </w:r>
    </w:p>
    <w:p w:rsidR="00150A20" w:rsidRDefault="004E49C2" w:rsidP="00033138">
      <w:pPr>
        <w:pStyle w:val="ExhibitD1"/>
        <w:widowControl w:val="0"/>
        <w:numPr>
          <w:ilvl w:val="1"/>
          <w:numId w:val="33"/>
        </w:numPr>
        <w:tabs>
          <w:tab w:val="clear" w:pos="1440"/>
        </w:tabs>
        <w:spacing w:before="120" w:after="120"/>
        <w:ind w:left="0" w:right="187" w:firstLine="720"/>
      </w:pPr>
      <w:r w:rsidRPr="004E49C2">
        <w:t>In the event that the AOC agrees there is a material change to the Work, and the AOC does not wish to authorize additional funds, the AOC is prepared, if appropriate, to adjust the specifications describing the Work in order to enable Service Provider to complete a portion of the Work within the Total Amount for said Work, and Service Provider agrees that Service Provider is willing to make such adjustments to accommodate this need at the request of the AOC.</w:t>
      </w:r>
    </w:p>
    <w:p w:rsidR="00150A20" w:rsidRDefault="004E49C2" w:rsidP="00033138">
      <w:pPr>
        <w:pStyle w:val="ExhibitD1"/>
        <w:widowControl w:val="0"/>
        <w:numPr>
          <w:ilvl w:val="1"/>
          <w:numId w:val="33"/>
        </w:numPr>
        <w:tabs>
          <w:tab w:val="clear" w:pos="1440"/>
        </w:tabs>
        <w:spacing w:before="120" w:after="120"/>
        <w:ind w:left="0" w:right="187" w:firstLine="720"/>
      </w:pPr>
      <w:r w:rsidRPr="004E49C2">
        <w:t xml:space="preserve">All firm fixed prices and hourly rates for provision of the Work in a Work Authorization shall be as set forth in Exhibit C. </w:t>
      </w:r>
    </w:p>
    <w:p w:rsidR="00150A20" w:rsidRDefault="004E49C2" w:rsidP="00033138">
      <w:pPr>
        <w:pStyle w:val="ExhibitD1"/>
        <w:widowControl w:val="0"/>
        <w:numPr>
          <w:ilvl w:val="1"/>
          <w:numId w:val="33"/>
        </w:numPr>
        <w:tabs>
          <w:tab w:val="clear" w:pos="1440"/>
        </w:tabs>
        <w:spacing w:before="120" w:after="120"/>
        <w:ind w:left="0" w:right="187" w:firstLine="720"/>
      </w:pPr>
      <w:r w:rsidRPr="004E49C2">
        <w:rPr>
          <w:u w:val="none"/>
        </w:rPr>
        <w:t xml:space="preserve">In no event will the AOC pay more than the total amount stated in the authorized Work Authorization. </w:t>
      </w:r>
    </w:p>
    <w:p w:rsidR="00EF33FC" w:rsidRDefault="00EF33FC" w:rsidP="00033138">
      <w:pPr>
        <w:pStyle w:val="ExhibitD1"/>
        <w:keepNext/>
        <w:widowControl w:val="0"/>
        <w:numPr>
          <w:ilvl w:val="0"/>
          <w:numId w:val="31"/>
        </w:numPr>
        <w:ind w:left="0" w:right="187" w:firstLine="0"/>
        <w:jc w:val="both"/>
        <w:rPr>
          <w:color w:val="000000"/>
        </w:rPr>
      </w:pPr>
      <w:r>
        <w:rPr>
          <w:color w:val="000000"/>
        </w:rPr>
        <w:lastRenderedPageBreak/>
        <w:t>Work Authorization</w:t>
      </w:r>
    </w:p>
    <w:p w:rsidR="00150A20" w:rsidRDefault="00EF33FC" w:rsidP="00033138">
      <w:pPr>
        <w:pStyle w:val="ExhibitD2"/>
        <w:numPr>
          <w:ilvl w:val="1"/>
          <w:numId w:val="32"/>
        </w:numPr>
        <w:tabs>
          <w:tab w:val="clear" w:pos="1440"/>
          <w:tab w:val="clear" w:pos="2016"/>
          <w:tab w:val="clear" w:pos="2592"/>
          <w:tab w:val="clear" w:pos="4176"/>
          <w:tab w:val="clear" w:pos="10710"/>
        </w:tabs>
        <w:spacing w:before="120" w:after="120"/>
        <w:ind w:left="0" w:firstLine="720"/>
        <w:jc w:val="both"/>
      </w:pPr>
      <w:r>
        <w:t xml:space="preserve">All Work performed under this Agreement will be authorized only by a fully executed Work Authorization. </w:t>
      </w:r>
    </w:p>
    <w:p w:rsidR="00150A20" w:rsidRDefault="00EF33FC">
      <w:pPr>
        <w:pStyle w:val="ExhibitD2"/>
        <w:keepNext w:val="0"/>
        <w:widowControl w:val="0"/>
        <w:tabs>
          <w:tab w:val="clear" w:pos="1440"/>
          <w:tab w:val="clear" w:pos="2016"/>
          <w:tab w:val="clear" w:pos="2592"/>
          <w:tab w:val="clear" w:pos="4176"/>
          <w:tab w:val="clear" w:pos="10710"/>
        </w:tabs>
        <w:spacing w:before="120" w:after="120"/>
        <w:ind w:left="0" w:firstLine="720"/>
        <w:jc w:val="both"/>
        <w:rPr>
          <w:color w:val="000000"/>
        </w:rPr>
      </w:pPr>
      <w:r>
        <w:rPr>
          <w:color w:val="000000"/>
        </w:rPr>
        <w:t xml:space="preserve">All requests and communications about the Work to be performed under a Work Authorization shall be made through the Project Manager or Project Manager’s designee as identified in the Work Authorization.  </w:t>
      </w:r>
    </w:p>
    <w:p w:rsidR="00150A20" w:rsidRDefault="00EF33FC">
      <w:pPr>
        <w:pStyle w:val="ExhibitD2"/>
        <w:keepNext w:val="0"/>
        <w:widowControl w:val="0"/>
        <w:tabs>
          <w:tab w:val="clear" w:pos="1440"/>
          <w:tab w:val="clear" w:pos="2016"/>
          <w:tab w:val="clear" w:pos="2592"/>
          <w:tab w:val="clear" w:pos="4176"/>
          <w:tab w:val="clear" w:pos="10710"/>
        </w:tabs>
        <w:spacing w:before="120" w:after="120"/>
        <w:ind w:left="0" w:firstLine="720"/>
        <w:jc w:val="both"/>
        <w:rPr>
          <w:color w:val="000000"/>
        </w:rPr>
      </w:pPr>
      <w:r>
        <w:rPr>
          <w:color w:val="000000"/>
        </w:rPr>
        <w:t>There is no limit on the number of Work Authorizations the AOC may issue under the Standard Agreement.</w:t>
      </w:r>
    </w:p>
    <w:p w:rsidR="00150A20" w:rsidRDefault="00EF33FC">
      <w:pPr>
        <w:pStyle w:val="ExhibitD2"/>
        <w:keepNext w:val="0"/>
        <w:widowControl w:val="0"/>
        <w:tabs>
          <w:tab w:val="clear" w:pos="1440"/>
          <w:tab w:val="clear" w:pos="2016"/>
          <w:tab w:val="clear" w:pos="2592"/>
          <w:tab w:val="clear" w:pos="4176"/>
          <w:tab w:val="clear" w:pos="10710"/>
        </w:tabs>
        <w:spacing w:before="120" w:after="120"/>
        <w:ind w:left="0" w:firstLine="720"/>
        <w:jc w:val="both"/>
      </w:pPr>
      <w:r>
        <w:t>There will be no specific limitation on the quantity, minimum and/or maximum value of individual Work Authorizations.</w:t>
      </w:r>
    </w:p>
    <w:p w:rsidR="006361EB" w:rsidRPr="006361EB" w:rsidRDefault="00EF33FC" w:rsidP="006361EB">
      <w:pPr>
        <w:pStyle w:val="ExhibitD2"/>
        <w:keepNext w:val="0"/>
        <w:widowControl w:val="0"/>
        <w:tabs>
          <w:tab w:val="clear" w:pos="1440"/>
          <w:tab w:val="clear" w:pos="2016"/>
          <w:tab w:val="clear" w:pos="2592"/>
          <w:tab w:val="clear" w:pos="4176"/>
          <w:tab w:val="clear" w:pos="10710"/>
        </w:tabs>
        <w:ind w:left="0" w:firstLine="720"/>
        <w:jc w:val="both"/>
        <w:rPr>
          <w:color w:val="000000"/>
        </w:rPr>
      </w:pPr>
      <w:r>
        <w:t xml:space="preserve">The AOC does not guarantee that the Service Provider will receive a specific volume of Work, a specific total contract amount, or a specific Work Authorization value. </w:t>
      </w:r>
    </w:p>
    <w:p w:rsidR="00150A20" w:rsidRDefault="00EF33FC" w:rsidP="006361EB">
      <w:pPr>
        <w:pStyle w:val="ExhibitD2"/>
        <w:keepNext w:val="0"/>
        <w:widowControl w:val="0"/>
        <w:numPr>
          <w:ilvl w:val="0"/>
          <w:numId w:val="0"/>
        </w:numPr>
        <w:tabs>
          <w:tab w:val="clear" w:pos="2016"/>
          <w:tab w:val="clear" w:pos="2592"/>
          <w:tab w:val="clear" w:pos="4176"/>
          <w:tab w:val="clear" w:pos="10710"/>
        </w:tabs>
        <w:ind w:left="720"/>
        <w:jc w:val="both"/>
        <w:rPr>
          <w:color w:val="000000"/>
        </w:rPr>
      </w:pPr>
      <w:r>
        <w:t xml:space="preserve"> </w:t>
      </w:r>
    </w:p>
    <w:p w:rsidR="00EF33FC" w:rsidRPr="00C64A15" w:rsidRDefault="00EF33FC" w:rsidP="006361EB">
      <w:pPr>
        <w:pStyle w:val="ExhibitC2"/>
        <w:numPr>
          <w:ilvl w:val="0"/>
          <w:numId w:val="31"/>
        </w:numPr>
        <w:ind w:left="0" w:firstLine="0"/>
        <w:jc w:val="both"/>
        <w:rPr>
          <w:u w:val="single"/>
        </w:rPr>
      </w:pPr>
      <w:r w:rsidRPr="00C64A15">
        <w:rPr>
          <w:u w:val="single"/>
        </w:rPr>
        <w:t>Taxes</w:t>
      </w:r>
    </w:p>
    <w:p w:rsidR="00EF33FC" w:rsidRDefault="00EF33FC" w:rsidP="00EF33FC">
      <w:pPr>
        <w:pStyle w:val="Heading5"/>
        <w:keepNext w:val="0"/>
        <w:ind w:left="0"/>
        <w:jc w:val="both"/>
      </w:pPr>
    </w:p>
    <w:p w:rsidR="00150A20" w:rsidRDefault="00EF33FC">
      <w:pPr>
        <w:pStyle w:val="ExhibitC3"/>
        <w:tabs>
          <w:tab w:val="left" w:pos="360"/>
        </w:tabs>
        <w:ind w:firstLine="720"/>
        <w:jc w:val="both"/>
      </w:pPr>
      <w:r>
        <w:t xml:space="preserve">The AOC is exempt from federal excise taxes and no payment will be made for any taxes levied on the Service Provider’s or any Subcontractor’s employees’ wages.  The AOC will pay for any applicable State of California or local sales or use taxes on the services rendered pursuant to this Agreement. </w:t>
      </w:r>
    </w:p>
    <w:p w:rsidR="00EF33FC" w:rsidRDefault="00EF33FC" w:rsidP="00EF33FC">
      <w:pPr>
        <w:pStyle w:val="ExhibitC3"/>
        <w:tabs>
          <w:tab w:val="left" w:pos="360"/>
        </w:tabs>
        <w:jc w:val="both"/>
      </w:pPr>
    </w:p>
    <w:p w:rsidR="00150A20" w:rsidRDefault="00EF33FC" w:rsidP="00033138">
      <w:pPr>
        <w:pStyle w:val="ExhibitC3"/>
        <w:numPr>
          <w:ilvl w:val="0"/>
          <w:numId w:val="31"/>
        </w:numPr>
        <w:tabs>
          <w:tab w:val="left" w:pos="720"/>
        </w:tabs>
        <w:ind w:left="0" w:firstLine="0"/>
        <w:jc w:val="both"/>
        <w:rPr>
          <w:u w:val="single"/>
        </w:rPr>
      </w:pPr>
      <w:r>
        <w:rPr>
          <w:u w:val="single"/>
        </w:rPr>
        <w:t xml:space="preserve">Invoices and </w:t>
      </w:r>
      <w:r w:rsidRPr="00C64A15">
        <w:rPr>
          <w:u w:val="single"/>
        </w:rPr>
        <w:t>Method of Payment</w:t>
      </w:r>
    </w:p>
    <w:p w:rsidR="00EF33FC" w:rsidRDefault="00EF33FC" w:rsidP="00EF33FC">
      <w:pPr>
        <w:pStyle w:val="ExhibitC2"/>
        <w:numPr>
          <w:ilvl w:val="0"/>
          <w:numId w:val="0"/>
        </w:numPr>
        <w:jc w:val="both"/>
      </w:pPr>
    </w:p>
    <w:p w:rsidR="00150A20" w:rsidRDefault="00EF33FC" w:rsidP="00033138">
      <w:pPr>
        <w:pStyle w:val="StylePldCentrL3Underline"/>
        <w:numPr>
          <w:ilvl w:val="2"/>
          <w:numId w:val="23"/>
        </w:numPr>
        <w:tabs>
          <w:tab w:val="clear" w:pos="1440"/>
        </w:tabs>
        <w:ind w:left="0" w:firstLine="720"/>
        <w:jc w:val="both"/>
      </w:pPr>
      <w:r>
        <w:t>The AOC will endeavor to pay invoices within sixty (60) days after</w:t>
      </w:r>
      <w:r w:rsidRPr="00C64A15">
        <w:t xml:space="preserve"> </w:t>
      </w:r>
      <w:r>
        <w:t xml:space="preserve">receipt of a </w:t>
      </w:r>
      <w:r w:rsidRPr="00124E7A">
        <w:t>correct, itemized invoice. In no event shall the AOC be liable for interest or late charges for any late payments.</w:t>
      </w:r>
      <w:r>
        <w:t xml:space="preserve">  </w:t>
      </w:r>
      <w:r w:rsidRPr="00590F5D">
        <w:rPr>
          <w:b/>
        </w:rPr>
        <w:t xml:space="preserve">Invoices </w:t>
      </w:r>
      <w:r>
        <w:rPr>
          <w:b/>
        </w:rPr>
        <w:t>MUST</w:t>
      </w:r>
      <w:r w:rsidRPr="00590F5D">
        <w:rPr>
          <w:b/>
        </w:rPr>
        <w:t xml:space="preserve"> clearly indicate</w:t>
      </w:r>
      <w:r>
        <w:t xml:space="preserve">: </w:t>
      </w:r>
    </w:p>
    <w:p w:rsidR="00150A20" w:rsidRDefault="00EF33FC" w:rsidP="00033138">
      <w:pPr>
        <w:pStyle w:val="ExhibitC3"/>
        <w:numPr>
          <w:ilvl w:val="0"/>
          <w:numId w:val="28"/>
        </w:numPr>
        <w:tabs>
          <w:tab w:val="clear" w:pos="2160"/>
          <w:tab w:val="clear" w:pos="2592"/>
          <w:tab w:val="clear" w:pos="4176"/>
          <w:tab w:val="clear" w:pos="10710"/>
        </w:tabs>
        <w:spacing w:after="120"/>
        <w:ind w:left="1267" w:hanging="547"/>
        <w:jc w:val="both"/>
      </w:pPr>
      <w:r w:rsidRPr="00590F5D">
        <w:rPr>
          <w:b/>
        </w:rPr>
        <w:t>Contract number</w:t>
      </w:r>
      <w:r>
        <w:t>, (which can be found in the upper right hand corner of the signature page)</w:t>
      </w:r>
    </w:p>
    <w:p w:rsidR="00150A20" w:rsidRDefault="00EF33FC" w:rsidP="00033138">
      <w:pPr>
        <w:pStyle w:val="ExhibitC3"/>
        <w:numPr>
          <w:ilvl w:val="0"/>
          <w:numId w:val="28"/>
        </w:numPr>
        <w:tabs>
          <w:tab w:val="clear" w:pos="2160"/>
          <w:tab w:val="clear" w:pos="2592"/>
          <w:tab w:val="clear" w:pos="4176"/>
          <w:tab w:val="clear" w:pos="10710"/>
        </w:tabs>
        <w:spacing w:after="120"/>
        <w:ind w:left="1267" w:hanging="547"/>
        <w:jc w:val="both"/>
      </w:pPr>
      <w:r w:rsidRPr="00590F5D">
        <w:rPr>
          <w:b/>
        </w:rPr>
        <w:t xml:space="preserve">AOC Work Authorization </w:t>
      </w:r>
      <w:r>
        <w:rPr>
          <w:b/>
        </w:rPr>
        <w:t xml:space="preserve">(WA) </w:t>
      </w:r>
      <w:r w:rsidRPr="00590F5D">
        <w:rPr>
          <w:b/>
        </w:rPr>
        <w:t>Number</w:t>
      </w:r>
      <w:r>
        <w:t xml:space="preserve"> Specified on the Work Authorization</w:t>
      </w:r>
    </w:p>
    <w:p w:rsidR="00150A20" w:rsidRDefault="00EF33FC" w:rsidP="00033138">
      <w:pPr>
        <w:pStyle w:val="ExhibitC3"/>
        <w:keepNext w:val="0"/>
        <w:numPr>
          <w:ilvl w:val="0"/>
          <w:numId w:val="28"/>
        </w:numPr>
        <w:tabs>
          <w:tab w:val="clear" w:pos="2160"/>
          <w:tab w:val="clear" w:pos="2592"/>
          <w:tab w:val="clear" w:pos="4176"/>
          <w:tab w:val="clear" w:pos="10710"/>
        </w:tabs>
        <w:spacing w:after="120"/>
        <w:ind w:left="1267" w:hanging="547"/>
        <w:jc w:val="both"/>
      </w:pPr>
      <w:r>
        <w:t>Unique</w:t>
      </w:r>
      <w:r w:rsidRPr="00667C27">
        <w:t xml:space="preserve"> </w:t>
      </w:r>
      <w:r w:rsidRPr="00590F5D">
        <w:rPr>
          <w:b/>
        </w:rPr>
        <w:t>invoice number</w:t>
      </w:r>
      <w:r>
        <w:t xml:space="preserve">; </w:t>
      </w:r>
    </w:p>
    <w:p w:rsidR="00150A20" w:rsidRDefault="00EF33FC" w:rsidP="00033138">
      <w:pPr>
        <w:pStyle w:val="ExhibitC3"/>
        <w:keepNext w:val="0"/>
        <w:numPr>
          <w:ilvl w:val="0"/>
          <w:numId w:val="28"/>
        </w:numPr>
        <w:tabs>
          <w:tab w:val="clear" w:pos="2160"/>
          <w:tab w:val="clear" w:pos="2592"/>
          <w:tab w:val="clear" w:pos="4176"/>
          <w:tab w:val="clear" w:pos="10710"/>
        </w:tabs>
        <w:spacing w:after="120"/>
        <w:ind w:left="1267" w:hanging="547"/>
        <w:jc w:val="both"/>
      </w:pPr>
      <w:r>
        <w:t xml:space="preserve">Service Provider’s name and address; </w:t>
      </w:r>
    </w:p>
    <w:p w:rsidR="00150A20" w:rsidRDefault="00EF33FC" w:rsidP="00033138">
      <w:pPr>
        <w:pStyle w:val="ExhibitC3"/>
        <w:keepNext w:val="0"/>
        <w:numPr>
          <w:ilvl w:val="0"/>
          <w:numId w:val="28"/>
        </w:numPr>
        <w:tabs>
          <w:tab w:val="clear" w:pos="2160"/>
          <w:tab w:val="clear" w:pos="2592"/>
          <w:tab w:val="clear" w:pos="4176"/>
          <w:tab w:val="clear" w:pos="10710"/>
        </w:tabs>
        <w:spacing w:after="120"/>
        <w:ind w:left="1267" w:hanging="547"/>
        <w:jc w:val="both"/>
      </w:pPr>
      <w:r>
        <w:t xml:space="preserve">Service Provider’s Taxpayer identification number; </w:t>
      </w:r>
    </w:p>
    <w:p w:rsidR="00150A20" w:rsidRDefault="00EF33FC" w:rsidP="00033138">
      <w:pPr>
        <w:pStyle w:val="ExhibitC3"/>
        <w:keepNext w:val="0"/>
        <w:numPr>
          <w:ilvl w:val="0"/>
          <w:numId w:val="28"/>
        </w:numPr>
        <w:tabs>
          <w:tab w:val="clear" w:pos="2160"/>
          <w:tab w:val="clear" w:pos="2592"/>
          <w:tab w:val="clear" w:pos="4176"/>
          <w:tab w:val="clear" w:pos="10710"/>
        </w:tabs>
        <w:spacing w:after="120"/>
        <w:ind w:left="1267" w:hanging="547"/>
        <w:jc w:val="both"/>
      </w:pPr>
      <w:r>
        <w:t>A one line description of the Work Authorization;</w:t>
      </w:r>
    </w:p>
    <w:p w:rsidR="00150A20" w:rsidRDefault="00EF33FC" w:rsidP="00033138">
      <w:pPr>
        <w:pStyle w:val="ExhibitC3"/>
        <w:keepNext w:val="0"/>
        <w:numPr>
          <w:ilvl w:val="0"/>
          <w:numId w:val="29"/>
        </w:numPr>
        <w:tabs>
          <w:tab w:val="clear" w:pos="2160"/>
          <w:tab w:val="clear" w:pos="2592"/>
          <w:tab w:val="clear" w:pos="4176"/>
          <w:tab w:val="clear" w:pos="10710"/>
        </w:tabs>
        <w:spacing w:after="120"/>
        <w:ind w:left="1267" w:hanging="547"/>
        <w:jc w:val="both"/>
      </w:pPr>
      <w:r>
        <w:t>Name and brief description of each Service provided under Work Authorization number;</w:t>
      </w:r>
    </w:p>
    <w:p w:rsidR="00150A20" w:rsidRDefault="00EF33FC" w:rsidP="00033138">
      <w:pPr>
        <w:pStyle w:val="ExhibitC3"/>
        <w:keepNext w:val="0"/>
        <w:numPr>
          <w:ilvl w:val="0"/>
          <w:numId w:val="29"/>
        </w:numPr>
        <w:tabs>
          <w:tab w:val="clear" w:pos="2160"/>
          <w:tab w:val="clear" w:pos="2592"/>
          <w:tab w:val="clear" w:pos="4176"/>
          <w:tab w:val="clear" w:pos="10710"/>
        </w:tabs>
        <w:spacing w:after="120"/>
        <w:ind w:left="1267" w:hanging="547"/>
        <w:jc w:val="both"/>
      </w:pPr>
      <w:r>
        <w:t>If the Service is priced on a Firm Fixed Price Basis, the Firm Fixed Price applicable to the Service as specified in the Work Authorization;</w:t>
      </w:r>
    </w:p>
    <w:p w:rsidR="00150A20" w:rsidRDefault="00EF33FC">
      <w:pPr>
        <w:pStyle w:val="ExhibitC3"/>
        <w:keepNext w:val="0"/>
        <w:numPr>
          <w:ilvl w:val="2"/>
          <w:numId w:val="4"/>
        </w:numPr>
        <w:tabs>
          <w:tab w:val="clear" w:pos="2016"/>
          <w:tab w:val="clear" w:pos="2592"/>
          <w:tab w:val="clear" w:pos="4176"/>
          <w:tab w:val="clear" w:pos="10710"/>
          <w:tab w:val="num" w:pos="2520"/>
        </w:tabs>
        <w:spacing w:after="120"/>
        <w:ind w:left="1267" w:hanging="547"/>
        <w:jc w:val="both"/>
      </w:pPr>
      <w:r w:rsidRPr="00CC6B21">
        <w:lastRenderedPageBreak/>
        <w:t>If the Service is priced on a Time and Materials Not</w:t>
      </w:r>
      <w:r>
        <w:t>-</w:t>
      </w:r>
      <w:r w:rsidRPr="00CC6B21">
        <w:t>to</w:t>
      </w:r>
      <w:r>
        <w:t>-</w:t>
      </w:r>
      <w:r w:rsidRPr="00CC6B21">
        <w:t>Exceed Basis, the Hourly Rate, number of hours actually worked, the Not-to-Exceed Amount specified in the Work Authorization, and the total amount invoiced for the Service, which shall not exceed the Not-to-Exceed Amount specified in the Work Authorization;</w:t>
      </w:r>
    </w:p>
    <w:p w:rsidR="00150A20" w:rsidRDefault="00EF33FC" w:rsidP="00033138">
      <w:pPr>
        <w:pStyle w:val="ExhibitC3"/>
        <w:keepNext w:val="0"/>
        <w:numPr>
          <w:ilvl w:val="0"/>
          <w:numId w:val="29"/>
        </w:numPr>
        <w:tabs>
          <w:tab w:val="clear" w:pos="2160"/>
          <w:tab w:val="clear" w:pos="2592"/>
          <w:tab w:val="clear" w:pos="4176"/>
          <w:tab w:val="clear" w:pos="10710"/>
        </w:tabs>
        <w:spacing w:after="120"/>
        <w:ind w:left="1267" w:hanging="547"/>
        <w:jc w:val="both"/>
      </w:pPr>
      <w:r>
        <w:t>Travel related expenses incurred;</w:t>
      </w:r>
    </w:p>
    <w:p w:rsidR="00150A20" w:rsidRDefault="00EF33FC" w:rsidP="00033138">
      <w:pPr>
        <w:pStyle w:val="ExhibitC3"/>
        <w:keepNext w:val="0"/>
        <w:numPr>
          <w:ilvl w:val="0"/>
          <w:numId w:val="29"/>
        </w:numPr>
        <w:tabs>
          <w:tab w:val="clear" w:pos="2160"/>
          <w:tab w:val="clear" w:pos="2592"/>
          <w:tab w:val="clear" w:pos="4176"/>
          <w:tab w:val="clear" w:pos="10710"/>
        </w:tabs>
        <w:spacing w:after="120"/>
        <w:ind w:left="1267" w:hanging="547"/>
        <w:jc w:val="both"/>
      </w:pPr>
      <w:r>
        <w:t>Reimbursable expenses incurred;</w:t>
      </w:r>
    </w:p>
    <w:p w:rsidR="00150A20" w:rsidRDefault="00EF33FC" w:rsidP="00033138">
      <w:pPr>
        <w:pStyle w:val="ExhibitC3"/>
        <w:keepNext w:val="0"/>
        <w:numPr>
          <w:ilvl w:val="0"/>
          <w:numId w:val="29"/>
        </w:numPr>
        <w:tabs>
          <w:tab w:val="clear" w:pos="2160"/>
          <w:tab w:val="clear" w:pos="2592"/>
          <w:tab w:val="clear" w:pos="4176"/>
          <w:tab w:val="clear" w:pos="10710"/>
        </w:tabs>
        <w:spacing w:after="120"/>
        <w:ind w:left="1267" w:hanging="547"/>
        <w:jc w:val="both"/>
      </w:pPr>
      <w:r>
        <w:rPr>
          <w:rFonts w:ascii="Times New Roman TUR" w:hAnsi="Times New Roman TUR"/>
          <w:szCs w:val="22"/>
        </w:rPr>
        <w:t>Preferred remittance address, if different from the mailing address.</w:t>
      </w:r>
    </w:p>
    <w:p w:rsidR="00EF33FC" w:rsidRDefault="00EF33FC" w:rsidP="00EF33FC">
      <w:pPr>
        <w:tabs>
          <w:tab w:val="left" w:pos="2016"/>
          <w:tab w:val="left" w:pos="2592"/>
          <w:tab w:val="left" w:pos="4176"/>
          <w:tab w:val="left" w:pos="10710"/>
        </w:tabs>
        <w:ind w:right="180"/>
        <w:jc w:val="both"/>
      </w:pPr>
    </w:p>
    <w:p w:rsidR="00150A20" w:rsidRDefault="00EF33FC">
      <w:pPr>
        <w:pStyle w:val="ExhibitC2"/>
        <w:keepNext/>
        <w:numPr>
          <w:ilvl w:val="0"/>
          <w:numId w:val="0"/>
        </w:numPr>
        <w:ind w:left="720"/>
        <w:jc w:val="both"/>
      </w:pPr>
      <w:r>
        <w:t>The Service Provider shall submit one (1) original invoice to:</w:t>
      </w:r>
    </w:p>
    <w:p w:rsidR="00EF33FC" w:rsidRPr="00890E4C" w:rsidRDefault="00EF33FC" w:rsidP="002C596C">
      <w:pPr>
        <w:pStyle w:val="Heading6"/>
        <w:widowControl w:val="0"/>
        <w:ind w:left="2160"/>
        <w:jc w:val="both"/>
        <w:rPr>
          <w:szCs w:val="24"/>
        </w:rPr>
      </w:pPr>
      <w:r w:rsidRPr="00890E4C">
        <w:rPr>
          <w:szCs w:val="24"/>
        </w:rPr>
        <w:t>Judicial Council of California</w:t>
      </w:r>
    </w:p>
    <w:p w:rsidR="00EF33FC" w:rsidRDefault="00EF33FC" w:rsidP="002C596C">
      <w:pPr>
        <w:pStyle w:val="Heading6"/>
        <w:widowControl w:val="0"/>
        <w:spacing w:before="0"/>
        <w:ind w:left="2160"/>
        <w:jc w:val="both"/>
      </w:pPr>
      <w:r w:rsidRPr="00890E4C">
        <w:t>Administrative Office of the Courts</w:t>
      </w:r>
    </w:p>
    <w:p w:rsidR="00EF33FC" w:rsidRPr="00FD6F68" w:rsidRDefault="00EF33FC" w:rsidP="002C596C">
      <w:pPr>
        <w:pStyle w:val="Heading6"/>
        <w:widowControl w:val="0"/>
        <w:spacing w:before="0"/>
        <w:ind w:left="2160"/>
        <w:jc w:val="both"/>
      </w:pPr>
      <w:r>
        <w:rPr>
          <w:szCs w:val="24"/>
        </w:rPr>
        <w:t>Office of Real Estate and Facilities Management</w:t>
      </w:r>
    </w:p>
    <w:p w:rsidR="00EF33FC" w:rsidRDefault="00EF33FC" w:rsidP="002C596C">
      <w:pPr>
        <w:pStyle w:val="Heading6"/>
        <w:widowControl w:val="0"/>
        <w:spacing w:before="0"/>
        <w:ind w:left="2160"/>
        <w:jc w:val="both"/>
        <w:rPr>
          <w:szCs w:val="24"/>
        </w:rPr>
      </w:pPr>
      <w:r w:rsidRPr="00890E4C">
        <w:rPr>
          <w:szCs w:val="24"/>
        </w:rPr>
        <w:t>Project Manager (Na</w:t>
      </w:r>
      <w:r>
        <w:rPr>
          <w:szCs w:val="24"/>
        </w:rPr>
        <w:t>me and address designated on Work</w:t>
      </w:r>
      <w:r w:rsidRPr="00890E4C">
        <w:rPr>
          <w:szCs w:val="24"/>
        </w:rPr>
        <w:t xml:space="preserve"> </w:t>
      </w:r>
      <w:r>
        <w:rPr>
          <w:szCs w:val="24"/>
        </w:rPr>
        <w:t>Authorization</w:t>
      </w:r>
      <w:r w:rsidRPr="00890E4C">
        <w:rPr>
          <w:szCs w:val="24"/>
        </w:rPr>
        <w:t>)</w:t>
      </w:r>
    </w:p>
    <w:p w:rsidR="00EF33FC" w:rsidRDefault="00EF33FC" w:rsidP="00EF33FC">
      <w:pPr>
        <w:jc w:val="both"/>
      </w:pPr>
    </w:p>
    <w:p w:rsidR="00150A20" w:rsidRDefault="00EF33FC" w:rsidP="00033138">
      <w:pPr>
        <w:pStyle w:val="ExhibitC3"/>
        <w:numPr>
          <w:ilvl w:val="0"/>
          <w:numId w:val="31"/>
        </w:numPr>
        <w:tabs>
          <w:tab w:val="left" w:pos="720"/>
        </w:tabs>
        <w:ind w:left="0" w:firstLine="0"/>
        <w:jc w:val="both"/>
        <w:rPr>
          <w:u w:val="single"/>
        </w:rPr>
      </w:pPr>
      <w:r>
        <w:rPr>
          <w:u w:val="single"/>
        </w:rPr>
        <w:t>Turnaround Times for Services Performed</w:t>
      </w:r>
    </w:p>
    <w:p w:rsidR="00EF33FC" w:rsidRDefault="00EF33FC" w:rsidP="00EF33FC">
      <w:pPr>
        <w:pStyle w:val="ExhibitC3"/>
        <w:tabs>
          <w:tab w:val="left" w:pos="360"/>
        </w:tabs>
        <w:jc w:val="both"/>
        <w:rPr>
          <w:u w:val="single"/>
        </w:rPr>
      </w:pPr>
    </w:p>
    <w:p w:rsidR="00150A20" w:rsidRDefault="00EF33FC">
      <w:pPr>
        <w:spacing w:after="240"/>
        <w:ind w:firstLine="720"/>
        <w:jc w:val="both"/>
        <w:rPr>
          <w:szCs w:val="24"/>
        </w:rPr>
      </w:pPr>
      <w:r>
        <w:rPr>
          <w:szCs w:val="24"/>
        </w:rPr>
        <w:t>Service Provider shall provide the following turnaround times unless the Parties jointly agree specifically to a different turnaround time in the Work Authorization for a specific report:</w:t>
      </w:r>
      <w:r>
        <w:rPr>
          <w:szCs w:val="24"/>
        </w:rPr>
        <w:tab/>
      </w:r>
    </w:p>
    <w:p w:rsidR="00EF33FC" w:rsidRDefault="00EF33FC" w:rsidP="00033138">
      <w:pPr>
        <w:numPr>
          <w:ilvl w:val="1"/>
          <w:numId w:val="62"/>
        </w:numPr>
        <w:tabs>
          <w:tab w:val="clear" w:pos="1080"/>
        </w:tabs>
        <w:spacing w:after="240"/>
        <w:ind w:left="720" w:firstLine="0"/>
      </w:pPr>
      <w:r w:rsidRPr="00F276DF">
        <w:rPr>
          <w:u w:val="single"/>
        </w:rPr>
        <w:t>Level 1 Report</w:t>
      </w:r>
      <w:r>
        <w:t xml:space="preserve"> ( [</w:t>
      </w:r>
      <w:r w:rsidRPr="00D539E7">
        <w:rPr>
          <w:highlight w:val="yellow"/>
        </w:rPr>
        <w:t>INSERT SERVICE PROVIDER’S PROPOSED DAYS HERE BEFORE FINALIZING CONTRACT</w:t>
      </w:r>
      <w:r w:rsidRPr="00105AFA">
        <w:rPr>
          <w:highlight w:val="yellow"/>
        </w:rPr>
        <w:t>____</w:t>
      </w:r>
      <w:r>
        <w:t xml:space="preserve">] business days): </w:t>
      </w:r>
      <w:r w:rsidRPr="00BB7DBE">
        <w:t>Appraisal report with no/few challenges (e.g., a single parcel located in an area with recent comparable sales)</w:t>
      </w:r>
    </w:p>
    <w:p w:rsidR="00EF33FC" w:rsidRPr="00BB7DBE" w:rsidRDefault="00EF33FC" w:rsidP="00033138">
      <w:pPr>
        <w:numPr>
          <w:ilvl w:val="1"/>
          <w:numId w:val="62"/>
        </w:numPr>
        <w:tabs>
          <w:tab w:val="clear" w:pos="1080"/>
        </w:tabs>
        <w:spacing w:after="240"/>
        <w:ind w:left="720" w:firstLine="0"/>
      </w:pPr>
      <w:r w:rsidRPr="00F276DF">
        <w:rPr>
          <w:u w:val="single"/>
        </w:rPr>
        <w:t>Level 2 Report</w:t>
      </w:r>
      <w:r>
        <w:t xml:space="preserve"> ([</w:t>
      </w:r>
      <w:r w:rsidRPr="00D539E7">
        <w:rPr>
          <w:highlight w:val="yellow"/>
        </w:rPr>
        <w:t>INSERT SERVICE PROVIDER’S PROPOSED DAYS HERE BEFORE FINALIZING CONTRACT</w:t>
      </w:r>
      <w:r w:rsidDel="00D539E7">
        <w:t xml:space="preserve"> </w:t>
      </w:r>
      <w:r w:rsidRPr="00105AFA">
        <w:rPr>
          <w:highlight w:val="yellow"/>
        </w:rPr>
        <w:t>____</w:t>
      </w:r>
      <w:r>
        <w:t xml:space="preserve">] business days): </w:t>
      </w:r>
      <w:r w:rsidRPr="00BB7DBE">
        <w:t>A moderately complex appraisal report with some challenges (e.g., a “carve-out” parcel which is currently part of a larger parcel – but for which no legal description is currently available)</w:t>
      </w:r>
    </w:p>
    <w:p w:rsidR="00EF33FC" w:rsidRDefault="00EF33FC" w:rsidP="00033138">
      <w:pPr>
        <w:numPr>
          <w:ilvl w:val="1"/>
          <w:numId w:val="62"/>
        </w:numPr>
        <w:tabs>
          <w:tab w:val="clear" w:pos="1080"/>
        </w:tabs>
        <w:spacing w:after="240"/>
        <w:ind w:left="720" w:firstLine="0"/>
      </w:pPr>
      <w:r w:rsidRPr="00F276DF">
        <w:rPr>
          <w:u w:val="single"/>
        </w:rPr>
        <w:t>Level 3 Report</w:t>
      </w:r>
      <w:r>
        <w:t xml:space="preserve"> ([</w:t>
      </w:r>
      <w:r w:rsidRPr="00D539E7">
        <w:rPr>
          <w:highlight w:val="yellow"/>
        </w:rPr>
        <w:t>INSERT SERVICE PROVIDER’S PROPOSED DAYS HERE BEFORE FINALIZING CONTRACT</w:t>
      </w:r>
      <w:r w:rsidDel="00D539E7">
        <w:t xml:space="preserve"> </w:t>
      </w:r>
      <w:r w:rsidRPr="00105AFA">
        <w:rPr>
          <w:highlight w:val="yellow"/>
        </w:rPr>
        <w:t>____</w:t>
      </w:r>
      <w:r>
        <w:t xml:space="preserve">] business days): </w:t>
      </w:r>
      <w:r w:rsidRPr="00BB7DBE">
        <w:t>A complex report with multiple challenges (e.g., a “carve-out” parcel which is currently part of a larger parcel – but for which no legal description is currently available, and which is located in an area with no recent comparable sales)</w:t>
      </w:r>
      <w:r>
        <w:t>.</w:t>
      </w:r>
      <w:r w:rsidRPr="00BB7DBE">
        <w:t xml:space="preserve">  </w:t>
      </w:r>
    </w:p>
    <w:p w:rsidR="00EF33FC" w:rsidRPr="004D0F6E" w:rsidRDefault="00EF33FC" w:rsidP="00E4218C">
      <w:pPr>
        <w:spacing w:after="240"/>
        <w:ind w:left="720"/>
        <w:jc w:val="both"/>
        <w:rPr>
          <w:noProof/>
        </w:rPr>
      </w:pPr>
      <w:r w:rsidRPr="004D0F6E">
        <w:rPr>
          <w:szCs w:val="24"/>
        </w:rPr>
        <w:t xml:space="preserve">Failure to meet the agreed-upon delivery date may result in penalties that can include a reduction in payment of 25%, a cancellation of the order with no financial liability to the AOC and no financial obligation of the AOC to the service provider.    </w:t>
      </w:r>
      <w:r w:rsidRPr="004D0F6E">
        <w:rPr>
          <w:noProof/>
        </w:rPr>
        <w:t xml:space="preserve"> </w:t>
      </w:r>
    </w:p>
    <w:p w:rsidR="00150A20" w:rsidRDefault="00EF33FC" w:rsidP="00033138">
      <w:pPr>
        <w:pStyle w:val="ExhibitC3"/>
        <w:numPr>
          <w:ilvl w:val="0"/>
          <w:numId w:val="31"/>
        </w:numPr>
        <w:tabs>
          <w:tab w:val="left" w:pos="720"/>
        </w:tabs>
        <w:ind w:left="0" w:firstLine="0"/>
        <w:jc w:val="both"/>
        <w:rPr>
          <w:u w:val="single"/>
        </w:rPr>
      </w:pPr>
      <w:r>
        <w:rPr>
          <w:u w:val="single"/>
        </w:rPr>
        <w:t>Service Provider’s Hourly Rates and Not-to-Exceed Amounts</w:t>
      </w:r>
    </w:p>
    <w:p w:rsidR="00EF33FC" w:rsidRDefault="00EF33FC" w:rsidP="00EF33FC">
      <w:pPr>
        <w:pStyle w:val="Heading10"/>
        <w:keepNext w:val="0"/>
        <w:ind w:left="0" w:firstLine="0"/>
        <w:jc w:val="both"/>
      </w:pPr>
    </w:p>
    <w:p w:rsidR="00EF33FC" w:rsidRDefault="00EF33FC" w:rsidP="00E4218C">
      <w:pPr>
        <w:pStyle w:val="Heading10"/>
        <w:keepNext w:val="0"/>
        <w:ind w:left="720" w:firstLine="0"/>
        <w:jc w:val="both"/>
      </w:pPr>
      <w:r>
        <w:t>Hourly Rates</w:t>
      </w:r>
    </w:p>
    <w:p w:rsidR="00EF33FC" w:rsidRDefault="00EF33FC" w:rsidP="00E4218C">
      <w:pPr>
        <w:pStyle w:val="Default"/>
        <w:ind w:left="720"/>
        <w:jc w:val="both"/>
        <w:rPr>
          <w:color w:val="auto"/>
        </w:rPr>
      </w:pPr>
      <w:r>
        <w:rPr>
          <w:color w:val="auto"/>
        </w:rPr>
        <w:lastRenderedPageBreak/>
        <w:t>The following hourly rates s</w:t>
      </w:r>
      <w:r w:rsidRPr="00C56446">
        <w:rPr>
          <w:color w:val="auto"/>
        </w:rPr>
        <w:t>hall be applicable throughout the term of this Agreement, including its extensions or reinstatements.</w:t>
      </w:r>
    </w:p>
    <w:p w:rsidR="00EF33FC" w:rsidRPr="00C56446" w:rsidRDefault="00EF33FC" w:rsidP="00E4218C">
      <w:pPr>
        <w:pStyle w:val="Default"/>
        <w:ind w:left="720"/>
        <w:jc w:val="both"/>
        <w:rPr>
          <w:color w:val="auto"/>
        </w:rPr>
      </w:pPr>
    </w:p>
    <w:p w:rsidR="00EF33FC" w:rsidRPr="006C475E" w:rsidRDefault="00EF33FC" w:rsidP="00E4218C">
      <w:pPr>
        <w:pStyle w:val="Default"/>
        <w:ind w:left="720"/>
        <w:jc w:val="both"/>
        <w:rPr>
          <w:color w:val="auto"/>
          <w:sz w:val="28"/>
          <w:szCs w:val="28"/>
          <w:highlight w:val="yellow"/>
        </w:rPr>
      </w:pPr>
      <w:r w:rsidRPr="006C475E">
        <w:rPr>
          <w:color w:val="auto"/>
          <w:sz w:val="28"/>
          <w:szCs w:val="28"/>
          <w:highlight w:val="yellow"/>
        </w:rPr>
        <w:t>[INSERT</w:t>
      </w:r>
      <w:r>
        <w:rPr>
          <w:color w:val="auto"/>
          <w:sz w:val="28"/>
          <w:szCs w:val="28"/>
          <w:highlight w:val="yellow"/>
        </w:rPr>
        <w:t xml:space="preserve"> SERVICE PROVIDER’S PROPOSED </w:t>
      </w:r>
      <w:r w:rsidRPr="006C475E">
        <w:rPr>
          <w:color w:val="auto"/>
          <w:sz w:val="28"/>
          <w:szCs w:val="28"/>
          <w:highlight w:val="yellow"/>
        </w:rPr>
        <w:t>HOURLY RATES HERE BEFORE FINALIZING CONTRACT]</w:t>
      </w:r>
    </w:p>
    <w:p w:rsidR="00EF33FC" w:rsidRPr="008C6D2F" w:rsidRDefault="00EF33FC" w:rsidP="00E4218C">
      <w:pPr>
        <w:pStyle w:val="Default"/>
        <w:ind w:left="720"/>
        <w:jc w:val="both"/>
        <w:rPr>
          <w:color w:val="auto"/>
          <w:sz w:val="20"/>
        </w:rPr>
      </w:pPr>
    </w:p>
    <w:p w:rsidR="00EF33FC" w:rsidRDefault="00EF33FC" w:rsidP="00E4218C">
      <w:pPr>
        <w:pStyle w:val="Heading10"/>
        <w:keepNext w:val="0"/>
        <w:ind w:left="720" w:firstLine="0"/>
        <w:jc w:val="both"/>
      </w:pPr>
      <w:r>
        <w:t>NOT-TO EXCEED AMOUNTS</w:t>
      </w:r>
    </w:p>
    <w:p w:rsidR="00EF33FC" w:rsidRDefault="00EF33FC" w:rsidP="00E4218C">
      <w:pPr>
        <w:pStyle w:val="Default"/>
        <w:ind w:left="720"/>
        <w:jc w:val="both"/>
        <w:rPr>
          <w:color w:val="auto"/>
        </w:rPr>
      </w:pPr>
      <w:r>
        <w:rPr>
          <w:color w:val="auto"/>
        </w:rPr>
        <w:t>The following Not-to-Exceed Amounts s</w:t>
      </w:r>
      <w:r w:rsidRPr="00C56446">
        <w:rPr>
          <w:color w:val="auto"/>
        </w:rPr>
        <w:t>hall be applicable throughout the term of this Agreement, including its extensions or reinstatements.</w:t>
      </w:r>
    </w:p>
    <w:p w:rsidR="00EF33FC" w:rsidRDefault="00EF33FC" w:rsidP="00E4218C">
      <w:pPr>
        <w:pStyle w:val="Heading10"/>
        <w:keepNext w:val="0"/>
        <w:ind w:left="720" w:firstLine="0"/>
        <w:jc w:val="both"/>
      </w:pPr>
    </w:p>
    <w:p w:rsidR="00EF33FC" w:rsidRDefault="00EF33FC" w:rsidP="00E4218C">
      <w:pPr>
        <w:pStyle w:val="Default"/>
        <w:ind w:left="720"/>
        <w:jc w:val="both"/>
        <w:rPr>
          <w:color w:val="auto"/>
          <w:sz w:val="28"/>
          <w:szCs w:val="28"/>
        </w:rPr>
      </w:pPr>
      <w:r w:rsidRPr="00E674D8">
        <w:rPr>
          <w:color w:val="auto"/>
          <w:sz w:val="28"/>
          <w:szCs w:val="28"/>
          <w:highlight w:val="yellow"/>
        </w:rPr>
        <w:t xml:space="preserve">[INSERT </w:t>
      </w:r>
      <w:r>
        <w:rPr>
          <w:color w:val="auto"/>
          <w:sz w:val="28"/>
          <w:szCs w:val="28"/>
          <w:highlight w:val="yellow"/>
        </w:rPr>
        <w:t>SERVICE PROVIDER</w:t>
      </w:r>
      <w:r w:rsidRPr="00E674D8">
        <w:rPr>
          <w:color w:val="auto"/>
          <w:sz w:val="28"/>
          <w:szCs w:val="28"/>
          <w:highlight w:val="yellow"/>
        </w:rPr>
        <w:t xml:space="preserve">’S </w:t>
      </w:r>
      <w:r>
        <w:rPr>
          <w:color w:val="auto"/>
          <w:sz w:val="28"/>
          <w:szCs w:val="28"/>
          <w:highlight w:val="yellow"/>
        </w:rPr>
        <w:t>PROPOSED NOT-TO-EXCEED AMOUNTS BELOW BEFORE FINALIZING CONTRACT</w:t>
      </w:r>
      <w:r w:rsidRPr="00E674D8">
        <w:rPr>
          <w:color w:val="auto"/>
          <w:sz w:val="28"/>
          <w:szCs w:val="28"/>
          <w:highlight w:val="yellow"/>
        </w:rPr>
        <w:t>]</w:t>
      </w:r>
    </w:p>
    <w:p w:rsidR="00B41BF4" w:rsidRDefault="00B41BF4" w:rsidP="00EF33FC">
      <w:pPr>
        <w:pStyle w:val="Default"/>
        <w:jc w:val="both"/>
        <w:rPr>
          <w:color w:val="auto"/>
          <w:sz w:val="28"/>
          <w:szCs w:val="28"/>
        </w:rPr>
      </w:pPr>
    </w:p>
    <w:p w:rsidR="00EF33FC" w:rsidRPr="006C475E" w:rsidRDefault="00EF33FC" w:rsidP="00EF33FC">
      <w:pPr>
        <w:pStyle w:val="Heading10"/>
        <w:keepNext w:val="0"/>
        <w:ind w:left="0" w:firstLine="0"/>
        <w:jc w:val="both"/>
      </w:pPr>
    </w:p>
    <w:tbl>
      <w:tblPr>
        <w:tblW w:w="9388" w:type="dxa"/>
        <w:tblInd w:w="94" w:type="dxa"/>
        <w:tblCellMar>
          <w:left w:w="0" w:type="dxa"/>
          <w:right w:w="0" w:type="dxa"/>
        </w:tblCellMar>
        <w:tblLook w:val="04A0"/>
      </w:tblPr>
      <w:tblGrid>
        <w:gridCol w:w="3687"/>
        <w:gridCol w:w="2508"/>
        <w:gridCol w:w="3193"/>
      </w:tblGrid>
      <w:tr w:rsidR="00EF33FC" w:rsidTr="00EF33FC">
        <w:trPr>
          <w:trHeight w:val="600"/>
        </w:trPr>
        <w:tc>
          <w:tcPr>
            <w:tcW w:w="3687" w:type="dxa"/>
            <w:shd w:val="clear" w:color="auto" w:fill="C5D9F1"/>
            <w:noWrap/>
            <w:tcMar>
              <w:top w:w="0" w:type="dxa"/>
              <w:left w:w="108" w:type="dxa"/>
              <w:bottom w:w="0" w:type="dxa"/>
              <w:right w:w="108" w:type="dxa"/>
            </w:tcMar>
            <w:vAlign w:val="bottom"/>
            <w:hideMark/>
          </w:tcPr>
          <w:p w:rsidR="00EF33FC" w:rsidRDefault="00EF33FC" w:rsidP="00EF33FC">
            <w:pPr>
              <w:spacing w:line="276" w:lineRule="auto"/>
              <w:rPr>
                <w:rFonts w:ascii="Calibri" w:eastAsia="Calibri" w:hAnsi="Calibri"/>
                <w:b/>
                <w:bCs/>
                <w:color w:val="000000"/>
                <w:sz w:val="22"/>
                <w:szCs w:val="22"/>
              </w:rPr>
            </w:pPr>
            <w:r>
              <w:rPr>
                <w:b/>
                <w:bCs/>
                <w:color w:val="000000"/>
              </w:rPr>
              <w:t>Type of Report</w:t>
            </w:r>
          </w:p>
        </w:tc>
        <w:tc>
          <w:tcPr>
            <w:tcW w:w="2508" w:type="dxa"/>
            <w:shd w:val="clear" w:color="auto" w:fill="C5D9F1"/>
            <w:tcMar>
              <w:top w:w="0" w:type="dxa"/>
              <w:left w:w="108" w:type="dxa"/>
              <w:bottom w:w="0" w:type="dxa"/>
              <w:right w:w="108" w:type="dxa"/>
            </w:tcMar>
            <w:vAlign w:val="bottom"/>
            <w:hideMark/>
          </w:tcPr>
          <w:p w:rsidR="00EF33FC" w:rsidRDefault="00EF33FC" w:rsidP="00EF33FC">
            <w:pPr>
              <w:spacing w:line="276" w:lineRule="auto"/>
              <w:rPr>
                <w:rFonts w:ascii="Calibri" w:eastAsia="Calibri" w:hAnsi="Calibri"/>
                <w:b/>
                <w:bCs/>
                <w:color w:val="000000"/>
                <w:sz w:val="22"/>
                <w:szCs w:val="22"/>
              </w:rPr>
            </w:pPr>
            <w:r>
              <w:rPr>
                <w:b/>
                <w:bCs/>
                <w:color w:val="000000"/>
              </w:rPr>
              <w:t>LAND ONLY</w:t>
            </w:r>
            <w:r>
              <w:rPr>
                <w:b/>
                <w:bCs/>
                <w:color w:val="000000"/>
              </w:rPr>
              <w:br/>
              <w:t>Not-to-Exceed Amount</w:t>
            </w:r>
          </w:p>
        </w:tc>
        <w:tc>
          <w:tcPr>
            <w:tcW w:w="3193" w:type="dxa"/>
            <w:shd w:val="clear" w:color="auto" w:fill="C5D9F1"/>
            <w:tcMar>
              <w:top w:w="0" w:type="dxa"/>
              <w:left w:w="108" w:type="dxa"/>
              <w:bottom w:w="0" w:type="dxa"/>
              <w:right w:w="108" w:type="dxa"/>
            </w:tcMar>
            <w:vAlign w:val="bottom"/>
            <w:hideMark/>
          </w:tcPr>
          <w:p w:rsidR="00EF33FC" w:rsidRDefault="00EF33FC" w:rsidP="00EF33FC">
            <w:pPr>
              <w:spacing w:line="276" w:lineRule="auto"/>
              <w:rPr>
                <w:rFonts w:ascii="Calibri" w:eastAsia="Calibri" w:hAnsi="Calibri"/>
                <w:b/>
                <w:bCs/>
                <w:color w:val="000000"/>
                <w:sz w:val="22"/>
                <w:szCs w:val="22"/>
              </w:rPr>
            </w:pPr>
            <w:r>
              <w:rPr>
                <w:b/>
                <w:bCs/>
                <w:color w:val="000000"/>
              </w:rPr>
              <w:t>LAND + IMPROVEMENTS</w:t>
            </w:r>
            <w:r>
              <w:rPr>
                <w:b/>
                <w:bCs/>
                <w:color w:val="000000"/>
              </w:rPr>
              <w:br/>
              <w:t>Not-to-Exceed Amount</w:t>
            </w:r>
          </w:p>
        </w:tc>
      </w:tr>
      <w:tr w:rsidR="00EF33FC" w:rsidTr="00EF33FC">
        <w:trPr>
          <w:trHeight w:val="300"/>
        </w:trPr>
        <w:tc>
          <w:tcPr>
            <w:tcW w:w="3687" w:type="dxa"/>
            <w:shd w:val="clear" w:color="auto" w:fill="D8D8D8"/>
            <w:noWrap/>
            <w:tcMar>
              <w:top w:w="0" w:type="dxa"/>
              <w:left w:w="108" w:type="dxa"/>
              <w:bottom w:w="0" w:type="dxa"/>
              <w:right w:w="108" w:type="dxa"/>
            </w:tcMar>
            <w:vAlign w:val="bottom"/>
            <w:hideMark/>
          </w:tcPr>
          <w:p w:rsidR="00EF33FC" w:rsidRDefault="00EF33FC" w:rsidP="00EF33FC">
            <w:pPr>
              <w:spacing w:line="276" w:lineRule="auto"/>
              <w:rPr>
                <w:rFonts w:ascii="Calibri" w:eastAsia="Calibri" w:hAnsi="Calibri"/>
                <w:b/>
                <w:bCs/>
                <w:color w:val="000000"/>
                <w:sz w:val="22"/>
                <w:szCs w:val="22"/>
              </w:rPr>
            </w:pPr>
            <w:r>
              <w:rPr>
                <w:b/>
                <w:bCs/>
                <w:color w:val="000000"/>
              </w:rPr>
              <w:t>1.  New Report</w:t>
            </w:r>
          </w:p>
        </w:tc>
        <w:tc>
          <w:tcPr>
            <w:tcW w:w="2508" w:type="dxa"/>
            <w:shd w:val="clear" w:color="auto" w:fill="D8D8D8"/>
            <w:noWrap/>
            <w:tcMar>
              <w:top w:w="0" w:type="dxa"/>
              <w:left w:w="108" w:type="dxa"/>
              <w:bottom w:w="0" w:type="dxa"/>
              <w:right w:w="108" w:type="dxa"/>
            </w:tcMar>
            <w:vAlign w:val="bottom"/>
            <w:hideMark/>
          </w:tcPr>
          <w:p w:rsidR="00EF33FC" w:rsidRDefault="00EF33FC" w:rsidP="00EF33FC">
            <w:pPr>
              <w:spacing w:line="276" w:lineRule="auto"/>
              <w:rPr>
                <w:rFonts w:ascii="Calibri" w:eastAsia="Calibri" w:hAnsi="Calibri"/>
                <w:color w:val="000000"/>
                <w:sz w:val="22"/>
                <w:szCs w:val="22"/>
              </w:rPr>
            </w:pPr>
            <w:r>
              <w:rPr>
                <w:color w:val="000000"/>
              </w:rPr>
              <w:t> </w:t>
            </w:r>
          </w:p>
        </w:tc>
        <w:tc>
          <w:tcPr>
            <w:tcW w:w="3193" w:type="dxa"/>
            <w:shd w:val="clear" w:color="auto" w:fill="D8D8D8"/>
            <w:noWrap/>
            <w:tcMar>
              <w:top w:w="0" w:type="dxa"/>
              <w:left w:w="108" w:type="dxa"/>
              <w:bottom w:w="0" w:type="dxa"/>
              <w:right w:w="108" w:type="dxa"/>
            </w:tcMar>
            <w:vAlign w:val="bottom"/>
            <w:hideMark/>
          </w:tcPr>
          <w:p w:rsidR="00EF33FC" w:rsidRDefault="00EF33FC" w:rsidP="00EF33FC">
            <w:pPr>
              <w:spacing w:line="276" w:lineRule="auto"/>
              <w:rPr>
                <w:rFonts w:ascii="Calibri" w:eastAsia="Calibri" w:hAnsi="Calibri"/>
                <w:color w:val="000000"/>
                <w:sz w:val="22"/>
                <w:szCs w:val="22"/>
              </w:rPr>
            </w:pPr>
            <w:r>
              <w:rPr>
                <w:color w:val="000000"/>
              </w:rPr>
              <w:t> </w:t>
            </w:r>
          </w:p>
        </w:tc>
      </w:tr>
      <w:tr w:rsidR="00EF33FC" w:rsidTr="00EF33FC">
        <w:trPr>
          <w:trHeight w:val="300"/>
        </w:trPr>
        <w:tc>
          <w:tcPr>
            <w:tcW w:w="3687" w:type="dxa"/>
            <w:noWrap/>
            <w:tcMar>
              <w:top w:w="0" w:type="dxa"/>
              <w:left w:w="108" w:type="dxa"/>
              <w:bottom w:w="0" w:type="dxa"/>
              <w:right w:w="108" w:type="dxa"/>
            </w:tcMar>
            <w:vAlign w:val="bottom"/>
            <w:hideMark/>
          </w:tcPr>
          <w:p w:rsidR="00EF33FC" w:rsidRDefault="00EF33FC" w:rsidP="00EF33FC">
            <w:pPr>
              <w:spacing w:line="276" w:lineRule="auto"/>
              <w:jc w:val="right"/>
              <w:rPr>
                <w:rFonts w:ascii="Calibri" w:eastAsia="Calibri" w:hAnsi="Calibri"/>
                <w:color w:val="000000"/>
                <w:sz w:val="22"/>
                <w:szCs w:val="22"/>
              </w:rPr>
            </w:pPr>
            <w:r>
              <w:rPr>
                <w:color w:val="000000"/>
              </w:rPr>
              <w:t>Restricted Use</w:t>
            </w:r>
            <w:r w:rsidR="009C6545">
              <w:rPr>
                <w:color w:val="000000"/>
              </w:rPr>
              <w:t xml:space="preserve"> </w:t>
            </w:r>
            <w:r w:rsidR="009C6545" w:rsidRPr="009C6545">
              <w:rPr>
                <w:color w:val="FF0000"/>
              </w:rPr>
              <w:t>Report</w:t>
            </w:r>
          </w:p>
        </w:tc>
        <w:tc>
          <w:tcPr>
            <w:tcW w:w="2508" w:type="dxa"/>
            <w:noWrap/>
            <w:tcMar>
              <w:top w:w="0" w:type="dxa"/>
              <w:left w:w="108" w:type="dxa"/>
              <w:bottom w:w="0" w:type="dxa"/>
              <w:right w:w="108" w:type="dxa"/>
            </w:tcMar>
            <w:vAlign w:val="bottom"/>
            <w:hideMark/>
          </w:tcPr>
          <w:p w:rsidR="00EF33FC" w:rsidRDefault="00EF33FC" w:rsidP="00EF33FC">
            <w:pPr>
              <w:spacing w:line="276" w:lineRule="auto"/>
              <w:rPr>
                <w:rFonts w:ascii="Calibri" w:eastAsia="Calibri" w:hAnsi="Calibri"/>
                <w:color w:val="000000"/>
                <w:sz w:val="22"/>
                <w:szCs w:val="22"/>
              </w:rPr>
            </w:pPr>
            <w:r>
              <w:rPr>
                <w:color w:val="000000"/>
              </w:rPr>
              <w:t>$</w:t>
            </w:r>
          </w:p>
        </w:tc>
        <w:tc>
          <w:tcPr>
            <w:tcW w:w="3193" w:type="dxa"/>
            <w:noWrap/>
            <w:tcMar>
              <w:top w:w="0" w:type="dxa"/>
              <w:left w:w="108" w:type="dxa"/>
              <w:bottom w:w="0" w:type="dxa"/>
              <w:right w:w="108" w:type="dxa"/>
            </w:tcMar>
            <w:vAlign w:val="bottom"/>
            <w:hideMark/>
          </w:tcPr>
          <w:p w:rsidR="00EF33FC" w:rsidRDefault="00EF33FC" w:rsidP="00EF33FC">
            <w:pPr>
              <w:spacing w:line="276" w:lineRule="auto"/>
              <w:rPr>
                <w:rFonts w:ascii="Calibri" w:eastAsia="Calibri" w:hAnsi="Calibri"/>
                <w:color w:val="000000"/>
                <w:sz w:val="22"/>
                <w:szCs w:val="22"/>
              </w:rPr>
            </w:pPr>
            <w:r>
              <w:rPr>
                <w:color w:val="000000"/>
              </w:rPr>
              <w:t>$</w:t>
            </w:r>
          </w:p>
        </w:tc>
      </w:tr>
      <w:tr w:rsidR="00EF33FC" w:rsidTr="00EF33FC">
        <w:trPr>
          <w:trHeight w:val="300"/>
        </w:trPr>
        <w:tc>
          <w:tcPr>
            <w:tcW w:w="3687" w:type="dxa"/>
            <w:noWrap/>
            <w:tcMar>
              <w:top w:w="0" w:type="dxa"/>
              <w:left w:w="108" w:type="dxa"/>
              <w:bottom w:w="0" w:type="dxa"/>
              <w:right w:w="108" w:type="dxa"/>
            </w:tcMar>
            <w:vAlign w:val="bottom"/>
            <w:hideMark/>
          </w:tcPr>
          <w:p w:rsidR="00EF33FC" w:rsidRPr="009C6545" w:rsidRDefault="009C6545" w:rsidP="00EF33FC">
            <w:pPr>
              <w:spacing w:line="276" w:lineRule="auto"/>
              <w:jc w:val="right"/>
              <w:rPr>
                <w:rFonts w:ascii="Calibri" w:eastAsia="Calibri" w:hAnsi="Calibri"/>
                <w:strike/>
                <w:color w:val="FF0000"/>
                <w:sz w:val="22"/>
                <w:szCs w:val="22"/>
              </w:rPr>
            </w:pPr>
            <w:r w:rsidRPr="009C6545">
              <w:rPr>
                <w:color w:val="FF0000"/>
              </w:rPr>
              <w:t xml:space="preserve">Appraisal Report </w:t>
            </w:r>
            <w:r w:rsidR="00EF33FC" w:rsidRPr="009C6545">
              <w:rPr>
                <w:strike/>
                <w:color w:val="FF0000"/>
              </w:rPr>
              <w:t>Summary</w:t>
            </w:r>
          </w:p>
        </w:tc>
        <w:tc>
          <w:tcPr>
            <w:tcW w:w="2508" w:type="dxa"/>
            <w:noWrap/>
            <w:tcMar>
              <w:top w:w="0" w:type="dxa"/>
              <w:left w:w="108" w:type="dxa"/>
              <w:bottom w:w="0" w:type="dxa"/>
              <w:right w:w="108" w:type="dxa"/>
            </w:tcMar>
            <w:vAlign w:val="bottom"/>
            <w:hideMark/>
          </w:tcPr>
          <w:p w:rsidR="00EF33FC" w:rsidRDefault="00EF33FC" w:rsidP="00EF33FC">
            <w:pPr>
              <w:spacing w:line="276" w:lineRule="auto"/>
              <w:rPr>
                <w:rFonts w:ascii="Calibri" w:eastAsia="Calibri" w:hAnsi="Calibri"/>
                <w:color w:val="000000"/>
                <w:sz w:val="22"/>
                <w:szCs w:val="22"/>
              </w:rPr>
            </w:pPr>
            <w:r>
              <w:rPr>
                <w:color w:val="000000"/>
              </w:rPr>
              <w:t>$</w:t>
            </w:r>
          </w:p>
        </w:tc>
        <w:tc>
          <w:tcPr>
            <w:tcW w:w="3193" w:type="dxa"/>
            <w:noWrap/>
            <w:tcMar>
              <w:top w:w="0" w:type="dxa"/>
              <w:left w:w="108" w:type="dxa"/>
              <w:bottom w:w="0" w:type="dxa"/>
              <w:right w:w="108" w:type="dxa"/>
            </w:tcMar>
            <w:vAlign w:val="bottom"/>
            <w:hideMark/>
          </w:tcPr>
          <w:p w:rsidR="00EF33FC" w:rsidRDefault="00EF33FC" w:rsidP="00EF33FC">
            <w:pPr>
              <w:spacing w:line="276" w:lineRule="auto"/>
              <w:rPr>
                <w:rFonts w:ascii="Calibri" w:eastAsia="Calibri" w:hAnsi="Calibri"/>
                <w:color w:val="000000"/>
                <w:sz w:val="22"/>
                <w:szCs w:val="22"/>
              </w:rPr>
            </w:pPr>
            <w:r>
              <w:rPr>
                <w:color w:val="000000"/>
              </w:rPr>
              <w:t>$</w:t>
            </w:r>
          </w:p>
        </w:tc>
      </w:tr>
      <w:tr w:rsidR="00EF33FC" w:rsidTr="00EF33FC">
        <w:trPr>
          <w:trHeight w:val="300"/>
        </w:trPr>
        <w:tc>
          <w:tcPr>
            <w:tcW w:w="3687" w:type="dxa"/>
            <w:noWrap/>
            <w:tcMar>
              <w:top w:w="0" w:type="dxa"/>
              <w:left w:w="108" w:type="dxa"/>
              <w:bottom w:w="0" w:type="dxa"/>
              <w:right w:w="108" w:type="dxa"/>
            </w:tcMar>
            <w:vAlign w:val="bottom"/>
            <w:hideMark/>
          </w:tcPr>
          <w:p w:rsidR="00EF33FC" w:rsidRPr="009C6545" w:rsidRDefault="00EF33FC" w:rsidP="00EF33FC">
            <w:pPr>
              <w:spacing w:line="276" w:lineRule="auto"/>
              <w:jc w:val="right"/>
              <w:rPr>
                <w:rFonts w:ascii="Calibri" w:eastAsia="Calibri" w:hAnsi="Calibri"/>
                <w:color w:val="FF0000"/>
                <w:sz w:val="22"/>
                <w:szCs w:val="22"/>
              </w:rPr>
            </w:pPr>
            <w:r w:rsidRPr="009C6545">
              <w:rPr>
                <w:strike/>
                <w:color w:val="FF0000"/>
              </w:rPr>
              <w:t>Self-Contained</w:t>
            </w:r>
          </w:p>
        </w:tc>
        <w:tc>
          <w:tcPr>
            <w:tcW w:w="2508" w:type="dxa"/>
            <w:noWrap/>
            <w:tcMar>
              <w:top w:w="0" w:type="dxa"/>
              <w:left w:w="108" w:type="dxa"/>
              <w:bottom w:w="0" w:type="dxa"/>
              <w:right w:w="108" w:type="dxa"/>
            </w:tcMar>
            <w:vAlign w:val="bottom"/>
            <w:hideMark/>
          </w:tcPr>
          <w:p w:rsidR="00EF33FC" w:rsidRPr="009C6545" w:rsidRDefault="00EF33FC" w:rsidP="00EF33FC">
            <w:pPr>
              <w:spacing w:line="276" w:lineRule="auto"/>
              <w:rPr>
                <w:rFonts w:ascii="Calibri" w:eastAsia="Calibri" w:hAnsi="Calibri"/>
                <w:strike/>
                <w:color w:val="FF0000"/>
                <w:sz w:val="22"/>
                <w:szCs w:val="22"/>
              </w:rPr>
            </w:pPr>
            <w:r w:rsidRPr="009C6545">
              <w:rPr>
                <w:strike/>
                <w:color w:val="FF0000"/>
              </w:rPr>
              <w:t>$</w:t>
            </w:r>
          </w:p>
        </w:tc>
        <w:tc>
          <w:tcPr>
            <w:tcW w:w="3193" w:type="dxa"/>
            <w:noWrap/>
            <w:tcMar>
              <w:top w:w="0" w:type="dxa"/>
              <w:left w:w="108" w:type="dxa"/>
              <w:bottom w:w="0" w:type="dxa"/>
              <w:right w:w="108" w:type="dxa"/>
            </w:tcMar>
            <w:vAlign w:val="bottom"/>
            <w:hideMark/>
          </w:tcPr>
          <w:p w:rsidR="00EF33FC" w:rsidRPr="009C6545" w:rsidRDefault="00EF33FC" w:rsidP="00EF33FC">
            <w:pPr>
              <w:spacing w:line="276" w:lineRule="auto"/>
              <w:rPr>
                <w:rFonts w:ascii="Calibri" w:eastAsia="Calibri" w:hAnsi="Calibri"/>
                <w:strike/>
                <w:color w:val="FF0000"/>
                <w:sz w:val="22"/>
                <w:szCs w:val="22"/>
              </w:rPr>
            </w:pPr>
            <w:r w:rsidRPr="009C6545">
              <w:rPr>
                <w:strike/>
                <w:color w:val="FF0000"/>
              </w:rPr>
              <w:t>$</w:t>
            </w:r>
          </w:p>
        </w:tc>
      </w:tr>
      <w:tr w:rsidR="00EF33FC" w:rsidTr="00EF33FC">
        <w:trPr>
          <w:trHeight w:val="300"/>
        </w:trPr>
        <w:tc>
          <w:tcPr>
            <w:tcW w:w="9388" w:type="dxa"/>
            <w:gridSpan w:val="3"/>
            <w:shd w:val="clear" w:color="auto" w:fill="D8D8D8"/>
            <w:noWrap/>
            <w:tcMar>
              <w:top w:w="0" w:type="dxa"/>
              <w:left w:w="108" w:type="dxa"/>
              <w:bottom w:w="0" w:type="dxa"/>
              <w:right w:w="108" w:type="dxa"/>
            </w:tcMar>
            <w:vAlign w:val="bottom"/>
            <w:hideMark/>
          </w:tcPr>
          <w:p w:rsidR="00EF33FC" w:rsidRDefault="00EF33FC" w:rsidP="00EF33FC">
            <w:pPr>
              <w:spacing w:line="276" w:lineRule="auto"/>
              <w:rPr>
                <w:rFonts w:ascii="Calibri" w:eastAsia="Calibri" w:hAnsi="Calibri"/>
                <w:b/>
                <w:bCs/>
                <w:color w:val="000000"/>
                <w:sz w:val="22"/>
                <w:szCs w:val="22"/>
              </w:rPr>
            </w:pPr>
            <w:r>
              <w:rPr>
                <w:b/>
                <w:bCs/>
                <w:color w:val="000000"/>
              </w:rPr>
              <w:t>2.  New Report - AOC provides recent appraisal report from another firm</w:t>
            </w:r>
          </w:p>
        </w:tc>
      </w:tr>
      <w:tr w:rsidR="009C6545" w:rsidTr="00EF33FC">
        <w:trPr>
          <w:trHeight w:val="300"/>
        </w:trPr>
        <w:tc>
          <w:tcPr>
            <w:tcW w:w="3687" w:type="dxa"/>
            <w:noWrap/>
            <w:tcMar>
              <w:top w:w="0" w:type="dxa"/>
              <w:left w:w="108" w:type="dxa"/>
              <w:bottom w:w="0" w:type="dxa"/>
              <w:right w:w="108" w:type="dxa"/>
            </w:tcMar>
            <w:vAlign w:val="bottom"/>
            <w:hideMark/>
          </w:tcPr>
          <w:p w:rsidR="009C6545" w:rsidRDefault="009C6545" w:rsidP="009C6545">
            <w:pPr>
              <w:spacing w:line="276" w:lineRule="auto"/>
              <w:jc w:val="right"/>
              <w:rPr>
                <w:rFonts w:ascii="Calibri" w:eastAsia="Calibri" w:hAnsi="Calibri"/>
                <w:color w:val="000000"/>
                <w:sz w:val="22"/>
                <w:szCs w:val="22"/>
              </w:rPr>
            </w:pPr>
            <w:r>
              <w:rPr>
                <w:color w:val="000000"/>
              </w:rPr>
              <w:t xml:space="preserve">Restricted Use </w:t>
            </w:r>
            <w:r w:rsidRPr="009C6545">
              <w:rPr>
                <w:color w:val="FF0000"/>
              </w:rPr>
              <w:t>Report</w:t>
            </w:r>
          </w:p>
        </w:tc>
        <w:tc>
          <w:tcPr>
            <w:tcW w:w="2508" w:type="dxa"/>
            <w:noWrap/>
            <w:tcMar>
              <w:top w:w="0" w:type="dxa"/>
              <w:left w:w="108" w:type="dxa"/>
              <w:bottom w:w="0" w:type="dxa"/>
              <w:right w:w="108" w:type="dxa"/>
            </w:tcMar>
            <w:vAlign w:val="bottom"/>
            <w:hideMark/>
          </w:tcPr>
          <w:p w:rsidR="009C6545" w:rsidRDefault="009C6545" w:rsidP="009C6545">
            <w:pPr>
              <w:spacing w:line="276" w:lineRule="auto"/>
              <w:rPr>
                <w:rFonts w:ascii="Calibri" w:eastAsia="Calibri" w:hAnsi="Calibri"/>
                <w:color w:val="000000"/>
                <w:sz w:val="22"/>
                <w:szCs w:val="22"/>
              </w:rPr>
            </w:pPr>
            <w:r>
              <w:rPr>
                <w:color w:val="000000"/>
              </w:rPr>
              <w:t>$</w:t>
            </w:r>
          </w:p>
        </w:tc>
        <w:tc>
          <w:tcPr>
            <w:tcW w:w="3193" w:type="dxa"/>
            <w:noWrap/>
            <w:tcMar>
              <w:top w:w="0" w:type="dxa"/>
              <w:left w:w="108" w:type="dxa"/>
              <w:bottom w:w="0" w:type="dxa"/>
              <w:right w:w="108" w:type="dxa"/>
            </w:tcMar>
            <w:vAlign w:val="bottom"/>
            <w:hideMark/>
          </w:tcPr>
          <w:p w:rsidR="009C6545" w:rsidRDefault="009C6545" w:rsidP="009C6545">
            <w:pPr>
              <w:spacing w:line="276" w:lineRule="auto"/>
              <w:rPr>
                <w:rFonts w:ascii="Calibri" w:eastAsia="Calibri" w:hAnsi="Calibri"/>
                <w:color w:val="000000"/>
                <w:sz w:val="22"/>
                <w:szCs w:val="22"/>
              </w:rPr>
            </w:pPr>
            <w:r>
              <w:rPr>
                <w:color w:val="000000"/>
              </w:rPr>
              <w:t>$</w:t>
            </w:r>
          </w:p>
        </w:tc>
      </w:tr>
      <w:tr w:rsidR="009C6545" w:rsidTr="00EF33FC">
        <w:trPr>
          <w:trHeight w:val="300"/>
        </w:trPr>
        <w:tc>
          <w:tcPr>
            <w:tcW w:w="3687" w:type="dxa"/>
            <w:noWrap/>
            <w:tcMar>
              <w:top w:w="0" w:type="dxa"/>
              <w:left w:w="108" w:type="dxa"/>
              <w:bottom w:w="0" w:type="dxa"/>
              <w:right w:w="108" w:type="dxa"/>
            </w:tcMar>
            <w:vAlign w:val="bottom"/>
            <w:hideMark/>
          </w:tcPr>
          <w:p w:rsidR="009C6545" w:rsidRPr="009C6545" w:rsidRDefault="009C6545" w:rsidP="009C6545">
            <w:pPr>
              <w:spacing w:line="276" w:lineRule="auto"/>
              <w:jc w:val="right"/>
              <w:rPr>
                <w:rFonts w:ascii="Calibri" w:eastAsia="Calibri" w:hAnsi="Calibri"/>
                <w:strike/>
                <w:color w:val="FF0000"/>
                <w:sz w:val="22"/>
                <w:szCs w:val="22"/>
              </w:rPr>
            </w:pPr>
            <w:r w:rsidRPr="009C6545">
              <w:rPr>
                <w:color w:val="FF0000"/>
              </w:rPr>
              <w:t xml:space="preserve">Appraisal Report </w:t>
            </w:r>
            <w:r w:rsidRPr="009C6545">
              <w:rPr>
                <w:strike/>
                <w:color w:val="FF0000"/>
              </w:rPr>
              <w:t>Summary</w:t>
            </w:r>
          </w:p>
        </w:tc>
        <w:tc>
          <w:tcPr>
            <w:tcW w:w="2508" w:type="dxa"/>
            <w:noWrap/>
            <w:tcMar>
              <w:top w:w="0" w:type="dxa"/>
              <w:left w:w="108" w:type="dxa"/>
              <w:bottom w:w="0" w:type="dxa"/>
              <w:right w:w="108" w:type="dxa"/>
            </w:tcMar>
            <w:vAlign w:val="bottom"/>
            <w:hideMark/>
          </w:tcPr>
          <w:p w:rsidR="009C6545" w:rsidRDefault="009C6545" w:rsidP="009C6545">
            <w:pPr>
              <w:spacing w:line="276" w:lineRule="auto"/>
              <w:rPr>
                <w:rFonts w:ascii="Calibri" w:eastAsia="Calibri" w:hAnsi="Calibri"/>
                <w:color w:val="000000"/>
                <w:sz w:val="22"/>
                <w:szCs w:val="22"/>
              </w:rPr>
            </w:pPr>
            <w:r>
              <w:rPr>
                <w:color w:val="000000"/>
              </w:rPr>
              <w:t>$</w:t>
            </w:r>
          </w:p>
        </w:tc>
        <w:tc>
          <w:tcPr>
            <w:tcW w:w="3193" w:type="dxa"/>
            <w:noWrap/>
            <w:tcMar>
              <w:top w:w="0" w:type="dxa"/>
              <w:left w:w="108" w:type="dxa"/>
              <w:bottom w:w="0" w:type="dxa"/>
              <w:right w:w="108" w:type="dxa"/>
            </w:tcMar>
            <w:vAlign w:val="bottom"/>
            <w:hideMark/>
          </w:tcPr>
          <w:p w:rsidR="009C6545" w:rsidRDefault="009C6545" w:rsidP="009C6545">
            <w:pPr>
              <w:spacing w:line="276" w:lineRule="auto"/>
              <w:rPr>
                <w:rFonts w:ascii="Calibri" w:eastAsia="Calibri" w:hAnsi="Calibri"/>
                <w:color w:val="000000"/>
                <w:sz w:val="22"/>
                <w:szCs w:val="22"/>
              </w:rPr>
            </w:pPr>
            <w:r>
              <w:rPr>
                <w:color w:val="000000"/>
              </w:rPr>
              <w:t>$</w:t>
            </w:r>
          </w:p>
        </w:tc>
      </w:tr>
      <w:tr w:rsidR="009C6545" w:rsidTr="00EF33FC">
        <w:trPr>
          <w:trHeight w:val="300"/>
        </w:trPr>
        <w:tc>
          <w:tcPr>
            <w:tcW w:w="3687" w:type="dxa"/>
            <w:noWrap/>
            <w:tcMar>
              <w:top w:w="0" w:type="dxa"/>
              <w:left w:w="108" w:type="dxa"/>
              <w:bottom w:w="0" w:type="dxa"/>
              <w:right w:w="108" w:type="dxa"/>
            </w:tcMar>
            <w:vAlign w:val="bottom"/>
            <w:hideMark/>
          </w:tcPr>
          <w:p w:rsidR="009C6545" w:rsidRPr="009C6545" w:rsidRDefault="009C6545" w:rsidP="009C6545">
            <w:pPr>
              <w:spacing w:line="276" w:lineRule="auto"/>
              <w:jc w:val="right"/>
              <w:rPr>
                <w:rFonts w:ascii="Calibri" w:eastAsia="Calibri" w:hAnsi="Calibri"/>
                <w:color w:val="FF0000"/>
                <w:sz w:val="22"/>
                <w:szCs w:val="22"/>
              </w:rPr>
            </w:pPr>
            <w:r w:rsidRPr="009C6545">
              <w:rPr>
                <w:strike/>
                <w:color w:val="FF0000"/>
              </w:rPr>
              <w:t>Self-Contained</w:t>
            </w:r>
          </w:p>
        </w:tc>
        <w:tc>
          <w:tcPr>
            <w:tcW w:w="2508" w:type="dxa"/>
            <w:noWrap/>
            <w:tcMar>
              <w:top w:w="0" w:type="dxa"/>
              <w:left w:w="108" w:type="dxa"/>
              <w:bottom w:w="0" w:type="dxa"/>
              <w:right w:w="108" w:type="dxa"/>
            </w:tcMar>
            <w:vAlign w:val="bottom"/>
            <w:hideMark/>
          </w:tcPr>
          <w:p w:rsidR="009C6545" w:rsidRPr="009C6545" w:rsidRDefault="009C6545" w:rsidP="009C6545">
            <w:pPr>
              <w:spacing w:line="276" w:lineRule="auto"/>
              <w:rPr>
                <w:rFonts w:ascii="Calibri" w:eastAsia="Calibri" w:hAnsi="Calibri"/>
                <w:strike/>
                <w:color w:val="FF0000"/>
                <w:sz w:val="22"/>
                <w:szCs w:val="22"/>
              </w:rPr>
            </w:pPr>
            <w:r w:rsidRPr="009C6545">
              <w:rPr>
                <w:strike/>
                <w:color w:val="FF0000"/>
              </w:rPr>
              <w:t>$</w:t>
            </w:r>
          </w:p>
        </w:tc>
        <w:tc>
          <w:tcPr>
            <w:tcW w:w="3193" w:type="dxa"/>
            <w:noWrap/>
            <w:tcMar>
              <w:top w:w="0" w:type="dxa"/>
              <w:left w:w="108" w:type="dxa"/>
              <w:bottom w:w="0" w:type="dxa"/>
              <w:right w:w="108" w:type="dxa"/>
            </w:tcMar>
            <w:vAlign w:val="bottom"/>
            <w:hideMark/>
          </w:tcPr>
          <w:p w:rsidR="009C6545" w:rsidRPr="009C6545" w:rsidRDefault="009C6545" w:rsidP="009C6545">
            <w:pPr>
              <w:spacing w:line="276" w:lineRule="auto"/>
              <w:rPr>
                <w:rFonts w:ascii="Calibri" w:eastAsia="Calibri" w:hAnsi="Calibri"/>
                <w:strike/>
                <w:color w:val="FF0000"/>
                <w:sz w:val="22"/>
                <w:szCs w:val="22"/>
              </w:rPr>
            </w:pPr>
            <w:r w:rsidRPr="009C6545">
              <w:rPr>
                <w:strike/>
                <w:color w:val="FF0000"/>
              </w:rPr>
              <w:t>$</w:t>
            </w:r>
          </w:p>
        </w:tc>
      </w:tr>
      <w:tr w:rsidR="00EF33FC" w:rsidTr="00EF33FC">
        <w:trPr>
          <w:trHeight w:val="300"/>
        </w:trPr>
        <w:tc>
          <w:tcPr>
            <w:tcW w:w="9388" w:type="dxa"/>
            <w:gridSpan w:val="3"/>
            <w:shd w:val="clear" w:color="auto" w:fill="D8D8D8"/>
            <w:noWrap/>
            <w:tcMar>
              <w:top w:w="0" w:type="dxa"/>
              <w:left w:w="108" w:type="dxa"/>
              <w:bottom w:w="0" w:type="dxa"/>
              <w:right w:w="108" w:type="dxa"/>
            </w:tcMar>
            <w:vAlign w:val="bottom"/>
            <w:hideMark/>
          </w:tcPr>
          <w:p w:rsidR="00EF33FC" w:rsidRDefault="00EF33FC" w:rsidP="00EF33FC">
            <w:pPr>
              <w:spacing w:line="276" w:lineRule="auto"/>
              <w:rPr>
                <w:rFonts w:ascii="Calibri" w:eastAsia="Calibri" w:hAnsi="Calibri"/>
                <w:b/>
                <w:bCs/>
                <w:color w:val="000000"/>
                <w:sz w:val="22"/>
                <w:szCs w:val="22"/>
              </w:rPr>
            </w:pPr>
            <w:r>
              <w:rPr>
                <w:b/>
                <w:bCs/>
                <w:color w:val="000000"/>
              </w:rPr>
              <w:t>3.  Multiple new appraisal reports for properties in same vicinity, appraised concurrently, creating economies of scale.</w:t>
            </w:r>
          </w:p>
        </w:tc>
      </w:tr>
      <w:tr w:rsidR="009C6545" w:rsidTr="00EF33FC">
        <w:trPr>
          <w:trHeight w:val="300"/>
        </w:trPr>
        <w:tc>
          <w:tcPr>
            <w:tcW w:w="3687" w:type="dxa"/>
            <w:noWrap/>
            <w:tcMar>
              <w:top w:w="0" w:type="dxa"/>
              <w:left w:w="108" w:type="dxa"/>
              <w:bottom w:w="0" w:type="dxa"/>
              <w:right w:w="108" w:type="dxa"/>
            </w:tcMar>
            <w:vAlign w:val="bottom"/>
            <w:hideMark/>
          </w:tcPr>
          <w:p w:rsidR="009C6545" w:rsidRDefault="009C6545" w:rsidP="009C6545">
            <w:pPr>
              <w:spacing w:line="276" w:lineRule="auto"/>
              <w:jc w:val="right"/>
              <w:rPr>
                <w:rFonts w:ascii="Calibri" w:eastAsia="Calibri" w:hAnsi="Calibri"/>
                <w:color w:val="000000"/>
                <w:sz w:val="22"/>
                <w:szCs w:val="22"/>
              </w:rPr>
            </w:pPr>
            <w:r>
              <w:rPr>
                <w:color w:val="000000"/>
              </w:rPr>
              <w:t xml:space="preserve">Restricted Use </w:t>
            </w:r>
            <w:r w:rsidRPr="009C6545">
              <w:rPr>
                <w:color w:val="FF0000"/>
              </w:rPr>
              <w:t>Report</w:t>
            </w:r>
          </w:p>
        </w:tc>
        <w:tc>
          <w:tcPr>
            <w:tcW w:w="2508" w:type="dxa"/>
            <w:noWrap/>
            <w:tcMar>
              <w:top w:w="0" w:type="dxa"/>
              <w:left w:w="108" w:type="dxa"/>
              <w:bottom w:w="0" w:type="dxa"/>
              <w:right w:w="108" w:type="dxa"/>
            </w:tcMar>
            <w:vAlign w:val="bottom"/>
            <w:hideMark/>
          </w:tcPr>
          <w:p w:rsidR="009C6545" w:rsidRDefault="009C6545" w:rsidP="009C6545">
            <w:pPr>
              <w:spacing w:line="276" w:lineRule="auto"/>
              <w:rPr>
                <w:rFonts w:ascii="Calibri" w:eastAsia="Calibri" w:hAnsi="Calibri"/>
                <w:color w:val="000000"/>
                <w:sz w:val="22"/>
                <w:szCs w:val="22"/>
              </w:rPr>
            </w:pPr>
            <w:r>
              <w:rPr>
                <w:color w:val="000000"/>
              </w:rPr>
              <w:t>$</w:t>
            </w:r>
          </w:p>
        </w:tc>
        <w:tc>
          <w:tcPr>
            <w:tcW w:w="3193" w:type="dxa"/>
            <w:noWrap/>
            <w:tcMar>
              <w:top w:w="0" w:type="dxa"/>
              <w:left w:w="108" w:type="dxa"/>
              <w:bottom w:w="0" w:type="dxa"/>
              <w:right w:w="108" w:type="dxa"/>
            </w:tcMar>
            <w:vAlign w:val="bottom"/>
            <w:hideMark/>
          </w:tcPr>
          <w:p w:rsidR="009C6545" w:rsidRDefault="009C6545" w:rsidP="009C6545">
            <w:pPr>
              <w:spacing w:line="276" w:lineRule="auto"/>
              <w:rPr>
                <w:rFonts w:ascii="Calibri" w:eastAsia="Calibri" w:hAnsi="Calibri"/>
                <w:color w:val="000000"/>
                <w:sz w:val="22"/>
                <w:szCs w:val="22"/>
              </w:rPr>
            </w:pPr>
            <w:r>
              <w:rPr>
                <w:color w:val="000000"/>
              </w:rPr>
              <w:t>$</w:t>
            </w:r>
          </w:p>
        </w:tc>
      </w:tr>
      <w:tr w:rsidR="009C6545" w:rsidTr="00EF33FC">
        <w:trPr>
          <w:trHeight w:val="300"/>
        </w:trPr>
        <w:tc>
          <w:tcPr>
            <w:tcW w:w="3687" w:type="dxa"/>
            <w:noWrap/>
            <w:tcMar>
              <w:top w:w="0" w:type="dxa"/>
              <w:left w:w="108" w:type="dxa"/>
              <w:bottom w:w="0" w:type="dxa"/>
              <w:right w:w="108" w:type="dxa"/>
            </w:tcMar>
            <w:vAlign w:val="bottom"/>
            <w:hideMark/>
          </w:tcPr>
          <w:p w:rsidR="009C6545" w:rsidRPr="009C6545" w:rsidRDefault="009C6545" w:rsidP="009C6545">
            <w:pPr>
              <w:spacing w:line="276" w:lineRule="auto"/>
              <w:jc w:val="right"/>
              <w:rPr>
                <w:rFonts w:ascii="Calibri" w:eastAsia="Calibri" w:hAnsi="Calibri"/>
                <w:strike/>
                <w:color w:val="FF0000"/>
                <w:sz w:val="22"/>
                <w:szCs w:val="22"/>
              </w:rPr>
            </w:pPr>
            <w:r w:rsidRPr="009C6545">
              <w:rPr>
                <w:color w:val="FF0000"/>
              </w:rPr>
              <w:t xml:space="preserve">Appraisal Report </w:t>
            </w:r>
            <w:r w:rsidRPr="009C6545">
              <w:rPr>
                <w:strike/>
                <w:color w:val="FF0000"/>
              </w:rPr>
              <w:t>Summary</w:t>
            </w:r>
          </w:p>
        </w:tc>
        <w:tc>
          <w:tcPr>
            <w:tcW w:w="2508" w:type="dxa"/>
            <w:noWrap/>
            <w:tcMar>
              <w:top w:w="0" w:type="dxa"/>
              <w:left w:w="108" w:type="dxa"/>
              <w:bottom w:w="0" w:type="dxa"/>
              <w:right w:w="108" w:type="dxa"/>
            </w:tcMar>
            <w:vAlign w:val="bottom"/>
            <w:hideMark/>
          </w:tcPr>
          <w:p w:rsidR="009C6545" w:rsidRDefault="009C6545" w:rsidP="009C6545">
            <w:pPr>
              <w:spacing w:line="276" w:lineRule="auto"/>
              <w:rPr>
                <w:rFonts w:ascii="Calibri" w:eastAsia="Calibri" w:hAnsi="Calibri"/>
                <w:color w:val="000000"/>
                <w:sz w:val="22"/>
                <w:szCs w:val="22"/>
              </w:rPr>
            </w:pPr>
            <w:r>
              <w:rPr>
                <w:color w:val="000000"/>
              </w:rPr>
              <w:t>$</w:t>
            </w:r>
          </w:p>
        </w:tc>
        <w:tc>
          <w:tcPr>
            <w:tcW w:w="3193" w:type="dxa"/>
            <w:noWrap/>
            <w:tcMar>
              <w:top w:w="0" w:type="dxa"/>
              <w:left w:w="108" w:type="dxa"/>
              <w:bottom w:w="0" w:type="dxa"/>
              <w:right w:w="108" w:type="dxa"/>
            </w:tcMar>
            <w:vAlign w:val="bottom"/>
            <w:hideMark/>
          </w:tcPr>
          <w:p w:rsidR="009C6545" w:rsidRDefault="009C6545" w:rsidP="009C6545">
            <w:pPr>
              <w:spacing w:line="276" w:lineRule="auto"/>
              <w:rPr>
                <w:rFonts w:ascii="Calibri" w:eastAsia="Calibri" w:hAnsi="Calibri"/>
                <w:color w:val="000000"/>
                <w:sz w:val="22"/>
                <w:szCs w:val="22"/>
              </w:rPr>
            </w:pPr>
            <w:r>
              <w:rPr>
                <w:color w:val="000000"/>
              </w:rPr>
              <w:t>$</w:t>
            </w:r>
          </w:p>
        </w:tc>
      </w:tr>
      <w:tr w:rsidR="009C6545" w:rsidTr="00EF33FC">
        <w:trPr>
          <w:trHeight w:val="300"/>
        </w:trPr>
        <w:tc>
          <w:tcPr>
            <w:tcW w:w="3687" w:type="dxa"/>
            <w:noWrap/>
            <w:tcMar>
              <w:top w:w="0" w:type="dxa"/>
              <w:left w:w="108" w:type="dxa"/>
              <w:bottom w:w="0" w:type="dxa"/>
              <w:right w:w="108" w:type="dxa"/>
            </w:tcMar>
            <w:vAlign w:val="bottom"/>
            <w:hideMark/>
          </w:tcPr>
          <w:p w:rsidR="009C6545" w:rsidRPr="009C6545" w:rsidRDefault="009C6545" w:rsidP="009C6545">
            <w:pPr>
              <w:spacing w:line="276" w:lineRule="auto"/>
              <w:jc w:val="right"/>
              <w:rPr>
                <w:rFonts w:ascii="Calibri" w:eastAsia="Calibri" w:hAnsi="Calibri"/>
                <w:color w:val="FF0000"/>
                <w:sz w:val="22"/>
                <w:szCs w:val="22"/>
              </w:rPr>
            </w:pPr>
            <w:r w:rsidRPr="009C6545">
              <w:rPr>
                <w:strike/>
                <w:color w:val="FF0000"/>
              </w:rPr>
              <w:t>Self-Contained</w:t>
            </w:r>
          </w:p>
        </w:tc>
        <w:tc>
          <w:tcPr>
            <w:tcW w:w="2508" w:type="dxa"/>
            <w:noWrap/>
            <w:tcMar>
              <w:top w:w="0" w:type="dxa"/>
              <w:left w:w="108" w:type="dxa"/>
              <w:bottom w:w="0" w:type="dxa"/>
              <w:right w:w="108" w:type="dxa"/>
            </w:tcMar>
            <w:vAlign w:val="bottom"/>
            <w:hideMark/>
          </w:tcPr>
          <w:p w:rsidR="009C6545" w:rsidRPr="009C6545" w:rsidRDefault="009C6545" w:rsidP="009C6545">
            <w:pPr>
              <w:spacing w:line="276" w:lineRule="auto"/>
              <w:rPr>
                <w:rFonts w:ascii="Calibri" w:eastAsia="Calibri" w:hAnsi="Calibri"/>
                <w:strike/>
                <w:color w:val="FF0000"/>
                <w:sz w:val="22"/>
                <w:szCs w:val="22"/>
              </w:rPr>
            </w:pPr>
            <w:r w:rsidRPr="009C6545">
              <w:rPr>
                <w:strike/>
                <w:color w:val="FF0000"/>
              </w:rPr>
              <w:t>$</w:t>
            </w:r>
          </w:p>
        </w:tc>
        <w:tc>
          <w:tcPr>
            <w:tcW w:w="3193" w:type="dxa"/>
            <w:noWrap/>
            <w:tcMar>
              <w:top w:w="0" w:type="dxa"/>
              <w:left w:w="108" w:type="dxa"/>
              <w:bottom w:w="0" w:type="dxa"/>
              <w:right w:w="108" w:type="dxa"/>
            </w:tcMar>
            <w:vAlign w:val="bottom"/>
            <w:hideMark/>
          </w:tcPr>
          <w:p w:rsidR="009C6545" w:rsidRPr="009C6545" w:rsidRDefault="009C6545" w:rsidP="009C6545">
            <w:pPr>
              <w:spacing w:line="276" w:lineRule="auto"/>
              <w:rPr>
                <w:rFonts w:ascii="Calibri" w:eastAsia="Calibri" w:hAnsi="Calibri"/>
                <w:strike/>
                <w:color w:val="FF0000"/>
                <w:sz w:val="22"/>
                <w:szCs w:val="22"/>
              </w:rPr>
            </w:pPr>
            <w:r w:rsidRPr="009C6545">
              <w:rPr>
                <w:strike/>
                <w:color w:val="FF0000"/>
              </w:rPr>
              <w:t>$</w:t>
            </w:r>
          </w:p>
        </w:tc>
      </w:tr>
      <w:tr w:rsidR="00EF33FC" w:rsidTr="00EF33FC">
        <w:trPr>
          <w:trHeight w:val="300"/>
        </w:trPr>
        <w:tc>
          <w:tcPr>
            <w:tcW w:w="9388" w:type="dxa"/>
            <w:gridSpan w:val="3"/>
            <w:shd w:val="clear" w:color="auto" w:fill="D8D8D8"/>
            <w:noWrap/>
            <w:tcMar>
              <w:top w:w="0" w:type="dxa"/>
              <w:left w:w="108" w:type="dxa"/>
              <w:bottom w:w="0" w:type="dxa"/>
              <w:right w:w="108" w:type="dxa"/>
            </w:tcMar>
            <w:vAlign w:val="bottom"/>
            <w:hideMark/>
          </w:tcPr>
          <w:p w:rsidR="00EF33FC" w:rsidRDefault="00EF33FC" w:rsidP="00EF33FC">
            <w:pPr>
              <w:spacing w:line="276" w:lineRule="auto"/>
              <w:rPr>
                <w:rFonts w:ascii="Calibri" w:eastAsia="Calibri" w:hAnsi="Calibri"/>
                <w:b/>
                <w:bCs/>
                <w:color w:val="000000"/>
                <w:sz w:val="22"/>
                <w:szCs w:val="22"/>
              </w:rPr>
            </w:pPr>
            <w:r>
              <w:rPr>
                <w:b/>
                <w:bCs/>
                <w:color w:val="000000"/>
              </w:rPr>
              <w:t>4.  Update of a previous Service Provider appraisal report to reflect current market conditions.</w:t>
            </w:r>
          </w:p>
        </w:tc>
      </w:tr>
      <w:tr w:rsidR="009C6545" w:rsidTr="00EF33FC">
        <w:trPr>
          <w:trHeight w:val="300"/>
        </w:trPr>
        <w:tc>
          <w:tcPr>
            <w:tcW w:w="3687" w:type="dxa"/>
            <w:noWrap/>
            <w:tcMar>
              <w:top w:w="0" w:type="dxa"/>
              <w:left w:w="108" w:type="dxa"/>
              <w:bottom w:w="0" w:type="dxa"/>
              <w:right w:w="108" w:type="dxa"/>
            </w:tcMar>
            <w:vAlign w:val="bottom"/>
            <w:hideMark/>
          </w:tcPr>
          <w:p w:rsidR="009C6545" w:rsidRDefault="009C6545" w:rsidP="009C6545">
            <w:pPr>
              <w:spacing w:line="276" w:lineRule="auto"/>
              <w:jc w:val="right"/>
              <w:rPr>
                <w:rFonts w:ascii="Calibri" w:eastAsia="Calibri" w:hAnsi="Calibri"/>
                <w:color w:val="000000"/>
                <w:sz w:val="22"/>
                <w:szCs w:val="22"/>
              </w:rPr>
            </w:pPr>
            <w:r>
              <w:rPr>
                <w:color w:val="000000"/>
              </w:rPr>
              <w:t xml:space="preserve">Restricted Use </w:t>
            </w:r>
            <w:r w:rsidRPr="009C6545">
              <w:rPr>
                <w:color w:val="FF0000"/>
              </w:rPr>
              <w:t>Report</w:t>
            </w:r>
          </w:p>
        </w:tc>
        <w:tc>
          <w:tcPr>
            <w:tcW w:w="2508" w:type="dxa"/>
            <w:noWrap/>
            <w:tcMar>
              <w:top w:w="0" w:type="dxa"/>
              <w:left w:w="108" w:type="dxa"/>
              <w:bottom w:w="0" w:type="dxa"/>
              <w:right w:w="108" w:type="dxa"/>
            </w:tcMar>
            <w:vAlign w:val="bottom"/>
            <w:hideMark/>
          </w:tcPr>
          <w:p w:rsidR="009C6545" w:rsidRDefault="009C6545" w:rsidP="009C6545">
            <w:pPr>
              <w:spacing w:line="276" w:lineRule="auto"/>
              <w:rPr>
                <w:rFonts w:ascii="Calibri" w:eastAsia="Calibri" w:hAnsi="Calibri"/>
                <w:color w:val="000000"/>
                <w:sz w:val="22"/>
                <w:szCs w:val="22"/>
              </w:rPr>
            </w:pPr>
            <w:r>
              <w:rPr>
                <w:color w:val="000000"/>
              </w:rPr>
              <w:t>$</w:t>
            </w:r>
          </w:p>
        </w:tc>
        <w:tc>
          <w:tcPr>
            <w:tcW w:w="3193" w:type="dxa"/>
            <w:noWrap/>
            <w:tcMar>
              <w:top w:w="0" w:type="dxa"/>
              <w:left w:w="108" w:type="dxa"/>
              <w:bottom w:w="0" w:type="dxa"/>
              <w:right w:w="108" w:type="dxa"/>
            </w:tcMar>
            <w:vAlign w:val="bottom"/>
            <w:hideMark/>
          </w:tcPr>
          <w:p w:rsidR="009C6545" w:rsidRDefault="009C6545" w:rsidP="009C6545">
            <w:pPr>
              <w:spacing w:line="276" w:lineRule="auto"/>
              <w:rPr>
                <w:rFonts w:ascii="Calibri" w:eastAsia="Calibri" w:hAnsi="Calibri"/>
                <w:color w:val="000000"/>
                <w:sz w:val="22"/>
                <w:szCs w:val="22"/>
              </w:rPr>
            </w:pPr>
            <w:r>
              <w:rPr>
                <w:color w:val="000000"/>
              </w:rPr>
              <w:t>$</w:t>
            </w:r>
          </w:p>
        </w:tc>
      </w:tr>
      <w:tr w:rsidR="009C6545" w:rsidTr="00EF33FC">
        <w:trPr>
          <w:trHeight w:val="300"/>
        </w:trPr>
        <w:tc>
          <w:tcPr>
            <w:tcW w:w="3687" w:type="dxa"/>
            <w:noWrap/>
            <w:tcMar>
              <w:top w:w="0" w:type="dxa"/>
              <w:left w:w="108" w:type="dxa"/>
              <w:bottom w:w="0" w:type="dxa"/>
              <w:right w:w="108" w:type="dxa"/>
            </w:tcMar>
            <w:vAlign w:val="bottom"/>
            <w:hideMark/>
          </w:tcPr>
          <w:p w:rsidR="009C6545" w:rsidRPr="009C6545" w:rsidRDefault="009C6545" w:rsidP="009C6545">
            <w:pPr>
              <w:spacing w:line="276" w:lineRule="auto"/>
              <w:jc w:val="right"/>
              <w:rPr>
                <w:rFonts w:ascii="Calibri" w:eastAsia="Calibri" w:hAnsi="Calibri"/>
                <w:strike/>
                <w:color w:val="FF0000"/>
                <w:sz w:val="22"/>
                <w:szCs w:val="22"/>
              </w:rPr>
            </w:pPr>
            <w:r w:rsidRPr="009C6545">
              <w:rPr>
                <w:color w:val="FF0000"/>
              </w:rPr>
              <w:t xml:space="preserve">Appraisal Report </w:t>
            </w:r>
            <w:r w:rsidRPr="009C6545">
              <w:rPr>
                <w:strike/>
                <w:color w:val="FF0000"/>
              </w:rPr>
              <w:t>Summary</w:t>
            </w:r>
          </w:p>
        </w:tc>
        <w:tc>
          <w:tcPr>
            <w:tcW w:w="2508" w:type="dxa"/>
            <w:noWrap/>
            <w:tcMar>
              <w:top w:w="0" w:type="dxa"/>
              <w:left w:w="108" w:type="dxa"/>
              <w:bottom w:w="0" w:type="dxa"/>
              <w:right w:w="108" w:type="dxa"/>
            </w:tcMar>
            <w:vAlign w:val="bottom"/>
            <w:hideMark/>
          </w:tcPr>
          <w:p w:rsidR="009C6545" w:rsidRDefault="009C6545" w:rsidP="009C6545">
            <w:pPr>
              <w:spacing w:line="276" w:lineRule="auto"/>
              <w:rPr>
                <w:rFonts w:ascii="Calibri" w:eastAsia="Calibri" w:hAnsi="Calibri"/>
                <w:color w:val="000000"/>
                <w:sz w:val="22"/>
                <w:szCs w:val="22"/>
              </w:rPr>
            </w:pPr>
            <w:r>
              <w:rPr>
                <w:color w:val="000000"/>
              </w:rPr>
              <w:t>$</w:t>
            </w:r>
          </w:p>
        </w:tc>
        <w:tc>
          <w:tcPr>
            <w:tcW w:w="3193" w:type="dxa"/>
            <w:noWrap/>
            <w:tcMar>
              <w:top w:w="0" w:type="dxa"/>
              <w:left w:w="108" w:type="dxa"/>
              <w:bottom w:w="0" w:type="dxa"/>
              <w:right w:w="108" w:type="dxa"/>
            </w:tcMar>
            <w:vAlign w:val="bottom"/>
            <w:hideMark/>
          </w:tcPr>
          <w:p w:rsidR="009C6545" w:rsidRDefault="009C6545" w:rsidP="009C6545">
            <w:pPr>
              <w:spacing w:line="276" w:lineRule="auto"/>
              <w:rPr>
                <w:rFonts w:ascii="Calibri" w:eastAsia="Calibri" w:hAnsi="Calibri"/>
                <w:color w:val="000000"/>
                <w:sz w:val="22"/>
                <w:szCs w:val="22"/>
              </w:rPr>
            </w:pPr>
            <w:r>
              <w:rPr>
                <w:color w:val="000000"/>
              </w:rPr>
              <w:t>$</w:t>
            </w:r>
          </w:p>
        </w:tc>
      </w:tr>
      <w:tr w:rsidR="009C6545" w:rsidTr="00EF33FC">
        <w:trPr>
          <w:trHeight w:val="300"/>
        </w:trPr>
        <w:tc>
          <w:tcPr>
            <w:tcW w:w="3687" w:type="dxa"/>
            <w:noWrap/>
            <w:tcMar>
              <w:top w:w="0" w:type="dxa"/>
              <w:left w:w="108" w:type="dxa"/>
              <w:bottom w:w="0" w:type="dxa"/>
              <w:right w:w="108" w:type="dxa"/>
            </w:tcMar>
            <w:vAlign w:val="bottom"/>
            <w:hideMark/>
          </w:tcPr>
          <w:p w:rsidR="009C6545" w:rsidRPr="009C6545" w:rsidRDefault="009C6545" w:rsidP="009C6545">
            <w:pPr>
              <w:spacing w:line="276" w:lineRule="auto"/>
              <w:jc w:val="right"/>
              <w:rPr>
                <w:rFonts w:ascii="Calibri" w:eastAsia="Calibri" w:hAnsi="Calibri"/>
                <w:color w:val="FF0000"/>
                <w:sz w:val="22"/>
                <w:szCs w:val="22"/>
              </w:rPr>
            </w:pPr>
            <w:r w:rsidRPr="009C6545">
              <w:rPr>
                <w:strike/>
                <w:color w:val="FF0000"/>
              </w:rPr>
              <w:t>Self-Contained</w:t>
            </w:r>
          </w:p>
        </w:tc>
        <w:tc>
          <w:tcPr>
            <w:tcW w:w="2508" w:type="dxa"/>
            <w:noWrap/>
            <w:tcMar>
              <w:top w:w="0" w:type="dxa"/>
              <w:left w:w="108" w:type="dxa"/>
              <w:bottom w:w="0" w:type="dxa"/>
              <w:right w:w="108" w:type="dxa"/>
            </w:tcMar>
            <w:vAlign w:val="bottom"/>
            <w:hideMark/>
          </w:tcPr>
          <w:p w:rsidR="009C6545" w:rsidRPr="009C6545" w:rsidRDefault="009C6545" w:rsidP="009C6545">
            <w:pPr>
              <w:spacing w:line="276" w:lineRule="auto"/>
              <w:rPr>
                <w:rFonts w:ascii="Calibri" w:eastAsia="Calibri" w:hAnsi="Calibri"/>
                <w:strike/>
                <w:color w:val="FF0000"/>
                <w:sz w:val="22"/>
                <w:szCs w:val="22"/>
              </w:rPr>
            </w:pPr>
            <w:r w:rsidRPr="009C6545">
              <w:rPr>
                <w:strike/>
                <w:color w:val="FF0000"/>
              </w:rPr>
              <w:t>$</w:t>
            </w:r>
          </w:p>
        </w:tc>
        <w:tc>
          <w:tcPr>
            <w:tcW w:w="3193" w:type="dxa"/>
            <w:noWrap/>
            <w:tcMar>
              <w:top w:w="0" w:type="dxa"/>
              <w:left w:w="108" w:type="dxa"/>
              <w:bottom w:w="0" w:type="dxa"/>
              <w:right w:w="108" w:type="dxa"/>
            </w:tcMar>
            <w:vAlign w:val="bottom"/>
            <w:hideMark/>
          </w:tcPr>
          <w:p w:rsidR="009C6545" w:rsidRPr="009C6545" w:rsidRDefault="009C6545" w:rsidP="009C6545">
            <w:pPr>
              <w:spacing w:line="276" w:lineRule="auto"/>
              <w:rPr>
                <w:rFonts w:ascii="Calibri" w:eastAsia="Calibri" w:hAnsi="Calibri"/>
                <w:strike/>
                <w:color w:val="FF0000"/>
                <w:sz w:val="22"/>
                <w:szCs w:val="22"/>
              </w:rPr>
            </w:pPr>
            <w:r w:rsidRPr="009C6545">
              <w:rPr>
                <w:strike/>
                <w:color w:val="FF0000"/>
              </w:rPr>
              <w:t>$</w:t>
            </w:r>
          </w:p>
        </w:tc>
      </w:tr>
      <w:tr w:rsidR="00EF33FC" w:rsidTr="00EF33FC">
        <w:trPr>
          <w:trHeight w:val="300"/>
        </w:trPr>
        <w:tc>
          <w:tcPr>
            <w:tcW w:w="9388" w:type="dxa"/>
            <w:gridSpan w:val="3"/>
            <w:shd w:val="clear" w:color="auto" w:fill="D8D8D8"/>
            <w:noWrap/>
            <w:tcMar>
              <w:top w:w="0" w:type="dxa"/>
              <w:left w:w="108" w:type="dxa"/>
              <w:bottom w:w="0" w:type="dxa"/>
              <w:right w:w="108" w:type="dxa"/>
            </w:tcMar>
            <w:vAlign w:val="bottom"/>
            <w:hideMark/>
          </w:tcPr>
          <w:p w:rsidR="00EF33FC" w:rsidRDefault="00EF33FC" w:rsidP="00EF33FC">
            <w:pPr>
              <w:spacing w:line="276" w:lineRule="auto"/>
              <w:rPr>
                <w:rFonts w:ascii="Calibri" w:eastAsia="Calibri" w:hAnsi="Calibri"/>
                <w:b/>
                <w:bCs/>
                <w:color w:val="000000"/>
                <w:sz w:val="22"/>
                <w:szCs w:val="22"/>
              </w:rPr>
            </w:pPr>
            <w:r>
              <w:rPr>
                <w:b/>
                <w:bCs/>
                <w:color w:val="000000"/>
              </w:rPr>
              <w:t>5.  Update of a previous Service Provider appraisal report to reflect expanded scope.</w:t>
            </w:r>
          </w:p>
        </w:tc>
      </w:tr>
      <w:tr w:rsidR="009C6545" w:rsidTr="00EF33FC">
        <w:trPr>
          <w:trHeight w:val="300"/>
        </w:trPr>
        <w:tc>
          <w:tcPr>
            <w:tcW w:w="3687" w:type="dxa"/>
            <w:noWrap/>
            <w:tcMar>
              <w:top w:w="0" w:type="dxa"/>
              <w:left w:w="108" w:type="dxa"/>
              <w:bottom w:w="0" w:type="dxa"/>
              <w:right w:w="108" w:type="dxa"/>
            </w:tcMar>
            <w:vAlign w:val="bottom"/>
            <w:hideMark/>
          </w:tcPr>
          <w:p w:rsidR="009C6545" w:rsidRDefault="009C6545" w:rsidP="009C6545">
            <w:pPr>
              <w:spacing w:line="276" w:lineRule="auto"/>
              <w:jc w:val="right"/>
              <w:rPr>
                <w:rFonts w:ascii="Calibri" w:eastAsia="Calibri" w:hAnsi="Calibri"/>
                <w:color w:val="000000"/>
                <w:sz w:val="22"/>
                <w:szCs w:val="22"/>
              </w:rPr>
            </w:pPr>
            <w:r>
              <w:rPr>
                <w:color w:val="000000"/>
              </w:rPr>
              <w:t xml:space="preserve">Restricted Use </w:t>
            </w:r>
            <w:r w:rsidRPr="009C6545">
              <w:rPr>
                <w:color w:val="FF0000"/>
              </w:rPr>
              <w:t>Report</w:t>
            </w:r>
          </w:p>
        </w:tc>
        <w:tc>
          <w:tcPr>
            <w:tcW w:w="2508" w:type="dxa"/>
            <w:noWrap/>
            <w:tcMar>
              <w:top w:w="0" w:type="dxa"/>
              <w:left w:w="108" w:type="dxa"/>
              <w:bottom w:w="0" w:type="dxa"/>
              <w:right w:w="108" w:type="dxa"/>
            </w:tcMar>
            <w:vAlign w:val="bottom"/>
            <w:hideMark/>
          </w:tcPr>
          <w:p w:rsidR="009C6545" w:rsidRDefault="009C6545" w:rsidP="009C6545">
            <w:pPr>
              <w:spacing w:line="276" w:lineRule="auto"/>
              <w:rPr>
                <w:rFonts w:ascii="Calibri" w:eastAsia="Calibri" w:hAnsi="Calibri"/>
                <w:color w:val="000000"/>
                <w:sz w:val="22"/>
                <w:szCs w:val="22"/>
              </w:rPr>
            </w:pPr>
            <w:r>
              <w:rPr>
                <w:color w:val="000000"/>
              </w:rPr>
              <w:t>$</w:t>
            </w:r>
          </w:p>
        </w:tc>
        <w:tc>
          <w:tcPr>
            <w:tcW w:w="3193" w:type="dxa"/>
            <w:noWrap/>
            <w:tcMar>
              <w:top w:w="0" w:type="dxa"/>
              <w:left w:w="108" w:type="dxa"/>
              <w:bottom w:w="0" w:type="dxa"/>
              <w:right w:w="108" w:type="dxa"/>
            </w:tcMar>
            <w:vAlign w:val="bottom"/>
            <w:hideMark/>
          </w:tcPr>
          <w:p w:rsidR="009C6545" w:rsidRDefault="009C6545" w:rsidP="009C6545">
            <w:pPr>
              <w:spacing w:line="276" w:lineRule="auto"/>
              <w:rPr>
                <w:rFonts w:ascii="Calibri" w:eastAsia="Calibri" w:hAnsi="Calibri"/>
                <w:color w:val="000000"/>
                <w:sz w:val="22"/>
                <w:szCs w:val="22"/>
              </w:rPr>
            </w:pPr>
            <w:r>
              <w:rPr>
                <w:color w:val="000000"/>
              </w:rPr>
              <w:t>$</w:t>
            </w:r>
          </w:p>
        </w:tc>
      </w:tr>
      <w:tr w:rsidR="009C6545" w:rsidTr="00EF33FC">
        <w:trPr>
          <w:trHeight w:val="300"/>
        </w:trPr>
        <w:tc>
          <w:tcPr>
            <w:tcW w:w="3687" w:type="dxa"/>
            <w:noWrap/>
            <w:tcMar>
              <w:top w:w="0" w:type="dxa"/>
              <w:left w:w="108" w:type="dxa"/>
              <w:bottom w:w="0" w:type="dxa"/>
              <w:right w:w="108" w:type="dxa"/>
            </w:tcMar>
            <w:vAlign w:val="bottom"/>
            <w:hideMark/>
          </w:tcPr>
          <w:p w:rsidR="009C6545" w:rsidRPr="009C6545" w:rsidRDefault="009C6545" w:rsidP="009C6545">
            <w:pPr>
              <w:spacing w:line="276" w:lineRule="auto"/>
              <w:jc w:val="right"/>
              <w:rPr>
                <w:rFonts w:ascii="Calibri" w:eastAsia="Calibri" w:hAnsi="Calibri"/>
                <w:strike/>
                <w:color w:val="FF0000"/>
                <w:sz w:val="22"/>
                <w:szCs w:val="22"/>
              </w:rPr>
            </w:pPr>
            <w:r w:rsidRPr="009C6545">
              <w:rPr>
                <w:color w:val="FF0000"/>
              </w:rPr>
              <w:t xml:space="preserve">Appraisal Report </w:t>
            </w:r>
            <w:r w:rsidRPr="009C6545">
              <w:rPr>
                <w:strike/>
                <w:color w:val="FF0000"/>
              </w:rPr>
              <w:t>Summary</w:t>
            </w:r>
          </w:p>
        </w:tc>
        <w:tc>
          <w:tcPr>
            <w:tcW w:w="2508" w:type="dxa"/>
            <w:noWrap/>
            <w:tcMar>
              <w:top w:w="0" w:type="dxa"/>
              <w:left w:w="108" w:type="dxa"/>
              <w:bottom w:w="0" w:type="dxa"/>
              <w:right w:w="108" w:type="dxa"/>
            </w:tcMar>
            <w:vAlign w:val="bottom"/>
            <w:hideMark/>
          </w:tcPr>
          <w:p w:rsidR="009C6545" w:rsidRDefault="009C6545" w:rsidP="009C6545">
            <w:pPr>
              <w:spacing w:line="276" w:lineRule="auto"/>
              <w:rPr>
                <w:rFonts w:ascii="Calibri" w:eastAsia="Calibri" w:hAnsi="Calibri"/>
                <w:color w:val="000000"/>
                <w:sz w:val="22"/>
                <w:szCs w:val="22"/>
              </w:rPr>
            </w:pPr>
            <w:r>
              <w:rPr>
                <w:color w:val="000000"/>
              </w:rPr>
              <w:t>$</w:t>
            </w:r>
          </w:p>
        </w:tc>
        <w:tc>
          <w:tcPr>
            <w:tcW w:w="3193" w:type="dxa"/>
            <w:noWrap/>
            <w:tcMar>
              <w:top w:w="0" w:type="dxa"/>
              <w:left w:w="108" w:type="dxa"/>
              <w:bottom w:w="0" w:type="dxa"/>
              <w:right w:w="108" w:type="dxa"/>
            </w:tcMar>
            <w:vAlign w:val="bottom"/>
            <w:hideMark/>
          </w:tcPr>
          <w:p w:rsidR="009C6545" w:rsidRDefault="009C6545" w:rsidP="009C6545">
            <w:pPr>
              <w:spacing w:line="276" w:lineRule="auto"/>
              <w:rPr>
                <w:rFonts w:ascii="Calibri" w:eastAsia="Calibri" w:hAnsi="Calibri"/>
                <w:color w:val="000000"/>
                <w:sz w:val="22"/>
                <w:szCs w:val="22"/>
              </w:rPr>
            </w:pPr>
            <w:r>
              <w:rPr>
                <w:color w:val="000000"/>
              </w:rPr>
              <w:t>$</w:t>
            </w:r>
          </w:p>
        </w:tc>
      </w:tr>
      <w:tr w:rsidR="009C6545" w:rsidTr="00EF33FC">
        <w:trPr>
          <w:trHeight w:val="300"/>
        </w:trPr>
        <w:tc>
          <w:tcPr>
            <w:tcW w:w="3687" w:type="dxa"/>
            <w:noWrap/>
            <w:tcMar>
              <w:top w:w="0" w:type="dxa"/>
              <w:left w:w="108" w:type="dxa"/>
              <w:bottom w:w="0" w:type="dxa"/>
              <w:right w:w="108" w:type="dxa"/>
            </w:tcMar>
            <w:vAlign w:val="bottom"/>
            <w:hideMark/>
          </w:tcPr>
          <w:p w:rsidR="009C6545" w:rsidRPr="009C6545" w:rsidRDefault="009C6545" w:rsidP="009C6545">
            <w:pPr>
              <w:spacing w:line="276" w:lineRule="auto"/>
              <w:jc w:val="right"/>
              <w:rPr>
                <w:rFonts w:ascii="Calibri" w:eastAsia="Calibri" w:hAnsi="Calibri"/>
                <w:color w:val="FF0000"/>
                <w:sz w:val="22"/>
                <w:szCs w:val="22"/>
              </w:rPr>
            </w:pPr>
            <w:r w:rsidRPr="009C6545">
              <w:rPr>
                <w:strike/>
                <w:color w:val="FF0000"/>
              </w:rPr>
              <w:t>Self-Contained</w:t>
            </w:r>
          </w:p>
        </w:tc>
        <w:tc>
          <w:tcPr>
            <w:tcW w:w="2508" w:type="dxa"/>
            <w:noWrap/>
            <w:tcMar>
              <w:top w:w="0" w:type="dxa"/>
              <w:left w:w="108" w:type="dxa"/>
              <w:bottom w:w="0" w:type="dxa"/>
              <w:right w:w="108" w:type="dxa"/>
            </w:tcMar>
            <w:vAlign w:val="bottom"/>
            <w:hideMark/>
          </w:tcPr>
          <w:p w:rsidR="009C6545" w:rsidRPr="009C6545" w:rsidRDefault="009C6545" w:rsidP="009C6545">
            <w:pPr>
              <w:spacing w:line="276" w:lineRule="auto"/>
              <w:rPr>
                <w:rFonts w:ascii="Calibri" w:eastAsia="Calibri" w:hAnsi="Calibri"/>
                <w:strike/>
                <w:color w:val="FF0000"/>
                <w:sz w:val="22"/>
                <w:szCs w:val="22"/>
              </w:rPr>
            </w:pPr>
            <w:r w:rsidRPr="009C6545">
              <w:rPr>
                <w:strike/>
                <w:color w:val="FF0000"/>
              </w:rPr>
              <w:t>$</w:t>
            </w:r>
          </w:p>
        </w:tc>
        <w:tc>
          <w:tcPr>
            <w:tcW w:w="3193" w:type="dxa"/>
            <w:noWrap/>
            <w:tcMar>
              <w:top w:w="0" w:type="dxa"/>
              <w:left w:w="108" w:type="dxa"/>
              <w:bottom w:w="0" w:type="dxa"/>
              <w:right w:w="108" w:type="dxa"/>
            </w:tcMar>
            <w:vAlign w:val="bottom"/>
            <w:hideMark/>
          </w:tcPr>
          <w:p w:rsidR="009C6545" w:rsidRPr="009C6545" w:rsidRDefault="009C6545" w:rsidP="009C6545">
            <w:pPr>
              <w:spacing w:line="276" w:lineRule="auto"/>
              <w:rPr>
                <w:rFonts w:ascii="Calibri" w:eastAsia="Calibri" w:hAnsi="Calibri"/>
                <w:strike/>
                <w:color w:val="FF0000"/>
                <w:sz w:val="22"/>
                <w:szCs w:val="22"/>
              </w:rPr>
            </w:pPr>
            <w:r w:rsidRPr="009C6545">
              <w:rPr>
                <w:strike/>
                <w:color w:val="FF0000"/>
              </w:rPr>
              <w:t>$</w:t>
            </w:r>
          </w:p>
        </w:tc>
      </w:tr>
      <w:tr w:rsidR="00EF33FC" w:rsidTr="00EF33FC">
        <w:trPr>
          <w:trHeight w:val="300"/>
        </w:trPr>
        <w:tc>
          <w:tcPr>
            <w:tcW w:w="9388" w:type="dxa"/>
            <w:gridSpan w:val="3"/>
            <w:shd w:val="clear" w:color="auto" w:fill="D8D8D8"/>
            <w:noWrap/>
            <w:tcMar>
              <w:top w:w="0" w:type="dxa"/>
              <w:left w:w="108" w:type="dxa"/>
              <w:bottom w:w="0" w:type="dxa"/>
              <w:right w:w="108" w:type="dxa"/>
            </w:tcMar>
            <w:vAlign w:val="bottom"/>
            <w:hideMark/>
          </w:tcPr>
          <w:p w:rsidR="00EF33FC" w:rsidRDefault="00EF33FC" w:rsidP="00EF33FC">
            <w:pPr>
              <w:spacing w:line="276" w:lineRule="auto"/>
              <w:rPr>
                <w:rFonts w:ascii="Calibri" w:eastAsia="Calibri" w:hAnsi="Calibri"/>
                <w:b/>
                <w:bCs/>
                <w:color w:val="000000"/>
                <w:sz w:val="22"/>
                <w:szCs w:val="22"/>
              </w:rPr>
            </w:pPr>
            <w:r>
              <w:rPr>
                <w:b/>
                <w:bCs/>
                <w:color w:val="000000"/>
              </w:rPr>
              <w:t>6.  Update of a previous Service Provider appraisal report to reflect reduced scope.</w:t>
            </w:r>
          </w:p>
        </w:tc>
      </w:tr>
      <w:tr w:rsidR="009C6545" w:rsidTr="00EF33FC">
        <w:trPr>
          <w:trHeight w:val="300"/>
        </w:trPr>
        <w:tc>
          <w:tcPr>
            <w:tcW w:w="3687" w:type="dxa"/>
            <w:noWrap/>
            <w:tcMar>
              <w:top w:w="0" w:type="dxa"/>
              <w:left w:w="108" w:type="dxa"/>
              <w:bottom w:w="0" w:type="dxa"/>
              <w:right w:w="108" w:type="dxa"/>
            </w:tcMar>
            <w:vAlign w:val="bottom"/>
            <w:hideMark/>
          </w:tcPr>
          <w:p w:rsidR="009C6545" w:rsidRDefault="009C6545" w:rsidP="009C6545">
            <w:pPr>
              <w:spacing w:line="276" w:lineRule="auto"/>
              <w:jc w:val="right"/>
              <w:rPr>
                <w:rFonts w:ascii="Calibri" w:eastAsia="Calibri" w:hAnsi="Calibri"/>
                <w:color w:val="000000"/>
                <w:sz w:val="22"/>
                <w:szCs w:val="22"/>
              </w:rPr>
            </w:pPr>
            <w:r>
              <w:rPr>
                <w:color w:val="000000"/>
              </w:rPr>
              <w:t xml:space="preserve">Restricted Use </w:t>
            </w:r>
            <w:r w:rsidRPr="009C6545">
              <w:rPr>
                <w:color w:val="FF0000"/>
              </w:rPr>
              <w:t>Report</w:t>
            </w:r>
          </w:p>
        </w:tc>
        <w:tc>
          <w:tcPr>
            <w:tcW w:w="2508" w:type="dxa"/>
            <w:noWrap/>
            <w:tcMar>
              <w:top w:w="0" w:type="dxa"/>
              <w:left w:w="108" w:type="dxa"/>
              <w:bottom w:w="0" w:type="dxa"/>
              <w:right w:w="108" w:type="dxa"/>
            </w:tcMar>
            <w:vAlign w:val="bottom"/>
            <w:hideMark/>
          </w:tcPr>
          <w:p w:rsidR="009C6545" w:rsidRDefault="009C6545" w:rsidP="009C6545">
            <w:pPr>
              <w:spacing w:line="276" w:lineRule="auto"/>
              <w:rPr>
                <w:rFonts w:ascii="Calibri" w:eastAsia="Calibri" w:hAnsi="Calibri"/>
                <w:color w:val="000000"/>
                <w:sz w:val="22"/>
                <w:szCs w:val="22"/>
              </w:rPr>
            </w:pPr>
            <w:r>
              <w:rPr>
                <w:color w:val="000000"/>
              </w:rPr>
              <w:t>$</w:t>
            </w:r>
          </w:p>
        </w:tc>
        <w:tc>
          <w:tcPr>
            <w:tcW w:w="3193" w:type="dxa"/>
            <w:noWrap/>
            <w:tcMar>
              <w:top w:w="0" w:type="dxa"/>
              <w:left w:w="108" w:type="dxa"/>
              <w:bottom w:w="0" w:type="dxa"/>
              <w:right w:w="108" w:type="dxa"/>
            </w:tcMar>
            <w:vAlign w:val="bottom"/>
            <w:hideMark/>
          </w:tcPr>
          <w:p w:rsidR="009C6545" w:rsidRDefault="009C6545" w:rsidP="009C6545">
            <w:pPr>
              <w:spacing w:line="276" w:lineRule="auto"/>
              <w:rPr>
                <w:rFonts w:ascii="Calibri" w:eastAsia="Calibri" w:hAnsi="Calibri"/>
                <w:color w:val="000000"/>
                <w:sz w:val="22"/>
                <w:szCs w:val="22"/>
              </w:rPr>
            </w:pPr>
            <w:r>
              <w:rPr>
                <w:color w:val="000000"/>
              </w:rPr>
              <w:t>$</w:t>
            </w:r>
          </w:p>
        </w:tc>
      </w:tr>
      <w:tr w:rsidR="009C6545" w:rsidTr="00EF33FC">
        <w:trPr>
          <w:trHeight w:val="300"/>
        </w:trPr>
        <w:tc>
          <w:tcPr>
            <w:tcW w:w="3687" w:type="dxa"/>
            <w:noWrap/>
            <w:tcMar>
              <w:top w:w="0" w:type="dxa"/>
              <w:left w:w="108" w:type="dxa"/>
              <w:bottom w:w="0" w:type="dxa"/>
              <w:right w:w="108" w:type="dxa"/>
            </w:tcMar>
            <w:vAlign w:val="bottom"/>
            <w:hideMark/>
          </w:tcPr>
          <w:p w:rsidR="009C6545" w:rsidRPr="009C6545" w:rsidRDefault="009C6545" w:rsidP="009C6545">
            <w:pPr>
              <w:spacing w:line="276" w:lineRule="auto"/>
              <w:jc w:val="right"/>
              <w:rPr>
                <w:rFonts w:ascii="Calibri" w:eastAsia="Calibri" w:hAnsi="Calibri"/>
                <w:strike/>
                <w:color w:val="FF0000"/>
                <w:sz w:val="22"/>
                <w:szCs w:val="22"/>
              </w:rPr>
            </w:pPr>
            <w:r w:rsidRPr="009C6545">
              <w:rPr>
                <w:color w:val="FF0000"/>
              </w:rPr>
              <w:t xml:space="preserve">Appraisal Report </w:t>
            </w:r>
            <w:r w:rsidRPr="009C6545">
              <w:rPr>
                <w:strike/>
                <w:color w:val="FF0000"/>
              </w:rPr>
              <w:t>Summary</w:t>
            </w:r>
          </w:p>
        </w:tc>
        <w:tc>
          <w:tcPr>
            <w:tcW w:w="2508" w:type="dxa"/>
            <w:noWrap/>
            <w:tcMar>
              <w:top w:w="0" w:type="dxa"/>
              <w:left w:w="108" w:type="dxa"/>
              <w:bottom w:w="0" w:type="dxa"/>
              <w:right w:w="108" w:type="dxa"/>
            </w:tcMar>
            <w:vAlign w:val="bottom"/>
            <w:hideMark/>
          </w:tcPr>
          <w:p w:rsidR="009C6545" w:rsidRDefault="009C6545" w:rsidP="009C6545">
            <w:pPr>
              <w:spacing w:line="276" w:lineRule="auto"/>
              <w:rPr>
                <w:rFonts w:ascii="Calibri" w:eastAsia="Calibri" w:hAnsi="Calibri"/>
                <w:color w:val="000000"/>
                <w:sz w:val="22"/>
                <w:szCs w:val="22"/>
              </w:rPr>
            </w:pPr>
            <w:r>
              <w:rPr>
                <w:color w:val="000000"/>
              </w:rPr>
              <w:t>$</w:t>
            </w:r>
          </w:p>
        </w:tc>
        <w:tc>
          <w:tcPr>
            <w:tcW w:w="3193" w:type="dxa"/>
            <w:noWrap/>
            <w:tcMar>
              <w:top w:w="0" w:type="dxa"/>
              <w:left w:w="108" w:type="dxa"/>
              <w:bottom w:w="0" w:type="dxa"/>
              <w:right w:w="108" w:type="dxa"/>
            </w:tcMar>
            <w:vAlign w:val="bottom"/>
            <w:hideMark/>
          </w:tcPr>
          <w:p w:rsidR="009C6545" w:rsidRDefault="009C6545" w:rsidP="009C6545">
            <w:pPr>
              <w:spacing w:line="276" w:lineRule="auto"/>
              <w:rPr>
                <w:rFonts w:ascii="Calibri" w:eastAsia="Calibri" w:hAnsi="Calibri"/>
                <w:color w:val="000000"/>
                <w:sz w:val="22"/>
                <w:szCs w:val="22"/>
              </w:rPr>
            </w:pPr>
            <w:r>
              <w:rPr>
                <w:color w:val="000000"/>
              </w:rPr>
              <w:t>$</w:t>
            </w:r>
          </w:p>
        </w:tc>
      </w:tr>
      <w:tr w:rsidR="009C6545" w:rsidTr="00EF33FC">
        <w:trPr>
          <w:trHeight w:val="300"/>
        </w:trPr>
        <w:tc>
          <w:tcPr>
            <w:tcW w:w="3687" w:type="dxa"/>
            <w:noWrap/>
            <w:tcMar>
              <w:top w:w="0" w:type="dxa"/>
              <w:left w:w="108" w:type="dxa"/>
              <w:bottom w:w="0" w:type="dxa"/>
              <w:right w:w="108" w:type="dxa"/>
            </w:tcMar>
            <w:vAlign w:val="bottom"/>
            <w:hideMark/>
          </w:tcPr>
          <w:p w:rsidR="009C6545" w:rsidRPr="009C6545" w:rsidRDefault="009C6545" w:rsidP="009C6545">
            <w:pPr>
              <w:spacing w:line="276" w:lineRule="auto"/>
              <w:jc w:val="right"/>
              <w:rPr>
                <w:rFonts w:ascii="Calibri" w:eastAsia="Calibri" w:hAnsi="Calibri"/>
                <w:color w:val="FF0000"/>
                <w:sz w:val="22"/>
                <w:szCs w:val="22"/>
              </w:rPr>
            </w:pPr>
            <w:r w:rsidRPr="009C6545">
              <w:rPr>
                <w:strike/>
                <w:color w:val="FF0000"/>
              </w:rPr>
              <w:t>Self-Contained</w:t>
            </w:r>
          </w:p>
        </w:tc>
        <w:tc>
          <w:tcPr>
            <w:tcW w:w="2508" w:type="dxa"/>
            <w:noWrap/>
            <w:tcMar>
              <w:top w:w="0" w:type="dxa"/>
              <w:left w:w="108" w:type="dxa"/>
              <w:bottom w:w="0" w:type="dxa"/>
              <w:right w:w="108" w:type="dxa"/>
            </w:tcMar>
            <w:vAlign w:val="bottom"/>
            <w:hideMark/>
          </w:tcPr>
          <w:p w:rsidR="009C6545" w:rsidRPr="009C6545" w:rsidRDefault="009C6545" w:rsidP="009C6545">
            <w:pPr>
              <w:spacing w:line="276" w:lineRule="auto"/>
              <w:rPr>
                <w:rFonts w:ascii="Calibri" w:eastAsia="Calibri" w:hAnsi="Calibri"/>
                <w:strike/>
                <w:color w:val="FF0000"/>
                <w:sz w:val="22"/>
                <w:szCs w:val="22"/>
              </w:rPr>
            </w:pPr>
            <w:r w:rsidRPr="009C6545">
              <w:rPr>
                <w:strike/>
                <w:color w:val="FF0000"/>
              </w:rPr>
              <w:t>$</w:t>
            </w:r>
          </w:p>
        </w:tc>
        <w:tc>
          <w:tcPr>
            <w:tcW w:w="3193" w:type="dxa"/>
            <w:noWrap/>
            <w:tcMar>
              <w:top w:w="0" w:type="dxa"/>
              <w:left w:w="108" w:type="dxa"/>
              <w:bottom w:w="0" w:type="dxa"/>
              <w:right w:w="108" w:type="dxa"/>
            </w:tcMar>
            <w:vAlign w:val="bottom"/>
            <w:hideMark/>
          </w:tcPr>
          <w:p w:rsidR="009C6545" w:rsidRPr="009C6545" w:rsidRDefault="009C6545" w:rsidP="009C6545">
            <w:pPr>
              <w:spacing w:line="276" w:lineRule="auto"/>
              <w:rPr>
                <w:rFonts w:ascii="Calibri" w:eastAsia="Calibri" w:hAnsi="Calibri"/>
                <w:strike/>
                <w:color w:val="FF0000"/>
                <w:sz w:val="22"/>
                <w:szCs w:val="22"/>
              </w:rPr>
            </w:pPr>
            <w:r w:rsidRPr="009C6545">
              <w:rPr>
                <w:strike/>
                <w:color w:val="FF0000"/>
              </w:rPr>
              <w:t>$</w:t>
            </w:r>
          </w:p>
        </w:tc>
      </w:tr>
      <w:tr w:rsidR="00EF33FC" w:rsidTr="00EF33FC">
        <w:trPr>
          <w:trHeight w:val="300"/>
        </w:trPr>
        <w:tc>
          <w:tcPr>
            <w:tcW w:w="9388" w:type="dxa"/>
            <w:gridSpan w:val="3"/>
            <w:shd w:val="clear" w:color="auto" w:fill="D8D8D8"/>
            <w:noWrap/>
            <w:tcMar>
              <w:top w:w="0" w:type="dxa"/>
              <w:left w:w="108" w:type="dxa"/>
              <w:bottom w:w="0" w:type="dxa"/>
              <w:right w:w="108" w:type="dxa"/>
            </w:tcMar>
            <w:vAlign w:val="bottom"/>
            <w:hideMark/>
          </w:tcPr>
          <w:p w:rsidR="00EF33FC" w:rsidRDefault="00EF33FC" w:rsidP="00EF33FC">
            <w:pPr>
              <w:spacing w:line="276" w:lineRule="auto"/>
              <w:rPr>
                <w:rFonts w:ascii="Calibri" w:eastAsia="Calibri" w:hAnsi="Calibri"/>
                <w:b/>
                <w:bCs/>
                <w:color w:val="000000"/>
                <w:sz w:val="22"/>
                <w:szCs w:val="22"/>
              </w:rPr>
            </w:pPr>
            <w:r>
              <w:rPr>
                <w:b/>
                <w:bCs/>
                <w:color w:val="000000"/>
              </w:rPr>
              <w:t>7.  Update of a previous Service Provider appraisal report to change approach used.</w:t>
            </w:r>
          </w:p>
        </w:tc>
      </w:tr>
      <w:tr w:rsidR="009C6545" w:rsidTr="00EF33FC">
        <w:trPr>
          <w:trHeight w:val="300"/>
        </w:trPr>
        <w:tc>
          <w:tcPr>
            <w:tcW w:w="3687" w:type="dxa"/>
            <w:noWrap/>
            <w:tcMar>
              <w:top w:w="0" w:type="dxa"/>
              <w:left w:w="108" w:type="dxa"/>
              <w:bottom w:w="0" w:type="dxa"/>
              <w:right w:w="108" w:type="dxa"/>
            </w:tcMar>
            <w:vAlign w:val="bottom"/>
            <w:hideMark/>
          </w:tcPr>
          <w:p w:rsidR="009C6545" w:rsidRDefault="009C6545" w:rsidP="009C6545">
            <w:pPr>
              <w:spacing w:line="276" w:lineRule="auto"/>
              <w:jc w:val="right"/>
              <w:rPr>
                <w:rFonts w:ascii="Calibri" w:eastAsia="Calibri" w:hAnsi="Calibri"/>
                <w:color w:val="000000"/>
                <w:sz w:val="22"/>
                <w:szCs w:val="22"/>
              </w:rPr>
            </w:pPr>
            <w:r>
              <w:rPr>
                <w:color w:val="000000"/>
              </w:rPr>
              <w:t xml:space="preserve">Restricted Use </w:t>
            </w:r>
            <w:r w:rsidRPr="009C6545">
              <w:rPr>
                <w:color w:val="FF0000"/>
              </w:rPr>
              <w:t>Report</w:t>
            </w:r>
          </w:p>
        </w:tc>
        <w:tc>
          <w:tcPr>
            <w:tcW w:w="2508" w:type="dxa"/>
            <w:noWrap/>
            <w:tcMar>
              <w:top w:w="0" w:type="dxa"/>
              <w:left w:w="108" w:type="dxa"/>
              <w:bottom w:w="0" w:type="dxa"/>
              <w:right w:w="108" w:type="dxa"/>
            </w:tcMar>
            <w:vAlign w:val="bottom"/>
            <w:hideMark/>
          </w:tcPr>
          <w:p w:rsidR="009C6545" w:rsidRDefault="009C6545" w:rsidP="009C6545">
            <w:pPr>
              <w:spacing w:line="276" w:lineRule="auto"/>
              <w:rPr>
                <w:rFonts w:ascii="Calibri" w:eastAsia="Calibri" w:hAnsi="Calibri"/>
                <w:color w:val="000000"/>
                <w:sz w:val="22"/>
                <w:szCs w:val="22"/>
              </w:rPr>
            </w:pPr>
            <w:r>
              <w:rPr>
                <w:color w:val="000000"/>
              </w:rPr>
              <w:t>$</w:t>
            </w:r>
          </w:p>
        </w:tc>
        <w:tc>
          <w:tcPr>
            <w:tcW w:w="3193" w:type="dxa"/>
            <w:noWrap/>
            <w:tcMar>
              <w:top w:w="0" w:type="dxa"/>
              <w:left w:w="108" w:type="dxa"/>
              <w:bottom w:w="0" w:type="dxa"/>
              <w:right w:w="108" w:type="dxa"/>
            </w:tcMar>
            <w:vAlign w:val="bottom"/>
            <w:hideMark/>
          </w:tcPr>
          <w:p w:rsidR="009C6545" w:rsidRDefault="009C6545" w:rsidP="009C6545">
            <w:pPr>
              <w:spacing w:line="276" w:lineRule="auto"/>
              <w:rPr>
                <w:rFonts w:ascii="Calibri" w:eastAsia="Calibri" w:hAnsi="Calibri"/>
                <w:color w:val="000000"/>
                <w:sz w:val="22"/>
                <w:szCs w:val="22"/>
              </w:rPr>
            </w:pPr>
            <w:r>
              <w:rPr>
                <w:color w:val="000000"/>
              </w:rPr>
              <w:t>$</w:t>
            </w:r>
          </w:p>
        </w:tc>
      </w:tr>
      <w:tr w:rsidR="009C6545" w:rsidTr="00EF33FC">
        <w:trPr>
          <w:trHeight w:val="300"/>
        </w:trPr>
        <w:tc>
          <w:tcPr>
            <w:tcW w:w="3687" w:type="dxa"/>
            <w:noWrap/>
            <w:tcMar>
              <w:top w:w="0" w:type="dxa"/>
              <w:left w:w="108" w:type="dxa"/>
              <w:bottom w:w="0" w:type="dxa"/>
              <w:right w:w="108" w:type="dxa"/>
            </w:tcMar>
            <w:vAlign w:val="bottom"/>
            <w:hideMark/>
          </w:tcPr>
          <w:p w:rsidR="009C6545" w:rsidRPr="009C6545" w:rsidRDefault="009C6545" w:rsidP="009C6545">
            <w:pPr>
              <w:spacing w:line="276" w:lineRule="auto"/>
              <w:jc w:val="right"/>
              <w:rPr>
                <w:rFonts w:ascii="Calibri" w:eastAsia="Calibri" w:hAnsi="Calibri"/>
                <w:strike/>
                <w:color w:val="FF0000"/>
                <w:sz w:val="22"/>
                <w:szCs w:val="22"/>
              </w:rPr>
            </w:pPr>
            <w:r w:rsidRPr="009C6545">
              <w:rPr>
                <w:color w:val="FF0000"/>
              </w:rPr>
              <w:t xml:space="preserve">Appraisal Report </w:t>
            </w:r>
            <w:r w:rsidRPr="009C6545">
              <w:rPr>
                <w:strike/>
                <w:color w:val="FF0000"/>
              </w:rPr>
              <w:t>Summary</w:t>
            </w:r>
          </w:p>
        </w:tc>
        <w:tc>
          <w:tcPr>
            <w:tcW w:w="2508" w:type="dxa"/>
            <w:noWrap/>
            <w:tcMar>
              <w:top w:w="0" w:type="dxa"/>
              <w:left w:w="108" w:type="dxa"/>
              <w:bottom w:w="0" w:type="dxa"/>
              <w:right w:w="108" w:type="dxa"/>
            </w:tcMar>
            <w:vAlign w:val="bottom"/>
            <w:hideMark/>
          </w:tcPr>
          <w:p w:rsidR="009C6545" w:rsidRDefault="009C6545" w:rsidP="009C6545">
            <w:pPr>
              <w:spacing w:line="276" w:lineRule="auto"/>
              <w:rPr>
                <w:rFonts w:ascii="Calibri" w:eastAsia="Calibri" w:hAnsi="Calibri"/>
                <w:color w:val="000000"/>
                <w:sz w:val="22"/>
                <w:szCs w:val="22"/>
              </w:rPr>
            </w:pPr>
            <w:r>
              <w:rPr>
                <w:color w:val="000000"/>
              </w:rPr>
              <w:t>$</w:t>
            </w:r>
          </w:p>
        </w:tc>
        <w:tc>
          <w:tcPr>
            <w:tcW w:w="3193" w:type="dxa"/>
            <w:noWrap/>
            <w:tcMar>
              <w:top w:w="0" w:type="dxa"/>
              <w:left w:w="108" w:type="dxa"/>
              <w:bottom w:w="0" w:type="dxa"/>
              <w:right w:w="108" w:type="dxa"/>
            </w:tcMar>
            <w:vAlign w:val="bottom"/>
            <w:hideMark/>
          </w:tcPr>
          <w:p w:rsidR="009C6545" w:rsidRDefault="009C6545" w:rsidP="009C6545">
            <w:pPr>
              <w:spacing w:line="276" w:lineRule="auto"/>
              <w:rPr>
                <w:rFonts w:ascii="Calibri" w:eastAsia="Calibri" w:hAnsi="Calibri"/>
                <w:color w:val="000000"/>
                <w:sz w:val="22"/>
                <w:szCs w:val="22"/>
              </w:rPr>
            </w:pPr>
            <w:r>
              <w:rPr>
                <w:color w:val="000000"/>
              </w:rPr>
              <w:t>$</w:t>
            </w:r>
          </w:p>
        </w:tc>
      </w:tr>
      <w:tr w:rsidR="009C6545" w:rsidTr="00EF33FC">
        <w:trPr>
          <w:trHeight w:val="300"/>
        </w:trPr>
        <w:tc>
          <w:tcPr>
            <w:tcW w:w="3687" w:type="dxa"/>
            <w:noWrap/>
            <w:tcMar>
              <w:top w:w="0" w:type="dxa"/>
              <w:left w:w="108" w:type="dxa"/>
              <w:bottom w:w="0" w:type="dxa"/>
              <w:right w:w="108" w:type="dxa"/>
            </w:tcMar>
            <w:vAlign w:val="bottom"/>
            <w:hideMark/>
          </w:tcPr>
          <w:p w:rsidR="009C6545" w:rsidRPr="009C6545" w:rsidRDefault="009C6545" w:rsidP="009C6545">
            <w:pPr>
              <w:spacing w:line="276" w:lineRule="auto"/>
              <w:jc w:val="right"/>
              <w:rPr>
                <w:rFonts w:ascii="Calibri" w:eastAsia="Calibri" w:hAnsi="Calibri"/>
                <w:color w:val="FF0000"/>
                <w:sz w:val="22"/>
                <w:szCs w:val="22"/>
              </w:rPr>
            </w:pPr>
            <w:r w:rsidRPr="009C6545">
              <w:rPr>
                <w:strike/>
                <w:color w:val="FF0000"/>
              </w:rPr>
              <w:t>Self-Contained</w:t>
            </w:r>
          </w:p>
        </w:tc>
        <w:tc>
          <w:tcPr>
            <w:tcW w:w="2508" w:type="dxa"/>
            <w:noWrap/>
            <w:tcMar>
              <w:top w:w="0" w:type="dxa"/>
              <w:left w:w="108" w:type="dxa"/>
              <w:bottom w:w="0" w:type="dxa"/>
              <w:right w:w="108" w:type="dxa"/>
            </w:tcMar>
            <w:vAlign w:val="bottom"/>
            <w:hideMark/>
          </w:tcPr>
          <w:p w:rsidR="009C6545" w:rsidRPr="009C6545" w:rsidRDefault="009C6545" w:rsidP="009C6545">
            <w:pPr>
              <w:spacing w:line="276" w:lineRule="auto"/>
              <w:rPr>
                <w:rFonts w:ascii="Calibri" w:eastAsia="Calibri" w:hAnsi="Calibri"/>
                <w:strike/>
                <w:color w:val="FF0000"/>
                <w:sz w:val="22"/>
                <w:szCs w:val="22"/>
              </w:rPr>
            </w:pPr>
            <w:r w:rsidRPr="009C6545">
              <w:rPr>
                <w:strike/>
                <w:color w:val="FF0000"/>
              </w:rPr>
              <w:t>$</w:t>
            </w:r>
          </w:p>
        </w:tc>
        <w:tc>
          <w:tcPr>
            <w:tcW w:w="3193" w:type="dxa"/>
            <w:noWrap/>
            <w:tcMar>
              <w:top w:w="0" w:type="dxa"/>
              <w:left w:w="108" w:type="dxa"/>
              <w:bottom w:w="0" w:type="dxa"/>
              <w:right w:w="108" w:type="dxa"/>
            </w:tcMar>
            <w:vAlign w:val="bottom"/>
            <w:hideMark/>
          </w:tcPr>
          <w:p w:rsidR="009C6545" w:rsidRPr="009C6545" w:rsidRDefault="009C6545" w:rsidP="009C6545">
            <w:pPr>
              <w:spacing w:line="276" w:lineRule="auto"/>
              <w:rPr>
                <w:rFonts w:ascii="Calibri" w:eastAsia="Calibri" w:hAnsi="Calibri"/>
                <w:strike/>
                <w:color w:val="FF0000"/>
                <w:sz w:val="22"/>
                <w:szCs w:val="22"/>
              </w:rPr>
            </w:pPr>
            <w:r w:rsidRPr="009C6545">
              <w:rPr>
                <w:strike/>
                <w:color w:val="FF0000"/>
              </w:rPr>
              <w:t>$</w:t>
            </w:r>
          </w:p>
        </w:tc>
      </w:tr>
      <w:tr w:rsidR="00EF33FC" w:rsidTr="00EF33FC">
        <w:trPr>
          <w:trHeight w:val="300"/>
        </w:trPr>
        <w:tc>
          <w:tcPr>
            <w:tcW w:w="9388" w:type="dxa"/>
            <w:gridSpan w:val="3"/>
            <w:shd w:val="clear" w:color="auto" w:fill="D8D8D8"/>
            <w:noWrap/>
            <w:tcMar>
              <w:top w:w="0" w:type="dxa"/>
              <w:left w:w="108" w:type="dxa"/>
              <w:bottom w:w="0" w:type="dxa"/>
              <w:right w:w="108" w:type="dxa"/>
            </w:tcMar>
            <w:vAlign w:val="bottom"/>
            <w:hideMark/>
          </w:tcPr>
          <w:p w:rsidR="00EF33FC" w:rsidRDefault="00EF33FC" w:rsidP="00EF33FC">
            <w:pPr>
              <w:spacing w:line="276" w:lineRule="auto"/>
              <w:rPr>
                <w:rFonts w:ascii="Calibri" w:eastAsia="Calibri" w:hAnsi="Calibri"/>
                <w:b/>
                <w:bCs/>
                <w:color w:val="000000"/>
                <w:sz w:val="22"/>
                <w:szCs w:val="22"/>
              </w:rPr>
            </w:pPr>
            <w:r>
              <w:rPr>
                <w:b/>
                <w:bCs/>
                <w:color w:val="000000"/>
              </w:rPr>
              <w:t>8.  New Commission appraisal report to determine brokerage market commission rates where a broker represents AOC to acquire a specific type of property.</w:t>
            </w:r>
          </w:p>
        </w:tc>
      </w:tr>
      <w:tr w:rsidR="00EF33FC" w:rsidTr="00EF33FC">
        <w:trPr>
          <w:trHeight w:val="300"/>
        </w:trPr>
        <w:tc>
          <w:tcPr>
            <w:tcW w:w="3687" w:type="dxa"/>
            <w:noWrap/>
            <w:tcMar>
              <w:top w:w="0" w:type="dxa"/>
              <w:left w:w="108" w:type="dxa"/>
              <w:bottom w:w="0" w:type="dxa"/>
              <w:right w:w="108" w:type="dxa"/>
            </w:tcMar>
            <w:vAlign w:val="bottom"/>
            <w:hideMark/>
          </w:tcPr>
          <w:p w:rsidR="00EF33FC" w:rsidRDefault="00EF33FC" w:rsidP="00EF33FC">
            <w:pPr>
              <w:spacing w:line="276" w:lineRule="auto"/>
              <w:jc w:val="right"/>
              <w:rPr>
                <w:rFonts w:ascii="Calibri" w:eastAsia="Calibri" w:hAnsi="Calibri"/>
                <w:color w:val="000000"/>
                <w:sz w:val="22"/>
                <w:szCs w:val="22"/>
              </w:rPr>
            </w:pPr>
            <w:r>
              <w:rPr>
                <w:color w:val="000000"/>
              </w:rPr>
              <w:t>Commission</w:t>
            </w:r>
          </w:p>
        </w:tc>
        <w:tc>
          <w:tcPr>
            <w:tcW w:w="2508" w:type="dxa"/>
            <w:noWrap/>
            <w:tcMar>
              <w:top w:w="0" w:type="dxa"/>
              <w:left w:w="108" w:type="dxa"/>
              <w:bottom w:w="0" w:type="dxa"/>
              <w:right w:w="108" w:type="dxa"/>
            </w:tcMar>
            <w:vAlign w:val="bottom"/>
            <w:hideMark/>
          </w:tcPr>
          <w:p w:rsidR="00EF33FC" w:rsidRDefault="00EF33FC" w:rsidP="00EF33FC">
            <w:pPr>
              <w:spacing w:line="276" w:lineRule="auto"/>
              <w:rPr>
                <w:rFonts w:ascii="Calibri" w:eastAsia="Calibri" w:hAnsi="Calibri"/>
                <w:color w:val="000000"/>
                <w:sz w:val="22"/>
                <w:szCs w:val="22"/>
              </w:rPr>
            </w:pPr>
            <w:r>
              <w:rPr>
                <w:color w:val="000000"/>
              </w:rPr>
              <w:t>$</w:t>
            </w:r>
          </w:p>
        </w:tc>
        <w:tc>
          <w:tcPr>
            <w:tcW w:w="3193" w:type="dxa"/>
            <w:noWrap/>
            <w:tcMar>
              <w:top w:w="0" w:type="dxa"/>
              <w:left w:w="108" w:type="dxa"/>
              <w:bottom w:w="0" w:type="dxa"/>
              <w:right w:w="108" w:type="dxa"/>
            </w:tcMar>
            <w:vAlign w:val="bottom"/>
            <w:hideMark/>
          </w:tcPr>
          <w:p w:rsidR="00EF33FC" w:rsidRDefault="00EF33FC" w:rsidP="00EF33FC">
            <w:pPr>
              <w:spacing w:line="276" w:lineRule="auto"/>
              <w:rPr>
                <w:rFonts w:ascii="Calibri" w:eastAsia="Calibri" w:hAnsi="Calibri"/>
                <w:color w:val="000000"/>
                <w:sz w:val="22"/>
                <w:szCs w:val="22"/>
              </w:rPr>
            </w:pPr>
            <w:r>
              <w:rPr>
                <w:color w:val="000000"/>
              </w:rPr>
              <w:t>$</w:t>
            </w:r>
          </w:p>
        </w:tc>
      </w:tr>
    </w:tbl>
    <w:p w:rsidR="00EF33FC" w:rsidRDefault="00EF33FC" w:rsidP="00EF33FC">
      <w:pPr>
        <w:pStyle w:val="Default"/>
        <w:jc w:val="both"/>
        <w:rPr>
          <w:color w:val="auto"/>
        </w:rPr>
      </w:pPr>
    </w:p>
    <w:p w:rsidR="00EF33FC" w:rsidRDefault="00EF33FC" w:rsidP="00EF33FC">
      <w:pPr>
        <w:pStyle w:val="Default"/>
        <w:jc w:val="both"/>
        <w:rPr>
          <w:b/>
          <w:color w:val="auto"/>
        </w:rPr>
      </w:pPr>
      <w:r>
        <w:rPr>
          <w:b/>
          <w:color w:val="auto"/>
        </w:rPr>
        <w:t>OTHER CHARGES</w:t>
      </w:r>
    </w:p>
    <w:p w:rsidR="00EF33FC" w:rsidRPr="006C475E" w:rsidRDefault="00EF33FC" w:rsidP="00EF33FC">
      <w:pPr>
        <w:pStyle w:val="Default"/>
        <w:jc w:val="both"/>
        <w:rPr>
          <w:color w:val="auto"/>
          <w:sz w:val="28"/>
          <w:szCs w:val="28"/>
          <w:highlight w:val="yellow"/>
        </w:rPr>
      </w:pPr>
      <w:r w:rsidRPr="006C475E">
        <w:rPr>
          <w:color w:val="auto"/>
          <w:sz w:val="28"/>
          <w:szCs w:val="28"/>
          <w:highlight w:val="yellow"/>
        </w:rPr>
        <w:t>[IF APPLICABLE, INSERT SERVICE PROVIDERS “OTHER CHARGES” HERE BEFORE FINALIZING THE CONTRACT]</w:t>
      </w:r>
    </w:p>
    <w:p w:rsidR="00EF33FC" w:rsidRDefault="00EF33FC" w:rsidP="00EF33FC">
      <w:pPr>
        <w:pStyle w:val="Default"/>
        <w:jc w:val="both"/>
        <w:rPr>
          <w:b/>
          <w:color w:val="auto"/>
        </w:rPr>
      </w:pPr>
    </w:p>
    <w:p w:rsidR="00EF33FC" w:rsidRPr="006C475E" w:rsidRDefault="00EF33FC" w:rsidP="00EF33FC">
      <w:pPr>
        <w:pStyle w:val="Default"/>
        <w:jc w:val="both"/>
        <w:rPr>
          <w:b/>
          <w:color w:val="auto"/>
        </w:rPr>
      </w:pPr>
      <w:r w:rsidRPr="006C475E">
        <w:rPr>
          <w:b/>
          <w:color w:val="auto"/>
        </w:rPr>
        <w:t>OPTION TO REDUCE RATES</w:t>
      </w:r>
    </w:p>
    <w:p w:rsidR="00EF33FC" w:rsidRPr="00C56446" w:rsidRDefault="00EF33FC" w:rsidP="00EF33FC">
      <w:pPr>
        <w:pStyle w:val="Default"/>
        <w:jc w:val="both"/>
        <w:rPr>
          <w:color w:val="auto"/>
        </w:rPr>
      </w:pPr>
      <w:r>
        <w:rPr>
          <w:color w:val="auto"/>
        </w:rPr>
        <w:t>Service Provider</w:t>
      </w:r>
      <w:r w:rsidRPr="00C56446">
        <w:rPr>
          <w:color w:val="auto"/>
        </w:rPr>
        <w:t xml:space="preserve"> shall have the option of reducing its rates and prices at any time during the term of this Agreement by writing to the AOC and supplying the new rates and prices.  </w:t>
      </w:r>
      <w:r>
        <w:rPr>
          <w:color w:val="auto"/>
        </w:rPr>
        <w:t>Service Provider</w:t>
      </w:r>
      <w:r w:rsidRPr="00C56446">
        <w:rPr>
          <w:color w:val="auto"/>
        </w:rPr>
        <w:t xml:space="preserve"> also is encouraged to submit Price Quote</w:t>
      </w:r>
      <w:r>
        <w:rPr>
          <w:color w:val="auto"/>
        </w:rPr>
        <w:t>s</w:t>
      </w:r>
      <w:r w:rsidRPr="00C56446">
        <w:rPr>
          <w:color w:val="auto"/>
        </w:rPr>
        <w:t xml:space="preserve"> during the Work Authorization process (as described in Exhibit C, section 3) at reduced rates and prices, in order to remain competitive with other </w:t>
      </w:r>
      <w:r>
        <w:rPr>
          <w:color w:val="auto"/>
        </w:rPr>
        <w:t>Service Provider</w:t>
      </w:r>
      <w:r w:rsidRPr="00C56446">
        <w:rPr>
          <w:color w:val="auto"/>
        </w:rPr>
        <w:t>s.</w:t>
      </w:r>
    </w:p>
    <w:p w:rsidR="00EF33FC" w:rsidRPr="00C56446" w:rsidRDefault="00EF33FC" w:rsidP="00EF33FC">
      <w:pPr>
        <w:pStyle w:val="Default"/>
        <w:jc w:val="both"/>
        <w:rPr>
          <w:color w:val="auto"/>
        </w:rPr>
      </w:pPr>
    </w:p>
    <w:p w:rsidR="00EF33FC" w:rsidRDefault="00EF33FC" w:rsidP="00EF33FC">
      <w:pPr>
        <w:pStyle w:val="Default"/>
        <w:jc w:val="both"/>
        <w:rPr>
          <w:b/>
          <w:color w:val="auto"/>
        </w:rPr>
      </w:pPr>
      <w:r>
        <w:rPr>
          <w:b/>
          <w:color w:val="auto"/>
        </w:rPr>
        <w:t>SERVICES PROVIDED AT NO CHARGE</w:t>
      </w:r>
    </w:p>
    <w:p w:rsidR="00EF33FC" w:rsidRPr="00C56446" w:rsidRDefault="00EF33FC" w:rsidP="00EF33FC">
      <w:pPr>
        <w:pStyle w:val="Default"/>
        <w:jc w:val="both"/>
        <w:rPr>
          <w:b/>
          <w:color w:val="auto"/>
        </w:rPr>
      </w:pPr>
      <w:r>
        <w:rPr>
          <w:b/>
          <w:color w:val="auto"/>
        </w:rPr>
        <w:t>The</w:t>
      </w:r>
      <w:r w:rsidRPr="00C56446">
        <w:rPr>
          <w:b/>
          <w:color w:val="auto"/>
        </w:rPr>
        <w:t xml:space="preserve"> following administrative services </w:t>
      </w:r>
      <w:r>
        <w:rPr>
          <w:b/>
          <w:color w:val="auto"/>
        </w:rPr>
        <w:t xml:space="preserve">will </w:t>
      </w:r>
      <w:r w:rsidRPr="00C56446">
        <w:rPr>
          <w:b/>
          <w:color w:val="auto"/>
        </w:rPr>
        <w:t>be provided at no additional charge:</w:t>
      </w:r>
    </w:p>
    <w:p w:rsidR="00EF33FC" w:rsidRPr="00C56446" w:rsidRDefault="00EF33FC" w:rsidP="00EF33FC">
      <w:pPr>
        <w:pStyle w:val="Default"/>
        <w:rPr>
          <w:color w:val="auto"/>
        </w:rPr>
      </w:pPr>
      <w:r w:rsidRPr="00C56446">
        <w:rPr>
          <w:color w:val="auto"/>
          <w:u w:val="single"/>
        </w:rPr>
        <w:t>Status Reports</w:t>
      </w:r>
      <w:r w:rsidRPr="00C56446">
        <w:rPr>
          <w:color w:val="auto"/>
        </w:rPr>
        <w:t>:  If requested by the AOC, Service Provider will provide the AOC with regular order status reports on a weekly, bi-weekly, or monthly basis, at AOC’s option.</w:t>
      </w:r>
      <w:r>
        <w:rPr>
          <w:color w:val="auto"/>
        </w:rPr>
        <w:br/>
      </w:r>
    </w:p>
    <w:p w:rsidR="00EF33FC" w:rsidRPr="00C56446" w:rsidRDefault="00EF33FC" w:rsidP="00EF33FC">
      <w:pPr>
        <w:pStyle w:val="Default"/>
        <w:jc w:val="both"/>
        <w:rPr>
          <w:color w:val="auto"/>
        </w:rPr>
      </w:pPr>
      <w:r w:rsidRPr="00C56446">
        <w:rPr>
          <w:color w:val="auto"/>
          <w:u w:val="single"/>
        </w:rPr>
        <w:t>Copies of Reports</w:t>
      </w:r>
      <w:r w:rsidRPr="00C56446">
        <w:rPr>
          <w:color w:val="auto"/>
        </w:rPr>
        <w:t>:  Up to four (4) hard-copy, bound reports with original signatures, delivered via courier service or USPS to an AOC-specified address within California.</w:t>
      </w:r>
    </w:p>
    <w:p w:rsidR="00EF33FC" w:rsidRDefault="00EF33FC" w:rsidP="00EF33FC">
      <w:pPr>
        <w:rPr>
          <w:rFonts w:ascii="Calibri" w:eastAsia="Calibri" w:hAnsi="Calibri"/>
          <w:sz w:val="22"/>
          <w:szCs w:val="22"/>
        </w:rPr>
      </w:pPr>
    </w:p>
    <w:p w:rsidR="00EF33FC" w:rsidRPr="008C6D2F" w:rsidRDefault="00EF33FC" w:rsidP="00EF33FC">
      <w:pPr>
        <w:pStyle w:val="ExhibitC3"/>
        <w:tabs>
          <w:tab w:val="clear" w:pos="2592"/>
          <w:tab w:val="left" w:pos="900"/>
        </w:tabs>
        <w:jc w:val="both"/>
        <w:rPr>
          <w:sz w:val="20"/>
        </w:rPr>
      </w:pPr>
      <w:r w:rsidRPr="008C6D2F">
        <w:rPr>
          <w:sz w:val="20"/>
        </w:rPr>
        <w:t xml:space="preserve">. </w:t>
      </w:r>
    </w:p>
    <w:p w:rsidR="00EF33FC" w:rsidRPr="00AA2837" w:rsidRDefault="00EF33FC" w:rsidP="00EF33FC">
      <w:pPr>
        <w:pStyle w:val="Heading7"/>
        <w:jc w:val="both"/>
        <w:rPr>
          <w:rFonts w:ascii="Times New Roman" w:hAnsi="Times New Roman"/>
        </w:rPr>
      </w:pPr>
      <w:r>
        <w:tab/>
      </w:r>
      <w:r>
        <w:tab/>
      </w:r>
      <w:r>
        <w:tab/>
      </w:r>
      <w:r>
        <w:tab/>
      </w:r>
      <w:r>
        <w:tab/>
      </w:r>
      <w:r w:rsidRPr="00AA2837">
        <w:rPr>
          <w:rFonts w:ascii="Times New Roman" w:hAnsi="Times New Roman"/>
        </w:rPr>
        <w:t>END OF EXHIBIT C</w:t>
      </w:r>
    </w:p>
    <w:p w:rsidR="00EF33FC" w:rsidRDefault="00EF33FC" w:rsidP="00EF33FC">
      <w:pPr>
        <w:pStyle w:val="Heading10"/>
        <w:keepNext w:val="0"/>
        <w:ind w:left="0" w:firstLine="0"/>
      </w:pPr>
    </w:p>
    <w:p w:rsidR="00EF33FC" w:rsidRDefault="00EF33FC" w:rsidP="00EF33FC">
      <w:pPr>
        <w:pStyle w:val="Heading10"/>
        <w:keepNext w:val="0"/>
        <w:ind w:left="0" w:firstLine="0"/>
      </w:pPr>
    </w:p>
    <w:p w:rsidR="00EF33FC" w:rsidRDefault="00EF33FC" w:rsidP="00EF33FC">
      <w:pPr>
        <w:pStyle w:val="Heading10"/>
        <w:keepNext w:val="0"/>
        <w:ind w:left="0" w:firstLine="0"/>
      </w:pPr>
    </w:p>
    <w:p w:rsidR="00EF33FC" w:rsidRDefault="00EF33FC" w:rsidP="00EF33FC">
      <w:pPr>
        <w:pStyle w:val="Heading10"/>
        <w:keepNext w:val="0"/>
        <w:ind w:left="0" w:firstLine="0"/>
      </w:pPr>
    </w:p>
    <w:p w:rsidR="00EF33FC" w:rsidRDefault="00EF33FC" w:rsidP="00EF33FC">
      <w:pPr>
        <w:pStyle w:val="Heading10"/>
        <w:keepNext w:val="0"/>
        <w:ind w:left="0" w:firstLine="0"/>
      </w:pPr>
    </w:p>
    <w:p w:rsidR="00EF33FC" w:rsidRDefault="00EF33FC" w:rsidP="00EF33FC">
      <w:pPr>
        <w:pStyle w:val="Heading10"/>
        <w:keepNext w:val="0"/>
        <w:ind w:left="0" w:firstLine="0"/>
      </w:pPr>
    </w:p>
    <w:p w:rsidR="00EF33FC" w:rsidRDefault="00EF33FC" w:rsidP="00EF33FC">
      <w:pPr>
        <w:pStyle w:val="Heading10"/>
        <w:keepNext w:val="0"/>
        <w:ind w:left="0" w:firstLine="0"/>
      </w:pPr>
    </w:p>
    <w:p w:rsidR="00EF33FC" w:rsidRDefault="00EF33FC" w:rsidP="00EF33FC">
      <w:pPr>
        <w:pStyle w:val="Heading10"/>
        <w:keepNext w:val="0"/>
        <w:ind w:left="0" w:firstLine="0"/>
      </w:pPr>
    </w:p>
    <w:p w:rsidR="00EF33FC" w:rsidRDefault="00EF33FC" w:rsidP="00EF33FC">
      <w:pPr>
        <w:pStyle w:val="Heading10"/>
        <w:keepNext w:val="0"/>
        <w:ind w:left="0" w:firstLine="0"/>
      </w:pPr>
    </w:p>
    <w:p w:rsidR="00EF33FC" w:rsidRDefault="00EF33FC" w:rsidP="00EF33FC">
      <w:pPr>
        <w:pStyle w:val="Heading10"/>
        <w:keepNext w:val="0"/>
        <w:ind w:left="0" w:firstLine="0"/>
      </w:pPr>
    </w:p>
    <w:p w:rsidR="00A83563" w:rsidRDefault="00A83563" w:rsidP="00EF33FC">
      <w:pPr>
        <w:pStyle w:val="Heading10"/>
        <w:keepNext w:val="0"/>
        <w:ind w:left="0" w:firstLine="0"/>
      </w:pPr>
    </w:p>
    <w:p w:rsidR="00EF33FC" w:rsidRDefault="00EF33FC" w:rsidP="00EF33FC">
      <w:pPr>
        <w:pStyle w:val="Heading10"/>
        <w:keepNext w:val="0"/>
        <w:ind w:left="0" w:firstLine="0"/>
      </w:pPr>
      <w:r>
        <w:t>EXHIBIT D</w:t>
      </w:r>
    </w:p>
    <w:p w:rsidR="00EF33FC" w:rsidRDefault="00EF33FC" w:rsidP="00EF33FC">
      <w:pPr>
        <w:pStyle w:val="Heading10"/>
        <w:keepNext w:val="0"/>
        <w:ind w:left="0" w:firstLine="0"/>
      </w:pPr>
    </w:p>
    <w:p w:rsidR="00EF33FC" w:rsidRPr="00DB3F46" w:rsidRDefault="00EF33FC" w:rsidP="00EF33FC">
      <w:pPr>
        <w:pStyle w:val="Heading10"/>
        <w:keepNext w:val="0"/>
        <w:ind w:left="0" w:firstLine="0"/>
      </w:pPr>
      <w:r w:rsidRPr="00DB3F46">
        <w:t>WORK TO BE PERFORMED</w:t>
      </w:r>
      <w:r w:rsidRPr="00DB3F46">
        <w:br/>
      </w:r>
      <w:r>
        <w:t xml:space="preserve"> </w:t>
      </w:r>
    </w:p>
    <w:p w:rsidR="00EF33FC" w:rsidRPr="00042169" w:rsidRDefault="00EF33FC" w:rsidP="00EF33FC">
      <w:pPr>
        <w:pStyle w:val="Heading10"/>
        <w:keepNext w:val="0"/>
        <w:tabs>
          <w:tab w:val="left" w:pos="500"/>
          <w:tab w:val="center" w:pos="4802"/>
        </w:tabs>
        <w:ind w:left="0" w:firstLine="0"/>
        <w:rPr>
          <w:color w:val="0000FF"/>
        </w:rPr>
      </w:pPr>
    </w:p>
    <w:p w:rsidR="00EF33FC" w:rsidRPr="008C6D2F" w:rsidRDefault="00EF33FC" w:rsidP="00EF33FC">
      <w:pPr>
        <w:pStyle w:val="Heading10"/>
        <w:keepNext w:val="0"/>
        <w:tabs>
          <w:tab w:val="left" w:pos="500"/>
          <w:tab w:val="center" w:pos="4802"/>
        </w:tabs>
        <w:ind w:left="0" w:firstLine="0"/>
      </w:pPr>
    </w:p>
    <w:p w:rsidR="00EF33FC" w:rsidRPr="00AD2598" w:rsidRDefault="00EF33FC" w:rsidP="00033138">
      <w:pPr>
        <w:numPr>
          <w:ilvl w:val="0"/>
          <w:numId w:val="36"/>
        </w:numPr>
        <w:spacing w:after="120"/>
        <w:ind w:left="0" w:firstLine="0"/>
        <w:rPr>
          <w:b/>
          <w:u w:val="single"/>
        </w:rPr>
      </w:pPr>
      <w:r>
        <w:rPr>
          <w:b/>
          <w:u w:val="single"/>
        </w:rPr>
        <w:t>GENERAL</w:t>
      </w:r>
    </w:p>
    <w:p w:rsidR="00150A20" w:rsidRDefault="00EF33FC">
      <w:pPr>
        <w:ind w:firstLine="720"/>
        <w:jc w:val="both"/>
      </w:pPr>
      <w:r>
        <w:t>Service Provider</w:t>
      </w:r>
      <w:r w:rsidRPr="005B324D">
        <w:t xml:space="preserve"> shall furnish without limitation all necessary labor, material, hardware, software, tools and equipment to complete the Work as described in this document, and as specified in a Work Authorization. </w:t>
      </w:r>
      <w:r>
        <w:t>Service Provider</w:t>
      </w:r>
      <w:r w:rsidRPr="005B324D">
        <w:t xml:space="preserve"> will use available codes, standards, and technology to provide the service to the standard level of professional care.</w:t>
      </w:r>
      <w:r w:rsidRPr="008C6D2F">
        <w:t xml:space="preserve"> </w:t>
      </w:r>
    </w:p>
    <w:p w:rsidR="00EF33FC" w:rsidRDefault="00EF33FC" w:rsidP="00EF33FC"/>
    <w:p w:rsidR="00150A20" w:rsidRDefault="00EF33FC">
      <w:pPr>
        <w:ind w:firstLine="720"/>
        <w:jc w:val="both"/>
      </w:pPr>
      <w:r w:rsidRPr="00CE7C16">
        <w:rPr>
          <w:b/>
          <w:szCs w:val="24"/>
          <w:u w:val="single"/>
        </w:rPr>
        <w:t>Use of Subcontractors</w:t>
      </w:r>
      <w:r w:rsidRPr="00CE7C16">
        <w:rPr>
          <w:b/>
          <w:szCs w:val="24"/>
        </w:rPr>
        <w:t>:</w:t>
      </w:r>
      <w:r w:rsidRPr="00CE7C16">
        <w:rPr>
          <w:szCs w:val="24"/>
        </w:rPr>
        <w:t xml:space="preserve">  Use of subcontractors </w:t>
      </w:r>
      <w:r w:rsidRPr="00CE7C16">
        <w:rPr>
          <w:szCs w:val="24"/>
          <w:u w:val="single"/>
        </w:rPr>
        <w:t>will</w:t>
      </w:r>
      <w:r w:rsidRPr="00CE7C16">
        <w:rPr>
          <w:szCs w:val="24"/>
        </w:rPr>
        <w:t xml:space="preserve"> be permitted; however, </w:t>
      </w:r>
      <w:r>
        <w:rPr>
          <w:szCs w:val="24"/>
        </w:rPr>
        <w:t>Service Provider</w:t>
      </w:r>
      <w:r w:rsidRPr="00CE7C16">
        <w:rPr>
          <w:szCs w:val="24"/>
        </w:rPr>
        <w:t xml:space="preserve"> will itself remain the sole point of contact with the AOC, and will be solely responsible for the supervision and the acts of its subcontractors, and must warrant the work of such subcontractors as if it were the </w:t>
      </w:r>
      <w:r>
        <w:rPr>
          <w:szCs w:val="24"/>
        </w:rPr>
        <w:t>Service Provider</w:t>
      </w:r>
      <w:r w:rsidRPr="00CE7C16">
        <w:rPr>
          <w:szCs w:val="24"/>
        </w:rPr>
        <w:t>’s own work.</w:t>
      </w:r>
    </w:p>
    <w:p w:rsidR="00EF33FC" w:rsidRDefault="00EF33FC" w:rsidP="00EF33FC"/>
    <w:p w:rsidR="00EF33FC" w:rsidRPr="00AD2598" w:rsidRDefault="00EF33FC" w:rsidP="00033138">
      <w:pPr>
        <w:numPr>
          <w:ilvl w:val="0"/>
          <w:numId w:val="36"/>
        </w:numPr>
        <w:spacing w:after="120"/>
        <w:ind w:left="0" w:firstLine="0"/>
        <w:rPr>
          <w:b/>
          <w:u w:val="single"/>
        </w:rPr>
      </w:pPr>
      <w:r>
        <w:rPr>
          <w:b/>
          <w:u w:val="single"/>
        </w:rPr>
        <w:t>STATEMENT OF WORK – REQUIRED APPRAISAL SERVICES</w:t>
      </w:r>
    </w:p>
    <w:p w:rsidR="00EF33FC" w:rsidRDefault="00EF33FC" w:rsidP="00EF33FC">
      <w:pPr>
        <w:pStyle w:val="ExhibitD1"/>
        <w:numPr>
          <w:ilvl w:val="0"/>
          <w:numId w:val="0"/>
        </w:numPr>
        <w:rPr>
          <w:szCs w:val="24"/>
        </w:rPr>
      </w:pPr>
    </w:p>
    <w:p w:rsidR="00EF33FC" w:rsidRDefault="00EF33FC" w:rsidP="00033138">
      <w:pPr>
        <w:numPr>
          <w:ilvl w:val="1"/>
          <w:numId w:val="16"/>
        </w:numPr>
        <w:spacing w:after="120"/>
        <w:ind w:left="0" w:firstLine="0"/>
        <w:rPr>
          <w:b/>
        </w:rPr>
      </w:pPr>
      <w:r>
        <w:rPr>
          <w:b/>
        </w:rPr>
        <w:t>General Report Requirements</w:t>
      </w:r>
    </w:p>
    <w:p w:rsidR="00150A20" w:rsidRDefault="00EF33FC" w:rsidP="00033138">
      <w:pPr>
        <w:pStyle w:val="ListParagraph"/>
        <w:numPr>
          <w:ilvl w:val="1"/>
          <w:numId w:val="55"/>
        </w:numPr>
        <w:ind w:left="1080"/>
      </w:pPr>
      <w:r w:rsidRPr="005643A1">
        <w:t>Types of Properties</w:t>
      </w:r>
    </w:p>
    <w:p w:rsidR="00EF33FC" w:rsidRDefault="00EF33FC" w:rsidP="00033138">
      <w:pPr>
        <w:pStyle w:val="ListParagraph"/>
        <w:numPr>
          <w:ilvl w:val="3"/>
          <w:numId w:val="56"/>
        </w:numPr>
        <w:tabs>
          <w:tab w:val="clear" w:pos="2520"/>
        </w:tabs>
        <w:ind w:left="1080" w:firstLine="0"/>
      </w:pPr>
      <w:r w:rsidRPr="005643A1">
        <w:t>Land</w:t>
      </w:r>
    </w:p>
    <w:p w:rsidR="00EF33FC" w:rsidRDefault="00EF33FC" w:rsidP="00033138">
      <w:pPr>
        <w:pStyle w:val="ListParagraph"/>
        <w:numPr>
          <w:ilvl w:val="3"/>
          <w:numId w:val="56"/>
        </w:numPr>
        <w:tabs>
          <w:tab w:val="clear" w:pos="2520"/>
        </w:tabs>
        <w:ind w:left="1080" w:firstLine="0"/>
      </w:pPr>
      <w:r w:rsidRPr="005643A1">
        <w:t xml:space="preserve">Land + Improvements  </w:t>
      </w:r>
      <w:r>
        <w:br/>
      </w:r>
      <w:r w:rsidRPr="005643A1">
        <w:t xml:space="preserve"> </w:t>
      </w:r>
    </w:p>
    <w:p w:rsidR="00150A20" w:rsidRDefault="00EF33FC" w:rsidP="00033138">
      <w:pPr>
        <w:pStyle w:val="ListParagraph"/>
        <w:numPr>
          <w:ilvl w:val="1"/>
          <w:numId w:val="55"/>
        </w:numPr>
        <w:ind w:left="1080"/>
      </w:pPr>
      <w:r>
        <w:t>Types</w:t>
      </w:r>
      <w:r w:rsidRPr="00A20571">
        <w:t xml:space="preserve"> </w:t>
      </w:r>
      <w:r>
        <w:t>of Reports</w:t>
      </w:r>
    </w:p>
    <w:p w:rsidR="00150A20" w:rsidRDefault="00EF33FC" w:rsidP="00033138">
      <w:pPr>
        <w:pStyle w:val="ListParagraph"/>
        <w:numPr>
          <w:ilvl w:val="2"/>
          <w:numId w:val="57"/>
        </w:numPr>
        <w:tabs>
          <w:tab w:val="clear" w:pos="1800"/>
        </w:tabs>
        <w:ind w:left="1080" w:firstLine="0"/>
      </w:pPr>
      <w:r w:rsidRPr="00A20571">
        <w:t>Restricted Use</w:t>
      </w:r>
      <w:r w:rsidR="009C6545">
        <w:t xml:space="preserve"> </w:t>
      </w:r>
      <w:r w:rsidR="009C6545" w:rsidRPr="009C6545">
        <w:rPr>
          <w:color w:val="FF0000"/>
        </w:rPr>
        <w:t>Report</w:t>
      </w:r>
      <w:r w:rsidRPr="00A20571">
        <w:t>;</w:t>
      </w:r>
    </w:p>
    <w:p w:rsidR="00150A20" w:rsidRDefault="009C6545" w:rsidP="00033138">
      <w:pPr>
        <w:pStyle w:val="ListParagraph"/>
        <w:numPr>
          <w:ilvl w:val="2"/>
          <w:numId w:val="57"/>
        </w:numPr>
        <w:tabs>
          <w:tab w:val="clear" w:pos="1800"/>
        </w:tabs>
        <w:ind w:left="1080" w:firstLine="0"/>
      </w:pPr>
      <w:r w:rsidRPr="009C6545">
        <w:rPr>
          <w:color w:val="FF0000"/>
        </w:rPr>
        <w:t xml:space="preserve">Appraisal Report </w:t>
      </w:r>
      <w:r w:rsidR="00EF33FC" w:rsidRPr="009C6545">
        <w:rPr>
          <w:strike/>
          <w:color w:val="FF0000"/>
        </w:rPr>
        <w:t>Summary</w:t>
      </w:r>
      <w:r w:rsidR="00EF33FC" w:rsidRPr="00A20571">
        <w:t>;</w:t>
      </w:r>
    </w:p>
    <w:p w:rsidR="00150A20" w:rsidRPr="009C6545" w:rsidRDefault="00EF33FC" w:rsidP="00033138">
      <w:pPr>
        <w:pStyle w:val="ListParagraph"/>
        <w:numPr>
          <w:ilvl w:val="2"/>
          <w:numId w:val="57"/>
        </w:numPr>
        <w:tabs>
          <w:tab w:val="clear" w:pos="1800"/>
        </w:tabs>
        <w:ind w:left="1080" w:firstLine="0"/>
        <w:rPr>
          <w:strike/>
          <w:color w:val="FF0000"/>
        </w:rPr>
      </w:pPr>
      <w:r w:rsidRPr="009C6545">
        <w:rPr>
          <w:strike/>
          <w:color w:val="FF0000"/>
        </w:rPr>
        <w:t>Self-Contained; and</w:t>
      </w:r>
    </w:p>
    <w:p w:rsidR="00150A20" w:rsidRPr="009C6545" w:rsidRDefault="00EF33FC" w:rsidP="00033138">
      <w:pPr>
        <w:pStyle w:val="ListParagraph"/>
        <w:numPr>
          <w:ilvl w:val="2"/>
          <w:numId w:val="57"/>
        </w:numPr>
        <w:tabs>
          <w:tab w:val="clear" w:pos="1800"/>
        </w:tabs>
        <w:ind w:left="1080" w:firstLine="0"/>
        <w:rPr>
          <w:strike/>
          <w:color w:val="FF0000"/>
        </w:rPr>
      </w:pPr>
      <w:r w:rsidRPr="009C6545">
        <w:rPr>
          <w:strike/>
          <w:color w:val="FF0000"/>
        </w:rPr>
        <w:t>Commission</w:t>
      </w:r>
      <w:r w:rsidRPr="009C6545">
        <w:rPr>
          <w:strike/>
          <w:color w:val="FF0000"/>
        </w:rPr>
        <w:br/>
      </w:r>
    </w:p>
    <w:p w:rsidR="00150A20" w:rsidRDefault="00EF33FC" w:rsidP="00033138">
      <w:pPr>
        <w:pStyle w:val="ListParagraph"/>
        <w:numPr>
          <w:ilvl w:val="1"/>
          <w:numId w:val="55"/>
        </w:numPr>
        <w:ind w:left="1080"/>
      </w:pPr>
      <w:r w:rsidRPr="00A20571">
        <w:t>Approaches required</w:t>
      </w:r>
      <w:r>
        <w:t>:</w:t>
      </w:r>
    </w:p>
    <w:p w:rsidR="00150A20" w:rsidRDefault="00EF33FC" w:rsidP="00033138">
      <w:pPr>
        <w:pStyle w:val="ListParagraph"/>
        <w:numPr>
          <w:ilvl w:val="2"/>
          <w:numId w:val="55"/>
        </w:numPr>
        <w:ind w:left="1080" w:firstLine="0"/>
      </w:pPr>
      <w:r>
        <w:t>Cost Valuation</w:t>
      </w:r>
    </w:p>
    <w:p w:rsidR="00150A20" w:rsidRDefault="00EF33FC" w:rsidP="00033138">
      <w:pPr>
        <w:pStyle w:val="ListParagraph"/>
        <w:numPr>
          <w:ilvl w:val="2"/>
          <w:numId w:val="55"/>
        </w:numPr>
        <w:ind w:left="1080" w:firstLine="0"/>
      </w:pPr>
      <w:r w:rsidRPr="00A20571">
        <w:t>Income Capitalization</w:t>
      </w:r>
    </w:p>
    <w:p w:rsidR="00150A20" w:rsidRDefault="00EF33FC" w:rsidP="00033138">
      <w:pPr>
        <w:pStyle w:val="ListParagraph"/>
        <w:numPr>
          <w:ilvl w:val="2"/>
          <w:numId w:val="55"/>
        </w:numPr>
        <w:ind w:left="1080" w:firstLine="0"/>
      </w:pPr>
      <w:r w:rsidRPr="00A20571">
        <w:t>Sales Comparison</w:t>
      </w:r>
    </w:p>
    <w:p w:rsidR="00150A20" w:rsidRDefault="00EF33FC" w:rsidP="00033138">
      <w:pPr>
        <w:pStyle w:val="ListParagraph"/>
        <w:numPr>
          <w:ilvl w:val="2"/>
          <w:numId w:val="55"/>
        </w:numPr>
        <w:ind w:left="1080" w:firstLine="0"/>
      </w:pPr>
      <w:r>
        <w:t>Combination of above</w:t>
      </w:r>
    </w:p>
    <w:p w:rsidR="00150A20" w:rsidRDefault="00EF33FC" w:rsidP="00033138">
      <w:pPr>
        <w:pStyle w:val="ListParagraph"/>
        <w:numPr>
          <w:ilvl w:val="2"/>
          <w:numId w:val="55"/>
        </w:numPr>
        <w:ind w:left="1080" w:firstLine="0"/>
      </w:pPr>
      <w:r>
        <w:t>Alternative approach for Special Use properties</w:t>
      </w:r>
    </w:p>
    <w:p w:rsidR="00EF33FC" w:rsidRDefault="00EF33FC" w:rsidP="00033138">
      <w:pPr>
        <w:pStyle w:val="ListParagraph"/>
        <w:numPr>
          <w:ilvl w:val="3"/>
          <w:numId w:val="64"/>
        </w:numPr>
        <w:ind w:left="1800"/>
      </w:pPr>
      <w:r>
        <w:t>Use Value</w:t>
      </w:r>
    </w:p>
    <w:p w:rsidR="00EF33FC" w:rsidRDefault="00EF33FC" w:rsidP="00033138">
      <w:pPr>
        <w:pStyle w:val="ListParagraph"/>
        <w:numPr>
          <w:ilvl w:val="3"/>
          <w:numId w:val="64"/>
        </w:numPr>
        <w:ind w:left="1800"/>
      </w:pPr>
      <w:r>
        <w:t>Going Concern Value</w:t>
      </w:r>
    </w:p>
    <w:p w:rsidR="00150A20" w:rsidRDefault="00EF33FC" w:rsidP="00033138">
      <w:pPr>
        <w:pStyle w:val="ListParagraph"/>
        <w:numPr>
          <w:ilvl w:val="3"/>
          <w:numId w:val="64"/>
        </w:numPr>
        <w:ind w:left="1800"/>
      </w:pPr>
      <w:r>
        <w:t>C</w:t>
      </w:r>
      <w:r w:rsidRPr="00A20571">
        <w:t>ombination of a</w:t>
      </w:r>
      <w:r>
        <w:t>bove</w:t>
      </w:r>
    </w:p>
    <w:p w:rsidR="00E4218C" w:rsidRDefault="00E4218C" w:rsidP="00EF33FC">
      <w:pPr>
        <w:pStyle w:val="ListParagraph"/>
        <w:ind w:left="0"/>
      </w:pPr>
    </w:p>
    <w:p w:rsidR="00150A20" w:rsidRDefault="00EF33FC" w:rsidP="00033138">
      <w:pPr>
        <w:pStyle w:val="ListParagraph"/>
        <w:numPr>
          <w:ilvl w:val="1"/>
          <w:numId w:val="55"/>
        </w:numPr>
        <w:ind w:left="1080"/>
      </w:pPr>
      <w:r>
        <w:t>Types of Services</w:t>
      </w:r>
    </w:p>
    <w:p w:rsidR="00150A20" w:rsidRDefault="00EF33FC" w:rsidP="00033138">
      <w:pPr>
        <w:pStyle w:val="ListParagraph"/>
        <w:numPr>
          <w:ilvl w:val="2"/>
          <w:numId w:val="58"/>
        </w:numPr>
        <w:tabs>
          <w:tab w:val="clear" w:pos="1800"/>
        </w:tabs>
        <w:spacing w:after="60"/>
        <w:ind w:left="1440" w:hanging="360"/>
      </w:pPr>
      <w:r w:rsidRPr="001F24CB">
        <w:t>New appraisal report</w:t>
      </w:r>
      <w:r>
        <w:t>.</w:t>
      </w:r>
    </w:p>
    <w:p w:rsidR="00150A20" w:rsidRDefault="00EF33FC" w:rsidP="00033138">
      <w:pPr>
        <w:pStyle w:val="ListParagraph"/>
        <w:numPr>
          <w:ilvl w:val="2"/>
          <w:numId w:val="58"/>
        </w:numPr>
        <w:tabs>
          <w:tab w:val="clear" w:pos="1800"/>
        </w:tabs>
        <w:spacing w:after="60"/>
        <w:ind w:left="1440" w:hanging="360"/>
      </w:pPr>
      <w:r>
        <w:t>New appraisal report – AOC provides a recent appraisal report from another firm.</w:t>
      </w:r>
    </w:p>
    <w:p w:rsidR="00150A20" w:rsidRDefault="00EF33FC" w:rsidP="00033138">
      <w:pPr>
        <w:pStyle w:val="ListParagraph"/>
        <w:numPr>
          <w:ilvl w:val="2"/>
          <w:numId w:val="58"/>
        </w:numPr>
        <w:tabs>
          <w:tab w:val="clear" w:pos="1800"/>
        </w:tabs>
        <w:spacing w:after="60"/>
        <w:ind w:left="1440" w:hanging="360"/>
      </w:pPr>
      <w:r>
        <w:t>Multiple new appraisal reports for properties in the same vicinity, being appraised concurrently, thereby affording Service Provider certain economies of scale.</w:t>
      </w:r>
    </w:p>
    <w:p w:rsidR="00150A20" w:rsidRDefault="00EF33FC" w:rsidP="00033138">
      <w:pPr>
        <w:pStyle w:val="ListParagraph"/>
        <w:numPr>
          <w:ilvl w:val="2"/>
          <w:numId w:val="58"/>
        </w:numPr>
        <w:tabs>
          <w:tab w:val="clear" w:pos="1800"/>
        </w:tabs>
        <w:spacing w:after="60"/>
        <w:ind w:left="1440" w:hanging="360"/>
      </w:pPr>
      <w:r>
        <w:t>Update of a previous Service Provider appraisal report, to reflect current market conditions.</w:t>
      </w:r>
    </w:p>
    <w:p w:rsidR="00150A20" w:rsidRDefault="00EF33FC" w:rsidP="00033138">
      <w:pPr>
        <w:pStyle w:val="ListParagraph"/>
        <w:numPr>
          <w:ilvl w:val="2"/>
          <w:numId w:val="58"/>
        </w:numPr>
        <w:tabs>
          <w:tab w:val="clear" w:pos="1800"/>
        </w:tabs>
        <w:spacing w:after="60"/>
        <w:ind w:left="1440" w:hanging="360"/>
      </w:pPr>
      <w:r>
        <w:t>Update of a previous Service Provider appraisal report to reflect expanded scope.</w:t>
      </w:r>
    </w:p>
    <w:p w:rsidR="00150A20" w:rsidRDefault="00EF33FC" w:rsidP="00033138">
      <w:pPr>
        <w:pStyle w:val="ListParagraph"/>
        <w:numPr>
          <w:ilvl w:val="2"/>
          <w:numId w:val="58"/>
        </w:numPr>
        <w:tabs>
          <w:tab w:val="clear" w:pos="1800"/>
        </w:tabs>
        <w:spacing w:after="60"/>
        <w:ind w:left="1440" w:hanging="360"/>
      </w:pPr>
      <w:r>
        <w:t>Update of a previous Service Provider appraisal report to reflect reduced scope.</w:t>
      </w:r>
    </w:p>
    <w:p w:rsidR="00150A20" w:rsidRDefault="00EF33FC" w:rsidP="00033138">
      <w:pPr>
        <w:pStyle w:val="ListParagraph"/>
        <w:numPr>
          <w:ilvl w:val="2"/>
          <w:numId w:val="58"/>
        </w:numPr>
        <w:tabs>
          <w:tab w:val="clear" w:pos="1800"/>
        </w:tabs>
        <w:spacing w:after="60"/>
        <w:ind w:left="1440" w:hanging="360"/>
      </w:pPr>
      <w:r>
        <w:t>Update of a previous Service Provider appraisal report to change approach used</w:t>
      </w:r>
    </w:p>
    <w:p w:rsidR="00150A20" w:rsidRDefault="00EF33FC" w:rsidP="00033138">
      <w:pPr>
        <w:pStyle w:val="ListParagraph"/>
        <w:numPr>
          <w:ilvl w:val="2"/>
          <w:numId w:val="58"/>
        </w:numPr>
        <w:tabs>
          <w:tab w:val="clear" w:pos="1800"/>
        </w:tabs>
        <w:spacing w:after="120"/>
        <w:ind w:left="1440" w:hanging="360"/>
      </w:pPr>
      <w:r w:rsidRPr="005C413C">
        <w:t>New Commission appraisal report to determine brokerage market commission rates where a broker represents the AOC to acquire a specific type of propert</w:t>
      </w:r>
      <w:r>
        <w:t>y.</w:t>
      </w:r>
    </w:p>
    <w:p w:rsidR="00EF33FC" w:rsidRPr="005E6420" w:rsidRDefault="00EF33FC" w:rsidP="00033138">
      <w:pPr>
        <w:numPr>
          <w:ilvl w:val="0"/>
          <w:numId w:val="59"/>
        </w:numPr>
        <w:tabs>
          <w:tab w:val="clear" w:pos="360"/>
        </w:tabs>
        <w:ind w:left="0" w:firstLine="0"/>
        <w:jc w:val="both"/>
        <w:rPr>
          <w:b/>
          <w:szCs w:val="24"/>
        </w:rPr>
      </w:pPr>
      <w:r w:rsidRPr="003C7CF7">
        <w:rPr>
          <w:b/>
        </w:rPr>
        <w:t xml:space="preserve">State of California, Department of General Services Requirements: </w:t>
      </w:r>
      <w:r w:rsidRPr="003C7CF7">
        <w:t xml:space="preserve">All </w:t>
      </w:r>
      <w:r w:rsidR="009C6545" w:rsidRPr="009C6545">
        <w:rPr>
          <w:color w:val="FF0000"/>
        </w:rPr>
        <w:t>Appraisal Reports</w:t>
      </w:r>
      <w:r w:rsidR="009C6545">
        <w:t xml:space="preserve"> </w:t>
      </w:r>
      <w:r w:rsidRPr="009C6545">
        <w:rPr>
          <w:strike/>
          <w:color w:val="FF0000"/>
          <w:szCs w:val="24"/>
        </w:rPr>
        <w:t>self-contained</w:t>
      </w:r>
      <w:r>
        <w:rPr>
          <w:szCs w:val="24"/>
        </w:rPr>
        <w:t xml:space="preserve"> </w:t>
      </w:r>
      <w:r w:rsidRPr="009C6545">
        <w:rPr>
          <w:strike/>
          <w:color w:val="FF0000"/>
        </w:rPr>
        <w:t>appraisal</w:t>
      </w:r>
      <w:r w:rsidRPr="009C6545">
        <w:rPr>
          <w:strike/>
          <w:color w:val="FF0000"/>
          <w:szCs w:val="24"/>
        </w:rPr>
        <w:t xml:space="preserve"> reports</w:t>
      </w:r>
      <w:r w:rsidRPr="005E6420">
        <w:rPr>
          <w:szCs w:val="24"/>
        </w:rPr>
        <w:t xml:space="preserve"> </w:t>
      </w:r>
      <w:r w:rsidRPr="005E6420">
        <w:rPr>
          <w:szCs w:val="24"/>
          <w:u w:val="single"/>
        </w:rPr>
        <w:t>must conform</w:t>
      </w:r>
      <w:r w:rsidRPr="005E6420">
        <w:rPr>
          <w:szCs w:val="24"/>
        </w:rPr>
        <w:t xml:space="preserve"> to the requirements of the State of California, Department of General Services (</w:t>
      </w:r>
      <w:r>
        <w:rPr>
          <w:szCs w:val="24"/>
        </w:rPr>
        <w:t>“</w:t>
      </w:r>
      <w:r w:rsidRPr="005E6420">
        <w:rPr>
          <w:szCs w:val="24"/>
        </w:rPr>
        <w:t>DGS</w:t>
      </w:r>
      <w:r>
        <w:rPr>
          <w:szCs w:val="24"/>
        </w:rPr>
        <w:t>”</w:t>
      </w:r>
      <w:r w:rsidRPr="005E6420">
        <w:rPr>
          <w:szCs w:val="24"/>
        </w:rPr>
        <w:t xml:space="preserve">).  DGS reviews all AOC appraisal reports commissioned in connection with the purchase of real property and will reject any appraisal if it is non-conforming.  Requirements </w:t>
      </w:r>
      <w:r>
        <w:rPr>
          <w:szCs w:val="24"/>
        </w:rPr>
        <w:t xml:space="preserve">(“DGS Requirements”) </w:t>
      </w:r>
      <w:r w:rsidRPr="005E6420">
        <w:rPr>
          <w:szCs w:val="24"/>
        </w:rPr>
        <w:t>are as follows:</w:t>
      </w:r>
    </w:p>
    <w:p w:rsidR="00EF33FC" w:rsidRPr="005E6420" w:rsidRDefault="00EF33FC" w:rsidP="00EF33FC">
      <w:pPr>
        <w:rPr>
          <w:szCs w:val="24"/>
        </w:rPr>
      </w:pPr>
    </w:p>
    <w:p w:rsidR="00EF33FC" w:rsidRPr="005E6420" w:rsidRDefault="00EF33FC" w:rsidP="00033138">
      <w:pPr>
        <w:numPr>
          <w:ilvl w:val="1"/>
          <w:numId w:val="60"/>
        </w:numPr>
        <w:tabs>
          <w:tab w:val="clear" w:pos="2160"/>
        </w:tabs>
        <w:spacing w:after="240"/>
        <w:ind w:left="1080"/>
        <w:jc w:val="both"/>
        <w:rPr>
          <w:szCs w:val="24"/>
        </w:rPr>
      </w:pPr>
      <w:r w:rsidRPr="005E6420">
        <w:rPr>
          <w:szCs w:val="24"/>
        </w:rPr>
        <w:t xml:space="preserve">Each </w:t>
      </w:r>
      <w:r w:rsidR="009C6545" w:rsidRPr="009C6545">
        <w:rPr>
          <w:color w:val="FF0000"/>
          <w:szCs w:val="24"/>
        </w:rPr>
        <w:t xml:space="preserve">Appraisal Report </w:t>
      </w:r>
      <w:r w:rsidRPr="009C6545">
        <w:rPr>
          <w:strike/>
          <w:color w:val="FF0000"/>
          <w:szCs w:val="24"/>
        </w:rPr>
        <w:t>self-contained appraisal report</w:t>
      </w:r>
      <w:r w:rsidRPr="005E6420">
        <w:rPr>
          <w:szCs w:val="24"/>
        </w:rPr>
        <w:t xml:space="preserve"> must conform to the requirements contained in the DGS document entitled “Department of General Services Appraisal Specifications (DGS), (Revised January 1, 2008)” (“DGS </w:t>
      </w:r>
      <w:r>
        <w:rPr>
          <w:szCs w:val="24"/>
        </w:rPr>
        <w:t>Specifications</w:t>
      </w:r>
      <w:r w:rsidRPr="005E6420">
        <w:rPr>
          <w:szCs w:val="24"/>
        </w:rPr>
        <w:t xml:space="preserve">”), as may be revised or updated from time to time.  The current document is included as </w:t>
      </w:r>
      <w:r w:rsidRPr="00B50137">
        <w:rPr>
          <w:b/>
          <w:szCs w:val="24"/>
        </w:rPr>
        <w:t>Exhibit F</w:t>
      </w:r>
      <w:r w:rsidRPr="005E6420">
        <w:rPr>
          <w:szCs w:val="24"/>
        </w:rPr>
        <w:t xml:space="preserve"> to this </w:t>
      </w:r>
      <w:r>
        <w:rPr>
          <w:szCs w:val="24"/>
        </w:rPr>
        <w:t>Agreement</w:t>
      </w:r>
      <w:r w:rsidRPr="005E6420">
        <w:rPr>
          <w:szCs w:val="24"/>
        </w:rPr>
        <w:t>.</w:t>
      </w:r>
    </w:p>
    <w:p w:rsidR="00EF33FC" w:rsidRPr="005E6420" w:rsidRDefault="00EF33FC" w:rsidP="00033138">
      <w:pPr>
        <w:numPr>
          <w:ilvl w:val="1"/>
          <w:numId w:val="60"/>
        </w:numPr>
        <w:tabs>
          <w:tab w:val="clear" w:pos="2160"/>
        </w:tabs>
        <w:spacing w:after="240"/>
        <w:ind w:left="1080"/>
        <w:jc w:val="both"/>
        <w:rPr>
          <w:szCs w:val="24"/>
        </w:rPr>
      </w:pPr>
      <w:r w:rsidRPr="005E6420">
        <w:rPr>
          <w:szCs w:val="24"/>
        </w:rPr>
        <w:t xml:space="preserve">Each </w:t>
      </w:r>
      <w:r w:rsidR="009C6545" w:rsidRPr="009C6545">
        <w:rPr>
          <w:color w:val="FF0000"/>
          <w:szCs w:val="24"/>
        </w:rPr>
        <w:t xml:space="preserve">Appraisal Report </w:t>
      </w:r>
      <w:r w:rsidR="009C6545" w:rsidRPr="009C6545">
        <w:rPr>
          <w:strike/>
          <w:color w:val="FF0000"/>
          <w:szCs w:val="24"/>
        </w:rPr>
        <w:t>self-contained appraisal report</w:t>
      </w:r>
      <w:r w:rsidR="009C6545" w:rsidRPr="005E6420">
        <w:rPr>
          <w:szCs w:val="24"/>
        </w:rPr>
        <w:t xml:space="preserve"> </w:t>
      </w:r>
      <w:r w:rsidRPr="005E6420">
        <w:rPr>
          <w:szCs w:val="24"/>
        </w:rPr>
        <w:t xml:space="preserve">appraisal </w:t>
      </w:r>
      <w:r>
        <w:rPr>
          <w:szCs w:val="24"/>
        </w:rPr>
        <w:t xml:space="preserve">report </w:t>
      </w:r>
      <w:r w:rsidRPr="005E6420">
        <w:rPr>
          <w:szCs w:val="24"/>
        </w:rPr>
        <w:t xml:space="preserve">must include a statement regarding “Implied Dedication”. Please refer to the DGS </w:t>
      </w:r>
      <w:r>
        <w:rPr>
          <w:szCs w:val="24"/>
        </w:rPr>
        <w:t>D</w:t>
      </w:r>
      <w:r w:rsidRPr="005E6420">
        <w:rPr>
          <w:szCs w:val="24"/>
        </w:rPr>
        <w:t xml:space="preserve">ocument </w:t>
      </w:r>
      <w:r>
        <w:rPr>
          <w:szCs w:val="24"/>
        </w:rPr>
        <w:t>R</w:t>
      </w:r>
      <w:r w:rsidRPr="005E6420">
        <w:rPr>
          <w:szCs w:val="24"/>
        </w:rPr>
        <w:t xml:space="preserve">egarding Implied Dedication, included as </w:t>
      </w:r>
      <w:r w:rsidRPr="00B50137">
        <w:rPr>
          <w:b/>
          <w:szCs w:val="24"/>
        </w:rPr>
        <w:t>Exhibit G</w:t>
      </w:r>
      <w:r w:rsidRPr="005E6420">
        <w:rPr>
          <w:szCs w:val="24"/>
        </w:rPr>
        <w:t xml:space="preserve"> to this </w:t>
      </w:r>
      <w:r>
        <w:rPr>
          <w:szCs w:val="24"/>
        </w:rPr>
        <w:t>Agreement</w:t>
      </w:r>
      <w:r w:rsidRPr="005E6420">
        <w:rPr>
          <w:szCs w:val="24"/>
        </w:rPr>
        <w:t>.</w:t>
      </w:r>
    </w:p>
    <w:p w:rsidR="00EF33FC" w:rsidRDefault="00EF33FC" w:rsidP="00EF33FC">
      <w:pPr>
        <w:pStyle w:val="ListParagraph"/>
        <w:ind w:left="0"/>
      </w:pPr>
    </w:p>
    <w:p w:rsidR="00EF33FC" w:rsidRPr="003C7CF7" w:rsidRDefault="00EF33FC" w:rsidP="00033138">
      <w:pPr>
        <w:numPr>
          <w:ilvl w:val="0"/>
          <w:numId w:val="59"/>
        </w:numPr>
        <w:tabs>
          <w:tab w:val="clear" w:pos="360"/>
        </w:tabs>
        <w:ind w:left="0" w:firstLine="0"/>
        <w:jc w:val="both"/>
        <w:rPr>
          <w:b/>
        </w:rPr>
      </w:pPr>
      <w:r w:rsidRPr="003C7CF7">
        <w:rPr>
          <w:b/>
        </w:rPr>
        <w:t xml:space="preserve">Additional AOC Report Requirements  </w:t>
      </w:r>
    </w:p>
    <w:p w:rsidR="00150A20" w:rsidRDefault="00EF33FC" w:rsidP="00033138">
      <w:pPr>
        <w:numPr>
          <w:ilvl w:val="1"/>
          <w:numId w:val="37"/>
        </w:numPr>
        <w:tabs>
          <w:tab w:val="clear" w:pos="2160"/>
        </w:tabs>
        <w:spacing w:after="240"/>
        <w:ind w:left="1080"/>
        <w:jc w:val="both"/>
        <w:rPr>
          <w:szCs w:val="24"/>
        </w:rPr>
      </w:pPr>
      <w:r w:rsidRPr="00BA61B6">
        <w:rPr>
          <w:szCs w:val="24"/>
        </w:rPr>
        <w:t>All depictions of the subject property and the comparable properties must be a minimum of 4” x 6” in size, including any photographs required by DGS Specifications.</w:t>
      </w:r>
    </w:p>
    <w:p w:rsidR="00EF33FC" w:rsidRPr="00553107" w:rsidRDefault="00EF33FC" w:rsidP="00033138">
      <w:pPr>
        <w:numPr>
          <w:ilvl w:val="1"/>
          <w:numId w:val="37"/>
        </w:numPr>
        <w:tabs>
          <w:tab w:val="clear" w:pos="2160"/>
        </w:tabs>
        <w:spacing w:after="240"/>
        <w:ind w:left="1080"/>
        <w:jc w:val="both"/>
        <w:rPr>
          <w:szCs w:val="24"/>
        </w:rPr>
      </w:pPr>
      <w:r w:rsidRPr="00FE13AA">
        <w:rPr>
          <w:b/>
          <w:szCs w:val="24"/>
        </w:rPr>
        <w:t>Use of local appraisers</w:t>
      </w:r>
      <w:r>
        <w:rPr>
          <w:szCs w:val="24"/>
        </w:rPr>
        <w:t xml:space="preserve">: </w:t>
      </w:r>
      <w:r w:rsidRPr="005C413C">
        <w:rPr>
          <w:szCs w:val="24"/>
        </w:rPr>
        <w:t xml:space="preserve">While not stated in the DGS </w:t>
      </w:r>
      <w:r>
        <w:rPr>
          <w:szCs w:val="24"/>
        </w:rPr>
        <w:t>Specification</w:t>
      </w:r>
      <w:r w:rsidRPr="005C413C">
        <w:rPr>
          <w:szCs w:val="24"/>
        </w:rPr>
        <w:t xml:space="preserve">s, local appraisers with knowledge of the local real estate markets are preferred, therefore the AOC requires that each appraisal be performed by, and signed by, a local appraiser with a minimum of 5 years experience in the geographic market in which the subject property is located.  In the event the </w:t>
      </w:r>
      <w:r>
        <w:rPr>
          <w:szCs w:val="24"/>
        </w:rPr>
        <w:t>Service Provider</w:t>
      </w:r>
      <w:r w:rsidRPr="005C413C">
        <w:rPr>
          <w:szCs w:val="24"/>
        </w:rPr>
        <w:t xml:space="preserve"> does not have a local appraiser in the market where the appraisal work is to be performed, the </w:t>
      </w:r>
      <w:r>
        <w:rPr>
          <w:szCs w:val="24"/>
        </w:rPr>
        <w:t>Service Provider</w:t>
      </w:r>
      <w:r w:rsidRPr="005C413C">
        <w:rPr>
          <w:szCs w:val="24"/>
        </w:rPr>
        <w:t xml:space="preserve"> must subcontract the appraisal work out to a qualified appraiser who is located within that market.  The </w:t>
      </w:r>
      <w:r>
        <w:rPr>
          <w:szCs w:val="24"/>
        </w:rPr>
        <w:t>Service Provider</w:t>
      </w:r>
      <w:r w:rsidRPr="005C413C">
        <w:rPr>
          <w:szCs w:val="24"/>
        </w:rPr>
        <w:t xml:space="preserve"> will remain responsible for overseeing the subcontractor’s work and for insuring that the work meets all contractual requirements between the AOC and the </w:t>
      </w:r>
      <w:r>
        <w:rPr>
          <w:szCs w:val="24"/>
        </w:rPr>
        <w:t>Service Provider</w:t>
      </w:r>
      <w:r w:rsidRPr="005C413C">
        <w:rPr>
          <w:szCs w:val="24"/>
        </w:rPr>
        <w:t xml:space="preserve">. Because the definition of “local” may vary depending on location, the </w:t>
      </w:r>
      <w:r>
        <w:rPr>
          <w:szCs w:val="24"/>
        </w:rPr>
        <w:t>Service Provider</w:t>
      </w:r>
      <w:r w:rsidRPr="005C413C">
        <w:rPr>
          <w:szCs w:val="24"/>
        </w:rPr>
        <w:t xml:space="preserve"> will need to indicate in its proposals to the AOC, how it intends to meet this requirement</w:t>
      </w:r>
      <w:r w:rsidRPr="00553107">
        <w:rPr>
          <w:szCs w:val="24"/>
        </w:rPr>
        <w:t>.</w:t>
      </w:r>
    </w:p>
    <w:p w:rsidR="00EF33FC" w:rsidRPr="00553107" w:rsidRDefault="00EF33FC" w:rsidP="00033138">
      <w:pPr>
        <w:numPr>
          <w:ilvl w:val="1"/>
          <w:numId w:val="37"/>
        </w:numPr>
        <w:tabs>
          <w:tab w:val="clear" w:pos="2160"/>
        </w:tabs>
        <w:spacing w:after="240"/>
        <w:ind w:left="1080"/>
        <w:jc w:val="both"/>
        <w:rPr>
          <w:szCs w:val="24"/>
        </w:rPr>
      </w:pPr>
      <w:r w:rsidRPr="006C2A2F">
        <w:rPr>
          <w:szCs w:val="24"/>
        </w:rPr>
        <w:t>Regional, area, and neighborhood analyses (Item 13 in the current DGS Specifications) are to include economic trends regarding employment, income levels, population data, household size, housing statistics, nearby support facilities (e.g. schools, retail), transportation linkages, traffic counts, development density, and condition of surrounding properties.  Data sources for these analyses should include local real estate market participants and internal and external reports</w:t>
      </w:r>
      <w:r w:rsidRPr="00553107">
        <w:rPr>
          <w:szCs w:val="24"/>
        </w:rPr>
        <w:t xml:space="preserve">.  </w:t>
      </w:r>
    </w:p>
    <w:p w:rsidR="00EF33FC" w:rsidRDefault="00EF33FC" w:rsidP="00033138">
      <w:pPr>
        <w:numPr>
          <w:ilvl w:val="1"/>
          <w:numId w:val="37"/>
        </w:numPr>
        <w:tabs>
          <w:tab w:val="clear" w:pos="2160"/>
        </w:tabs>
        <w:spacing w:after="240"/>
        <w:ind w:left="1080"/>
        <w:jc w:val="both"/>
        <w:rPr>
          <w:szCs w:val="24"/>
        </w:rPr>
      </w:pPr>
      <w:r w:rsidRPr="00553107">
        <w:rPr>
          <w:szCs w:val="24"/>
        </w:rPr>
        <w:t xml:space="preserve">Real estate data collected and analyzed  </w:t>
      </w:r>
      <w:r>
        <w:rPr>
          <w:szCs w:val="24"/>
        </w:rPr>
        <w:t xml:space="preserve">(Item </w:t>
      </w:r>
      <w:r w:rsidRPr="00553107">
        <w:rPr>
          <w:szCs w:val="24"/>
        </w:rPr>
        <w:t>14 in the current DGS Specifications</w:t>
      </w:r>
      <w:r>
        <w:rPr>
          <w:szCs w:val="24"/>
        </w:rPr>
        <w:t>)</w:t>
      </w:r>
      <w:r w:rsidRPr="00553107">
        <w:rPr>
          <w:szCs w:val="24"/>
        </w:rPr>
        <w:t xml:space="preserve"> are to include occupancy levels, absorption rates, construction supply pipeline, rental rates, operating expenses, tenant improvement allowances, leasing commissions, capitalization rates, and marketing/exposure periods for similar properties.</w:t>
      </w:r>
    </w:p>
    <w:p w:rsidR="00150A20" w:rsidRDefault="00EF33FC" w:rsidP="00033138">
      <w:pPr>
        <w:numPr>
          <w:ilvl w:val="0"/>
          <w:numId w:val="36"/>
        </w:numPr>
        <w:spacing w:after="240"/>
        <w:ind w:left="0" w:firstLine="0"/>
        <w:rPr>
          <w:b/>
          <w:u w:val="single"/>
        </w:rPr>
      </w:pPr>
      <w:r w:rsidRPr="003C7CF7">
        <w:rPr>
          <w:b/>
          <w:u w:val="single"/>
        </w:rPr>
        <w:t>CONTRACT ADMINISTRATION REQUIREMENTS</w:t>
      </w:r>
    </w:p>
    <w:p w:rsidR="00EF33FC" w:rsidRPr="003F060A" w:rsidRDefault="00EF33FC" w:rsidP="00033138">
      <w:pPr>
        <w:numPr>
          <w:ilvl w:val="0"/>
          <w:numId w:val="38"/>
        </w:numPr>
        <w:tabs>
          <w:tab w:val="clear" w:pos="1440"/>
        </w:tabs>
        <w:spacing w:after="120"/>
        <w:ind w:left="0" w:firstLine="0"/>
        <w:jc w:val="both"/>
        <w:rPr>
          <w:b/>
          <w:szCs w:val="24"/>
        </w:rPr>
      </w:pPr>
      <w:r w:rsidRPr="003F060A">
        <w:rPr>
          <w:b/>
          <w:szCs w:val="24"/>
        </w:rPr>
        <w:t xml:space="preserve">Order/Price </w:t>
      </w:r>
      <w:r>
        <w:rPr>
          <w:b/>
          <w:szCs w:val="24"/>
        </w:rPr>
        <w:t>Quote</w:t>
      </w:r>
      <w:r w:rsidRPr="003F060A">
        <w:rPr>
          <w:b/>
          <w:szCs w:val="24"/>
        </w:rPr>
        <w:t xml:space="preserve"> Process.  </w:t>
      </w:r>
      <w:r w:rsidRPr="003F060A">
        <w:rPr>
          <w:szCs w:val="24"/>
        </w:rPr>
        <w:t xml:space="preserve">When the AOC requires appraisal services, we will request price </w:t>
      </w:r>
      <w:r>
        <w:rPr>
          <w:szCs w:val="24"/>
        </w:rPr>
        <w:t>quote</w:t>
      </w:r>
      <w:r w:rsidRPr="003F060A">
        <w:rPr>
          <w:szCs w:val="24"/>
        </w:rPr>
        <w:t xml:space="preserve">s from one or more firms currently on contract with the AOC.  Each firm will provide a separate written, signed price </w:t>
      </w:r>
      <w:r>
        <w:rPr>
          <w:szCs w:val="24"/>
        </w:rPr>
        <w:t>quote</w:t>
      </w:r>
      <w:r w:rsidRPr="003F060A">
        <w:rPr>
          <w:szCs w:val="24"/>
        </w:rPr>
        <w:t xml:space="preserve"> for each new appraisal order.  Service Provider’s price </w:t>
      </w:r>
      <w:r>
        <w:rPr>
          <w:szCs w:val="24"/>
        </w:rPr>
        <w:t>quote</w:t>
      </w:r>
      <w:r w:rsidRPr="003F060A">
        <w:rPr>
          <w:szCs w:val="24"/>
        </w:rPr>
        <w:t>s must include the following:</w:t>
      </w:r>
    </w:p>
    <w:p w:rsidR="00EF33FC" w:rsidRPr="003F060A" w:rsidRDefault="00EF33FC" w:rsidP="00033138">
      <w:pPr>
        <w:numPr>
          <w:ilvl w:val="1"/>
          <w:numId w:val="39"/>
        </w:numPr>
        <w:tabs>
          <w:tab w:val="clear" w:pos="2160"/>
        </w:tabs>
        <w:spacing w:after="240"/>
        <w:ind w:left="1080"/>
        <w:jc w:val="both"/>
        <w:rPr>
          <w:szCs w:val="24"/>
        </w:rPr>
      </w:pPr>
      <w:r w:rsidRPr="003F060A">
        <w:rPr>
          <w:szCs w:val="24"/>
        </w:rPr>
        <w:t xml:space="preserve">If requested by the AOC, </w:t>
      </w:r>
      <w:r>
        <w:rPr>
          <w:szCs w:val="24"/>
        </w:rPr>
        <w:t>Service Provider’s</w:t>
      </w:r>
      <w:r w:rsidRPr="003F060A">
        <w:rPr>
          <w:szCs w:val="24"/>
        </w:rPr>
        <w:t xml:space="preserve"> suggested approach(</w:t>
      </w:r>
      <w:proofErr w:type="spellStart"/>
      <w:r w:rsidRPr="003F060A">
        <w:rPr>
          <w:szCs w:val="24"/>
        </w:rPr>
        <w:t>es</w:t>
      </w:r>
      <w:proofErr w:type="spellEnd"/>
      <w:r w:rsidRPr="003F060A">
        <w:rPr>
          <w:szCs w:val="24"/>
        </w:rPr>
        <w:t xml:space="preserve">) to be used for the appraisal.  ( Note:  </w:t>
      </w:r>
      <w:r>
        <w:rPr>
          <w:szCs w:val="24"/>
        </w:rPr>
        <w:t xml:space="preserve">For </w:t>
      </w:r>
      <w:r w:rsidRPr="009C6545">
        <w:rPr>
          <w:strike/>
          <w:color w:val="FF0000"/>
          <w:szCs w:val="24"/>
        </w:rPr>
        <w:t>self-contained</w:t>
      </w:r>
      <w:r>
        <w:rPr>
          <w:szCs w:val="24"/>
        </w:rPr>
        <w:t xml:space="preserve"> </w:t>
      </w:r>
      <w:r w:rsidR="009C6545" w:rsidRPr="009C6545">
        <w:rPr>
          <w:color w:val="FF0000"/>
          <w:szCs w:val="24"/>
        </w:rPr>
        <w:t xml:space="preserve">Appraisal </w:t>
      </w:r>
      <w:proofErr w:type="spellStart"/>
      <w:r w:rsidRPr="009C6545">
        <w:rPr>
          <w:strike/>
          <w:color w:val="FF0000"/>
          <w:szCs w:val="24"/>
        </w:rPr>
        <w:t>r</w:t>
      </w:r>
      <w:r w:rsidR="009C6545" w:rsidRPr="009C6545">
        <w:rPr>
          <w:color w:val="FF0000"/>
          <w:szCs w:val="24"/>
        </w:rPr>
        <w:t>R</w:t>
      </w:r>
      <w:r>
        <w:rPr>
          <w:szCs w:val="24"/>
        </w:rPr>
        <w:t>eports</w:t>
      </w:r>
      <w:proofErr w:type="spellEnd"/>
      <w:r>
        <w:rPr>
          <w:szCs w:val="24"/>
        </w:rPr>
        <w:t>, a</w:t>
      </w:r>
      <w:r w:rsidRPr="003F060A">
        <w:rPr>
          <w:szCs w:val="24"/>
        </w:rPr>
        <w:t xml:space="preserve">ny request by AOC for this information, does not in any way limit the requirement that </w:t>
      </w:r>
      <w:r>
        <w:rPr>
          <w:szCs w:val="24"/>
        </w:rPr>
        <w:t>Service Provider</w:t>
      </w:r>
      <w:r w:rsidRPr="003F060A">
        <w:rPr>
          <w:szCs w:val="24"/>
        </w:rPr>
        <w:t xml:space="preserve"> comply with DGS Requirement No. 19 included in </w:t>
      </w:r>
      <w:r w:rsidRPr="003F060A">
        <w:rPr>
          <w:b/>
          <w:szCs w:val="24"/>
        </w:rPr>
        <w:t>Exhibit F</w:t>
      </w:r>
      <w:r w:rsidRPr="003F060A">
        <w:rPr>
          <w:szCs w:val="24"/>
        </w:rPr>
        <w:t>);</w:t>
      </w:r>
    </w:p>
    <w:p w:rsidR="00EF33FC" w:rsidRPr="003F060A" w:rsidRDefault="00EF33FC" w:rsidP="00033138">
      <w:pPr>
        <w:numPr>
          <w:ilvl w:val="1"/>
          <w:numId w:val="39"/>
        </w:numPr>
        <w:tabs>
          <w:tab w:val="clear" w:pos="2160"/>
        </w:tabs>
        <w:spacing w:after="240"/>
        <w:ind w:left="1080"/>
        <w:jc w:val="both"/>
        <w:rPr>
          <w:szCs w:val="24"/>
        </w:rPr>
      </w:pPr>
      <w:r w:rsidRPr="003F060A">
        <w:rPr>
          <w:szCs w:val="24"/>
        </w:rPr>
        <w:t>A complete list of any assumptions or limiting conditions that will apply to the appraisal;</w:t>
      </w:r>
    </w:p>
    <w:p w:rsidR="00EF33FC" w:rsidRPr="003F060A" w:rsidRDefault="00EF33FC" w:rsidP="00033138">
      <w:pPr>
        <w:numPr>
          <w:ilvl w:val="1"/>
          <w:numId w:val="39"/>
        </w:numPr>
        <w:tabs>
          <w:tab w:val="clear" w:pos="2160"/>
        </w:tabs>
        <w:spacing w:after="240"/>
        <w:ind w:left="1080"/>
        <w:jc w:val="both"/>
        <w:rPr>
          <w:szCs w:val="24"/>
        </w:rPr>
      </w:pPr>
      <w:r w:rsidRPr="003F060A">
        <w:rPr>
          <w:szCs w:val="24"/>
        </w:rPr>
        <w:t xml:space="preserve">A list of </w:t>
      </w:r>
      <w:r>
        <w:rPr>
          <w:szCs w:val="24"/>
        </w:rPr>
        <w:t>Service Provider’s</w:t>
      </w:r>
      <w:r w:rsidRPr="003F060A">
        <w:rPr>
          <w:szCs w:val="24"/>
        </w:rPr>
        <w:t xml:space="preserve"> personnel and Subcontractors, if any, identified by name, title and hourly rate, that will be assigned to perform the appraisal;</w:t>
      </w:r>
    </w:p>
    <w:p w:rsidR="00EF33FC" w:rsidRPr="003F060A" w:rsidRDefault="00EF33FC" w:rsidP="00033138">
      <w:pPr>
        <w:numPr>
          <w:ilvl w:val="1"/>
          <w:numId w:val="39"/>
        </w:numPr>
        <w:tabs>
          <w:tab w:val="clear" w:pos="2160"/>
        </w:tabs>
        <w:spacing w:after="240"/>
        <w:ind w:left="1080"/>
        <w:jc w:val="both"/>
        <w:rPr>
          <w:szCs w:val="24"/>
        </w:rPr>
      </w:pPr>
      <w:r>
        <w:rPr>
          <w:szCs w:val="24"/>
        </w:rPr>
        <w:t>I</w:t>
      </w:r>
      <w:r w:rsidRPr="003F060A">
        <w:rPr>
          <w:szCs w:val="24"/>
        </w:rPr>
        <w:t xml:space="preserve">ndicate how the local appraiser requirement will be met (years of experience and/or listing of appraisal reports [including dates] previously prepared in the requested location);  </w:t>
      </w:r>
    </w:p>
    <w:p w:rsidR="00EF33FC" w:rsidRPr="003F060A" w:rsidRDefault="00EF33FC" w:rsidP="00033138">
      <w:pPr>
        <w:numPr>
          <w:ilvl w:val="1"/>
          <w:numId w:val="39"/>
        </w:numPr>
        <w:tabs>
          <w:tab w:val="clear" w:pos="2160"/>
        </w:tabs>
        <w:spacing w:after="240"/>
        <w:ind w:left="1080"/>
        <w:jc w:val="both"/>
        <w:rPr>
          <w:szCs w:val="24"/>
        </w:rPr>
      </w:pPr>
      <w:r w:rsidRPr="003F060A">
        <w:rPr>
          <w:szCs w:val="24"/>
        </w:rPr>
        <w:t>If requested by the AOC, a detailed Work Plan and a schedule of critical path responsibilities, describing the Work to be undertaken and identifying individuals and resources necessary for the performance of the Work in accordance with the schedule (if applicable);</w:t>
      </w:r>
    </w:p>
    <w:p w:rsidR="00EF33FC" w:rsidRPr="003F060A" w:rsidRDefault="00EF33FC" w:rsidP="00033138">
      <w:pPr>
        <w:numPr>
          <w:ilvl w:val="1"/>
          <w:numId w:val="39"/>
        </w:numPr>
        <w:tabs>
          <w:tab w:val="clear" w:pos="2160"/>
        </w:tabs>
        <w:spacing w:after="240"/>
        <w:ind w:left="1080"/>
        <w:jc w:val="both"/>
        <w:rPr>
          <w:szCs w:val="24"/>
        </w:rPr>
      </w:pPr>
      <w:r w:rsidRPr="003F060A">
        <w:rPr>
          <w:szCs w:val="24"/>
        </w:rPr>
        <w:t xml:space="preserve">A Not-to-Exceed </w:t>
      </w:r>
      <w:r>
        <w:rPr>
          <w:szCs w:val="24"/>
        </w:rPr>
        <w:t xml:space="preserve">Amount </w:t>
      </w:r>
      <w:r w:rsidRPr="003F060A">
        <w:rPr>
          <w:szCs w:val="24"/>
        </w:rPr>
        <w:t>for the Services necessary to provide the appraisal, including a buildup of the price based upon the hourly rates;</w:t>
      </w:r>
    </w:p>
    <w:p w:rsidR="00EF33FC" w:rsidRPr="003F060A" w:rsidRDefault="00EF33FC" w:rsidP="00033138">
      <w:pPr>
        <w:numPr>
          <w:ilvl w:val="1"/>
          <w:numId w:val="39"/>
        </w:numPr>
        <w:tabs>
          <w:tab w:val="clear" w:pos="2160"/>
        </w:tabs>
        <w:spacing w:after="240"/>
        <w:ind w:left="1080"/>
        <w:jc w:val="both"/>
        <w:rPr>
          <w:szCs w:val="24"/>
        </w:rPr>
      </w:pPr>
      <w:r w:rsidRPr="003F060A">
        <w:rPr>
          <w:szCs w:val="24"/>
        </w:rPr>
        <w:t xml:space="preserve">If applicable, an estimate of the Travel and Living Expenses necessary to provide the appraisal, which must be priced as provided for in the Travel and Living Expense Guidelines.  (See </w:t>
      </w:r>
      <w:r w:rsidRPr="003F060A">
        <w:rPr>
          <w:b/>
          <w:szCs w:val="24"/>
        </w:rPr>
        <w:t>Exhibit C, Par. 2.E</w:t>
      </w:r>
      <w:r w:rsidRPr="003F060A">
        <w:rPr>
          <w:szCs w:val="24"/>
        </w:rPr>
        <w:t>.);</w:t>
      </w:r>
    </w:p>
    <w:p w:rsidR="00EF33FC" w:rsidRPr="003F060A" w:rsidRDefault="00EF33FC" w:rsidP="00033138">
      <w:pPr>
        <w:numPr>
          <w:ilvl w:val="1"/>
          <w:numId w:val="39"/>
        </w:numPr>
        <w:tabs>
          <w:tab w:val="clear" w:pos="2160"/>
        </w:tabs>
        <w:spacing w:after="240"/>
        <w:ind w:left="1080"/>
        <w:jc w:val="both"/>
        <w:rPr>
          <w:szCs w:val="24"/>
        </w:rPr>
      </w:pPr>
      <w:r w:rsidRPr="003F060A">
        <w:rPr>
          <w:szCs w:val="24"/>
        </w:rPr>
        <w:t xml:space="preserve">A </w:t>
      </w:r>
      <w:r>
        <w:rPr>
          <w:szCs w:val="24"/>
        </w:rPr>
        <w:t xml:space="preserve">Firm </w:t>
      </w:r>
      <w:r w:rsidRPr="003F060A">
        <w:rPr>
          <w:szCs w:val="24"/>
        </w:rPr>
        <w:t xml:space="preserve">Fixed Price for any permitted Reimbursable Expenses necessary to provide the appraisal. </w:t>
      </w:r>
    </w:p>
    <w:p w:rsidR="00EF33FC" w:rsidRPr="00553107" w:rsidRDefault="00EF33FC" w:rsidP="00033138">
      <w:pPr>
        <w:numPr>
          <w:ilvl w:val="0"/>
          <w:numId w:val="38"/>
        </w:numPr>
        <w:tabs>
          <w:tab w:val="clear" w:pos="1440"/>
        </w:tabs>
        <w:spacing w:after="120"/>
        <w:ind w:left="0" w:firstLine="0"/>
        <w:jc w:val="both"/>
        <w:rPr>
          <w:b/>
          <w:szCs w:val="24"/>
        </w:rPr>
      </w:pPr>
      <w:r w:rsidRPr="00553107">
        <w:rPr>
          <w:b/>
          <w:szCs w:val="24"/>
        </w:rPr>
        <w:t>Delivery/Approval of Reports by AOC</w:t>
      </w:r>
    </w:p>
    <w:p w:rsidR="00EF33FC" w:rsidRPr="00D939E7" w:rsidRDefault="00EF33FC" w:rsidP="00EF33FC">
      <w:pPr>
        <w:spacing w:after="240"/>
        <w:jc w:val="both"/>
        <w:rPr>
          <w:szCs w:val="24"/>
        </w:rPr>
      </w:pPr>
      <w:r>
        <w:rPr>
          <w:szCs w:val="24"/>
        </w:rPr>
        <w:t>Service Provider</w:t>
      </w:r>
      <w:r w:rsidRPr="00553107">
        <w:rPr>
          <w:szCs w:val="24"/>
        </w:rPr>
        <w:t xml:space="preserve"> will e-mail an electronic</w:t>
      </w:r>
      <w:r>
        <w:rPr>
          <w:szCs w:val="24"/>
        </w:rPr>
        <w:t xml:space="preserve"> version </w:t>
      </w:r>
      <w:r w:rsidRPr="00553107">
        <w:rPr>
          <w:szCs w:val="24"/>
        </w:rPr>
        <w:t xml:space="preserve">of the report to the AOC for review and comment no later than the mutually agreed-upon due date for completion of the work.  </w:t>
      </w:r>
      <w:r w:rsidRPr="00D939E7">
        <w:rPr>
          <w:szCs w:val="24"/>
        </w:rPr>
        <w:t xml:space="preserve">The initial appraisal report submitted to the AOC on the completion due date </w:t>
      </w:r>
      <w:r>
        <w:rPr>
          <w:szCs w:val="24"/>
        </w:rPr>
        <w:t xml:space="preserve">must </w:t>
      </w:r>
      <w:r w:rsidRPr="00D939E7">
        <w:rPr>
          <w:szCs w:val="24"/>
        </w:rPr>
        <w:t xml:space="preserve">be a complete, final, proofread, fact-checked report that meets all DGS/AOC requirements, with only minor revisions, if any, needed after review by the AOC.  </w:t>
      </w:r>
      <w:r w:rsidRPr="00FE7057">
        <w:rPr>
          <w:szCs w:val="24"/>
        </w:rPr>
        <w:t xml:space="preserve">(If requested by AOC, </w:t>
      </w:r>
      <w:r>
        <w:rPr>
          <w:szCs w:val="24"/>
        </w:rPr>
        <w:t>Service Provider</w:t>
      </w:r>
      <w:r w:rsidRPr="00FE7057">
        <w:rPr>
          <w:szCs w:val="24"/>
        </w:rPr>
        <w:t xml:space="preserve"> will provide the report in MS Word format to allow the AOC to  </w:t>
      </w:r>
      <w:r>
        <w:rPr>
          <w:szCs w:val="24"/>
        </w:rPr>
        <w:t xml:space="preserve">insert </w:t>
      </w:r>
      <w:r w:rsidRPr="00FE7057">
        <w:rPr>
          <w:szCs w:val="24"/>
        </w:rPr>
        <w:t>comments</w:t>
      </w:r>
      <w:r>
        <w:rPr>
          <w:szCs w:val="24"/>
        </w:rPr>
        <w:t xml:space="preserve"> and/or questions</w:t>
      </w:r>
      <w:r w:rsidRPr="00FE7057">
        <w:rPr>
          <w:szCs w:val="24"/>
        </w:rPr>
        <w:t xml:space="preserve"> for Service Provider’s review.) The AOC will provide comments</w:t>
      </w:r>
      <w:r>
        <w:rPr>
          <w:szCs w:val="24"/>
        </w:rPr>
        <w:t xml:space="preserve"> and/or</w:t>
      </w:r>
      <w:r w:rsidRPr="00FE7057">
        <w:rPr>
          <w:szCs w:val="24"/>
        </w:rPr>
        <w:t xml:space="preserve"> questions</w:t>
      </w:r>
      <w:r>
        <w:rPr>
          <w:szCs w:val="24"/>
        </w:rPr>
        <w:t xml:space="preserve"> to the document and provide that document</w:t>
      </w:r>
      <w:r w:rsidRPr="00FE7057">
        <w:rPr>
          <w:szCs w:val="24"/>
        </w:rPr>
        <w:t xml:space="preserve"> back to Service Provider, or indicate the report is acceptable as is.  Once agreement has been reached on the final changes, if any, </w:t>
      </w:r>
      <w:r>
        <w:rPr>
          <w:szCs w:val="24"/>
        </w:rPr>
        <w:t>Service Provider</w:t>
      </w:r>
      <w:r w:rsidRPr="00FE7057">
        <w:rPr>
          <w:szCs w:val="24"/>
        </w:rPr>
        <w:t xml:space="preserve"> will provide to the AOC within five (5) business days both an electronic PDF version of the final report (via e-mail) and hard copy, bound reports in the quantity requested and to the address specified.</w:t>
      </w:r>
    </w:p>
    <w:p w:rsidR="00EF33FC" w:rsidRPr="00553107" w:rsidRDefault="00EF33FC" w:rsidP="00033138">
      <w:pPr>
        <w:numPr>
          <w:ilvl w:val="0"/>
          <w:numId w:val="38"/>
        </w:numPr>
        <w:tabs>
          <w:tab w:val="clear" w:pos="1440"/>
        </w:tabs>
        <w:spacing w:after="120"/>
        <w:ind w:left="0" w:firstLine="0"/>
        <w:jc w:val="both"/>
        <w:rPr>
          <w:b/>
          <w:szCs w:val="24"/>
        </w:rPr>
      </w:pPr>
      <w:r w:rsidRPr="00553107">
        <w:rPr>
          <w:b/>
          <w:szCs w:val="24"/>
        </w:rPr>
        <w:t xml:space="preserve">Approval of </w:t>
      </w:r>
      <w:r w:rsidRPr="009C6545">
        <w:rPr>
          <w:b/>
          <w:strike/>
          <w:color w:val="FF0000"/>
          <w:szCs w:val="24"/>
        </w:rPr>
        <w:t>Self-Contained</w:t>
      </w:r>
      <w:r>
        <w:rPr>
          <w:b/>
          <w:szCs w:val="24"/>
        </w:rPr>
        <w:t xml:space="preserve"> </w:t>
      </w:r>
      <w:r w:rsidR="009C6545" w:rsidRPr="009C6545">
        <w:rPr>
          <w:b/>
          <w:color w:val="FF0000"/>
          <w:szCs w:val="24"/>
        </w:rPr>
        <w:t xml:space="preserve">Appraisal </w:t>
      </w:r>
      <w:r w:rsidRPr="00553107">
        <w:rPr>
          <w:b/>
          <w:szCs w:val="24"/>
        </w:rPr>
        <w:t>Reports by DGS</w:t>
      </w:r>
    </w:p>
    <w:p w:rsidR="00EF33FC" w:rsidRPr="00743CA6" w:rsidRDefault="00EF33FC" w:rsidP="00033138">
      <w:pPr>
        <w:numPr>
          <w:ilvl w:val="1"/>
          <w:numId w:val="40"/>
        </w:numPr>
        <w:tabs>
          <w:tab w:val="clear" w:pos="2160"/>
        </w:tabs>
        <w:spacing w:after="240"/>
        <w:ind w:left="1080"/>
        <w:jc w:val="both"/>
        <w:rPr>
          <w:szCs w:val="24"/>
        </w:rPr>
      </w:pPr>
      <w:r w:rsidRPr="00743CA6">
        <w:rPr>
          <w:szCs w:val="24"/>
        </w:rPr>
        <w:t xml:space="preserve">If </w:t>
      </w:r>
      <w:r w:rsidRPr="009C6545">
        <w:rPr>
          <w:strike/>
          <w:color w:val="FF0000"/>
          <w:szCs w:val="24"/>
        </w:rPr>
        <w:t>a self-contained</w:t>
      </w:r>
      <w:r w:rsidRPr="00743CA6">
        <w:rPr>
          <w:szCs w:val="24"/>
        </w:rPr>
        <w:t xml:space="preserve"> </w:t>
      </w:r>
      <w:r w:rsidR="009C6545" w:rsidRPr="009C6545">
        <w:rPr>
          <w:color w:val="FF0000"/>
          <w:szCs w:val="24"/>
        </w:rPr>
        <w:t xml:space="preserve">an </w:t>
      </w:r>
      <w:r w:rsidR="009C6545">
        <w:rPr>
          <w:color w:val="FF0000"/>
          <w:szCs w:val="24"/>
        </w:rPr>
        <w:t xml:space="preserve">Appraisal Report </w:t>
      </w:r>
      <w:r w:rsidRPr="009C6545">
        <w:rPr>
          <w:strike/>
          <w:color w:val="FF0000"/>
          <w:szCs w:val="24"/>
        </w:rPr>
        <w:t>appraisal report</w:t>
      </w:r>
      <w:r w:rsidRPr="00743CA6">
        <w:rPr>
          <w:szCs w:val="24"/>
        </w:rPr>
        <w:t xml:space="preserve"> is rejected by DGS because the report does not conform to one or more of the DGS Requirements noted above, </w:t>
      </w:r>
      <w:r>
        <w:rPr>
          <w:szCs w:val="24"/>
        </w:rPr>
        <w:t>Service Provider</w:t>
      </w:r>
      <w:r w:rsidRPr="00743CA6">
        <w:rPr>
          <w:szCs w:val="24"/>
        </w:rPr>
        <w:t xml:space="preserve"> will</w:t>
      </w:r>
      <w:r>
        <w:rPr>
          <w:szCs w:val="24"/>
        </w:rPr>
        <w:t>, at no additional charge to the AOC, and within no more than five (5) business days after written request from AOC,</w:t>
      </w:r>
      <w:r w:rsidRPr="00743CA6">
        <w:rPr>
          <w:szCs w:val="24"/>
        </w:rPr>
        <w:t xml:space="preserve"> revise the report to conform to the DGS Requirements.  </w:t>
      </w:r>
      <w:r>
        <w:rPr>
          <w:szCs w:val="24"/>
        </w:rPr>
        <w:t>Service Provider</w:t>
      </w:r>
      <w:r w:rsidRPr="00743CA6">
        <w:rPr>
          <w:szCs w:val="24"/>
        </w:rPr>
        <w:t xml:space="preserve"> also will provide a redlined document which shows the edits made, as compared to the original appraisal report.</w:t>
      </w:r>
    </w:p>
    <w:p w:rsidR="00EF33FC" w:rsidRPr="006C0E36" w:rsidRDefault="00EF33FC" w:rsidP="00033138">
      <w:pPr>
        <w:numPr>
          <w:ilvl w:val="1"/>
          <w:numId w:val="40"/>
        </w:numPr>
        <w:tabs>
          <w:tab w:val="clear" w:pos="2160"/>
        </w:tabs>
        <w:spacing w:after="240"/>
        <w:ind w:left="1080"/>
        <w:jc w:val="both"/>
        <w:rPr>
          <w:szCs w:val="24"/>
        </w:rPr>
      </w:pPr>
      <w:r w:rsidRPr="006C0E36">
        <w:rPr>
          <w:szCs w:val="24"/>
        </w:rPr>
        <w:t xml:space="preserve">If </w:t>
      </w:r>
      <w:r w:rsidR="009C6545" w:rsidRPr="009C6545">
        <w:rPr>
          <w:strike/>
          <w:color w:val="FF0000"/>
          <w:szCs w:val="24"/>
        </w:rPr>
        <w:t>a self-contained</w:t>
      </w:r>
      <w:r w:rsidR="009C6545" w:rsidRPr="00743CA6">
        <w:rPr>
          <w:szCs w:val="24"/>
        </w:rPr>
        <w:t xml:space="preserve"> </w:t>
      </w:r>
      <w:r w:rsidR="009C6545" w:rsidRPr="009C6545">
        <w:rPr>
          <w:color w:val="FF0000"/>
          <w:szCs w:val="24"/>
        </w:rPr>
        <w:t xml:space="preserve">an </w:t>
      </w:r>
      <w:r w:rsidR="009C6545">
        <w:rPr>
          <w:color w:val="FF0000"/>
          <w:szCs w:val="24"/>
        </w:rPr>
        <w:t xml:space="preserve">Appraisal Report </w:t>
      </w:r>
      <w:r w:rsidR="009C6545" w:rsidRPr="009C6545">
        <w:rPr>
          <w:strike/>
          <w:color w:val="FF0000"/>
          <w:szCs w:val="24"/>
        </w:rPr>
        <w:t>appraisal report</w:t>
      </w:r>
      <w:r w:rsidR="009C6545" w:rsidRPr="00743CA6">
        <w:rPr>
          <w:szCs w:val="24"/>
        </w:rPr>
        <w:t xml:space="preserve"> </w:t>
      </w:r>
      <w:r w:rsidRPr="006C0E36">
        <w:rPr>
          <w:szCs w:val="24"/>
        </w:rPr>
        <w:t>is rejected by DGS for any other reason, the AOC and Service Provider will negotiate a reasonable fee to cover the cost of revising the report to address DGS’s new requirements.  Upon agreement by the AOC and Service Provider, as to the fee to cover the cost of revising the report, Service Provider will, within no more than five (5) business days thereafter, revise the report to conform to the new requirements. Service Provider also will provide a redlined document which shows the edits made, as compared to the original appraisal report</w:t>
      </w:r>
      <w:r>
        <w:rPr>
          <w:szCs w:val="24"/>
        </w:rPr>
        <w:t>.</w:t>
      </w:r>
    </w:p>
    <w:p w:rsidR="00EF33FC" w:rsidRDefault="00EF33FC" w:rsidP="00033138">
      <w:pPr>
        <w:numPr>
          <w:ilvl w:val="1"/>
          <w:numId w:val="40"/>
        </w:numPr>
        <w:tabs>
          <w:tab w:val="clear" w:pos="2160"/>
        </w:tabs>
        <w:spacing w:after="240"/>
        <w:ind w:left="1080"/>
        <w:jc w:val="both"/>
        <w:rPr>
          <w:szCs w:val="24"/>
        </w:rPr>
      </w:pPr>
      <w:r w:rsidRPr="00743CA6">
        <w:rPr>
          <w:szCs w:val="24"/>
        </w:rPr>
        <w:t xml:space="preserve">Once agreement has been reached on the final changes, </w:t>
      </w:r>
      <w:r>
        <w:rPr>
          <w:szCs w:val="24"/>
        </w:rPr>
        <w:t>Service Provider</w:t>
      </w:r>
      <w:r w:rsidRPr="00743CA6">
        <w:rPr>
          <w:szCs w:val="24"/>
        </w:rPr>
        <w:t xml:space="preserve"> will provide to the AOC within five (5) business days both an electronic PDF version of the final report (via e-mail) and hard copy, bound reports</w:t>
      </w:r>
      <w:r>
        <w:rPr>
          <w:szCs w:val="24"/>
        </w:rPr>
        <w:t xml:space="preserve"> with original signatures,</w:t>
      </w:r>
      <w:r w:rsidRPr="00743CA6">
        <w:rPr>
          <w:szCs w:val="24"/>
        </w:rPr>
        <w:t xml:space="preserve"> in the quantity </w:t>
      </w:r>
      <w:r>
        <w:rPr>
          <w:szCs w:val="24"/>
        </w:rPr>
        <w:t xml:space="preserve">requested </w:t>
      </w:r>
      <w:r w:rsidRPr="00743CA6">
        <w:rPr>
          <w:szCs w:val="24"/>
        </w:rPr>
        <w:t xml:space="preserve">and to the address </w:t>
      </w:r>
      <w:r>
        <w:rPr>
          <w:szCs w:val="24"/>
        </w:rPr>
        <w:t>specified.</w:t>
      </w:r>
    </w:p>
    <w:p w:rsidR="00EF33FC" w:rsidRPr="00553107" w:rsidRDefault="00EF33FC" w:rsidP="00033138">
      <w:pPr>
        <w:numPr>
          <w:ilvl w:val="0"/>
          <w:numId w:val="38"/>
        </w:numPr>
        <w:tabs>
          <w:tab w:val="clear" w:pos="1440"/>
        </w:tabs>
        <w:spacing w:after="120"/>
        <w:ind w:left="0" w:firstLine="0"/>
        <w:jc w:val="both"/>
        <w:rPr>
          <w:b/>
          <w:szCs w:val="24"/>
        </w:rPr>
      </w:pPr>
      <w:r>
        <w:rPr>
          <w:b/>
          <w:szCs w:val="24"/>
        </w:rPr>
        <w:t>Status Reports</w:t>
      </w:r>
    </w:p>
    <w:p w:rsidR="00150A20" w:rsidRDefault="00EF33FC" w:rsidP="00033138">
      <w:pPr>
        <w:numPr>
          <w:ilvl w:val="1"/>
          <w:numId w:val="41"/>
        </w:numPr>
        <w:tabs>
          <w:tab w:val="clear" w:pos="2160"/>
        </w:tabs>
        <w:spacing w:after="240"/>
        <w:ind w:left="1080"/>
        <w:jc w:val="both"/>
        <w:rPr>
          <w:szCs w:val="24"/>
        </w:rPr>
      </w:pPr>
      <w:r w:rsidRPr="00D26AA7">
        <w:rPr>
          <w:szCs w:val="24"/>
        </w:rPr>
        <w:t xml:space="preserve">If requested by the AOC, </w:t>
      </w:r>
      <w:r>
        <w:rPr>
          <w:szCs w:val="24"/>
        </w:rPr>
        <w:t>Service Provider</w:t>
      </w:r>
      <w:r w:rsidRPr="00D26AA7">
        <w:rPr>
          <w:szCs w:val="24"/>
        </w:rPr>
        <w:t xml:space="preserve"> will provide the AOC with regular order status reports on a weekly, bi-weekly, or monthly basis, at AOC’s option.</w:t>
      </w:r>
    </w:p>
    <w:p w:rsidR="00EF33FC" w:rsidRPr="008C6D2F" w:rsidRDefault="00EF33FC" w:rsidP="00EF33FC">
      <w:pPr>
        <w:rPr>
          <w:szCs w:val="24"/>
        </w:rPr>
      </w:pPr>
    </w:p>
    <w:p w:rsidR="00EF33FC" w:rsidRPr="008C6D2F" w:rsidRDefault="00EF33FC" w:rsidP="00EF33FC">
      <w:pPr>
        <w:pStyle w:val="Heading7"/>
        <w:widowControl w:val="0"/>
        <w:rPr>
          <w:i/>
          <w:iCs/>
          <w:color w:val="000000"/>
        </w:rPr>
      </w:pPr>
    </w:p>
    <w:p w:rsidR="00EF33FC" w:rsidRPr="008C6D2F" w:rsidRDefault="00EF33FC" w:rsidP="00EF33FC">
      <w:pPr>
        <w:pStyle w:val="Heading7"/>
        <w:rPr>
          <w:color w:val="000000"/>
        </w:rPr>
      </w:pPr>
    </w:p>
    <w:p w:rsidR="00EF33FC" w:rsidRPr="00DC699C" w:rsidRDefault="00EF33FC" w:rsidP="00EF33FC">
      <w:pPr>
        <w:rPr>
          <w:szCs w:val="24"/>
        </w:rPr>
        <w:sectPr w:rsidR="00EF33FC" w:rsidRPr="00DC699C" w:rsidSect="009C1D19">
          <w:footerReference w:type="default" r:id="rId14"/>
          <w:pgSz w:w="12240" w:h="15840" w:code="1"/>
          <w:pgMar w:top="720" w:right="1008" w:bottom="1440" w:left="1440" w:header="720" w:footer="720" w:gutter="0"/>
          <w:pgNumType w:start="51"/>
          <w:cols w:space="720"/>
          <w:docGrid w:linePitch="326"/>
        </w:sectPr>
      </w:pPr>
      <w:r>
        <w:tab/>
      </w:r>
      <w:r>
        <w:tab/>
      </w:r>
      <w:r>
        <w:tab/>
      </w:r>
      <w:r>
        <w:tab/>
        <w:t xml:space="preserve">       </w:t>
      </w:r>
      <w:r w:rsidRPr="00DC699C">
        <w:rPr>
          <w:szCs w:val="24"/>
        </w:rPr>
        <w:t>END OF EXHIBIT</w:t>
      </w:r>
      <w:r>
        <w:rPr>
          <w:szCs w:val="24"/>
        </w:rPr>
        <w:t xml:space="preserve"> D</w:t>
      </w:r>
    </w:p>
    <w:p w:rsidR="00EF33FC" w:rsidRDefault="00EF33FC" w:rsidP="00EF33FC">
      <w:pPr>
        <w:pStyle w:val="BodyTextIndent"/>
        <w:ind w:left="0"/>
        <w:rPr>
          <w:b/>
          <w:color w:val="000000"/>
        </w:rPr>
      </w:pPr>
      <w:r>
        <w:rPr>
          <w:color w:val="000000"/>
        </w:rPr>
        <w:tab/>
      </w:r>
      <w:r>
        <w:rPr>
          <w:color w:val="000000"/>
        </w:rPr>
        <w:tab/>
      </w:r>
      <w:r>
        <w:rPr>
          <w:color w:val="000000"/>
        </w:rPr>
        <w:tab/>
      </w:r>
      <w:r>
        <w:rPr>
          <w:color w:val="000000"/>
        </w:rPr>
        <w:tab/>
        <w:t xml:space="preserve">                    </w:t>
      </w:r>
      <w:r w:rsidRPr="004D37BE">
        <w:rPr>
          <w:b/>
          <w:color w:val="000000"/>
        </w:rPr>
        <w:t>EXHIBIT  E</w:t>
      </w:r>
    </w:p>
    <w:p w:rsidR="00EF33FC" w:rsidRPr="004D37BE" w:rsidRDefault="00EF33FC" w:rsidP="00EF33FC">
      <w:pPr>
        <w:pStyle w:val="BodyTextIndent"/>
        <w:ind w:left="0"/>
        <w:rPr>
          <w:b/>
          <w:color w:val="000000"/>
        </w:rPr>
      </w:pPr>
    </w:p>
    <w:p w:rsidR="00EF33FC" w:rsidRPr="00716C44" w:rsidRDefault="00EF33FC" w:rsidP="00EF33FC">
      <w:pPr>
        <w:pStyle w:val="Heading10"/>
        <w:ind w:left="0" w:firstLine="0"/>
      </w:pPr>
      <w:r w:rsidRPr="00716C44">
        <w:t>W</w:t>
      </w:r>
      <w:r>
        <w:t>ork Authorization Form</w:t>
      </w:r>
    </w:p>
    <w:p w:rsidR="00EF33FC" w:rsidRPr="00DF6244" w:rsidRDefault="00EF33FC" w:rsidP="00EF33FC">
      <w:pPr>
        <w:pStyle w:val="Heading10"/>
        <w:ind w:left="0" w:firstLine="0"/>
        <w:rPr>
          <w:color w:val="0000FF"/>
          <w:sz w:val="40"/>
        </w:rPr>
      </w:pPr>
    </w:p>
    <w:p w:rsidR="00EF33FC" w:rsidRDefault="00EF33FC" w:rsidP="00EF33FC">
      <w:pPr>
        <w:pStyle w:val="BodyText"/>
        <w:rPr>
          <w:color w:val="000000"/>
        </w:rPr>
      </w:pPr>
    </w:p>
    <w:p w:rsidR="00EF33FC" w:rsidRDefault="00EF33FC" w:rsidP="00EF33FC">
      <w:pPr>
        <w:pStyle w:val="BodyText"/>
        <w:rPr>
          <w:color w:val="000000"/>
        </w:rPr>
      </w:pPr>
    </w:p>
    <w:p w:rsidR="00EF33FC" w:rsidRDefault="00EF33FC" w:rsidP="00EF33FC">
      <w:pPr>
        <w:pStyle w:val="BodyText"/>
        <w:rPr>
          <w:color w:val="000000"/>
        </w:rPr>
      </w:pPr>
    </w:p>
    <w:p w:rsidR="00EF33FC" w:rsidRDefault="00EF33FC" w:rsidP="00EF33FC">
      <w:pPr>
        <w:pStyle w:val="BodyText"/>
        <w:rPr>
          <w:color w:val="000000"/>
        </w:rPr>
      </w:pPr>
      <w:r>
        <w:rPr>
          <w:color w:val="000000"/>
        </w:rPr>
        <w:t>The Work Authorization Form includes the following parts:</w:t>
      </w:r>
    </w:p>
    <w:p w:rsidR="00EF33FC" w:rsidRDefault="00EF33FC" w:rsidP="00EF33FC">
      <w:pPr>
        <w:pStyle w:val="BodyText"/>
        <w:rPr>
          <w:color w:val="000000"/>
        </w:rPr>
      </w:pPr>
    </w:p>
    <w:p w:rsidR="00EF33FC" w:rsidRDefault="00EF33FC" w:rsidP="00EF33FC">
      <w:pPr>
        <w:pStyle w:val="BodyText"/>
        <w:rPr>
          <w:color w:val="000000"/>
        </w:rPr>
      </w:pPr>
      <w:r>
        <w:rPr>
          <w:color w:val="000000"/>
        </w:rPr>
        <w:t>Part 1:  Request for Quote</w:t>
      </w:r>
    </w:p>
    <w:p w:rsidR="00EF33FC" w:rsidRDefault="00EF33FC" w:rsidP="00EF33FC">
      <w:pPr>
        <w:rPr>
          <w:color w:val="000000"/>
        </w:rPr>
      </w:pPr>
    </w:p>
    <w:p w:rsidR="00EF33FC" w:rsidRDefault="00EF33FC" w:rsidP="00EF33FC">
      <w:pPr>
        <w:pStyle w:val="BodyText"/>
        <w:tabs>
          <w:tab w:val="left" w:pos="840"/>
        </w:tabs>
        <w:rPr>
          <w:color w:val="000000"/>
        </w:rPr>
      </w:pPr>
      <w:r>
        <w:rPr>
          <w:color w:val="000000"/>
        </w:rPr>
        <w:t>Part 2:  Price Quote</w:t>
      </w:r>
    </w:p>
    <w:p w:rsidR="00EF33FC" w:rsidRDefault="00EF33FC" w:rsidP="00EF33FC">
      <w:pPr>
        <w:pStyle w:val="BodyText"/>
        <w:rPr>
          <w:color w:val="000000"/>
        </w:rPr>
      </w:pPr>
    </w:p>
    <w:p w:rsidR="00EF33FC" w:rsidRDefault="00EF33FC" w:rsidP="00EF33FC">
      <w:pPr>
        <w:pStyle w:val="BodyText"/>
        <w:rPr>
          <w:color w:val="000000"/>
        </w:rPr>
      </w:pPr>
      <w:r>
        <w:rPr>
          <w:color w:val="000000"/>
        </w:rPr>
        <w:t>Part 3:  AOC Authorization Signature</w:t>
      </w:r>
    </w:p>
    <w:p w:rsidR="00EF33FC" w:rsidRDefault="00EF33FC" w:rsidP="00EF33FC">
      <w:pPr>
        <w:pStyle w:val="BodyText"/>
        <w:rPr>
          <w:color w:val="000000"/>
        </w:rPr>
      </w:pPr>
    </w:p>
    <w:p w:rsidR="00EF33FC" w:rsidRDefault="00EF33FC" w:rsidP="00EF33FC">
      <w:pPr>
        <w:rPr>
          <w:color w:val="000000"/>
        </w:rPr>
      </w:pPr>
    </w:p>
    <w:p w:rsidR="00EF33FC" w:rsidRDefault="00EF33FC" w:rsidP="00EF33FC">
      <w:pPr>
        <w:pStyle w:val="Heading10"/>
        <w:keepNext w:val="0"/>
        <w:ind w:left="0" w:right="-18" w:firstLine="0"/>
      </w:pPr>
      <w:r>
        <w:br w:type="page"/>
        <w:t xml:space="preserve">exhibit e - </w:t>
      </w:r>
      <w:r w:rsidRPr="008C6D2F">
        <w:t>WORK AUTHORIZATION FORM</w:t>
      </w:r>
    </w:p>
    <w:p w:rsidR="00EF33FC" w:rsidRPr="008C6D2F" w:rsidRDefault="00EF33FC" w:rsidP="00EF33FC">
      <w:pPr>
        <w:pStyle w:val="Heading10"/>
        <w:keepNext w:val="0"/>
        <w:ind w:left="0" w:right="-18" w:firstLine="0"/>
      </w:pPr>
      <w:r>
        <w:t>Part 1:  Request for Quote</w:t>
      </w:r>
    </w:p>
    <w:p w:rsidR="00EF33FC" w:rsidRPr="008C6D2F" w:rsidRDefault="00EF33FC" w:rsidP="00EF33FC">
      <w:pPr>
        <w:jc w:val="center"/>
        <w:rPr>
          <w:rFonts w:ascii="Arial" w:hAnsi="Arial" w:cs="Arial"/>
          <w:i/>
          <w:iCs/>
        </w:rPr>
      </w:pPr>
      <w:r w:rsidRPr="008C6D2F">
        <w:rPr>
          <w:b/>
          <w:szCs w:val="28"/>
        </w:rPr>
        <w:t xml:space="preserve"> </w:t>
      </w:r>
    </w:p>
    <w:p w:rsidR="00EF33FC" w:rsidRPr="008C6D2F" w:rsidRDefault="00EF33FC" w:rsidP="00EF33FC">
      <w:pPr>
        <w:pBdr>
          <w:top w:val="single" w:sz="4" w:space="1" w:color="auto"/>
        </w:pBdr>
        <w:tabs>
          <w:tab w:val="left" w:pos="6120"/>
          <w:tab w:val="right" w:pos="10620"/>
        </w:tabs>
        <w:ind w:right="-115"/>
        <w:rPr>
          <w:rFonts w:ascii="Arial" w:hAnsi="Arial" w:cs="Arial"/>
          <w:b/>
          <w:iCs/>
          <w:szCs w:val="24"/>
        </w:rPr>
      </w:pPr>
      <w:r w:rsidRPr="008C6D2F">
        <w:rPr>
          <w:rFonts w:ascii="Arial" w:hAnsi="Arial" w:cs="Arial"/>
          <w:b/>
          <w:iCs/>
          <w:szCs w:val="24"/>
        </w:rPr>
        <w:t xml:space="preserve">Part 1: </w:t>
      </w:r>
      <w:r>
        <w:rPr>
          <w:rFonts w:ascii="Arial" w:hAnsi="Arial" w:cs="Arial"/>
          <w:b/>
          <w:iCs/>
          <w:szCs w:val="24"/>
        </w:rPr>
        <w:t xml:space="preserve"> </w:t>
      </w:r>
      <w:r w:rsidRPr="008C6D2F">
        <w:rPr>
          <w:rFonts w:ascii="Arial" w:hAnsi="Arial" w:cs="Arial"/>
          <w:b/>
          <w:iCs/>
          <w:szCs w:val="24"/>
        </w:rPr>
        <w:t>Request</w:t>
      </w:r>
      <w:r>
        <w:rPr>
          <w:rFonts w:ascii="Arial" w:hAnsi="Arial" w:cs="Arial"/>
          <w:b/>
          <w:iCs/>
          <w:szCs w:val="24"/>
        </w:rPr>
        <w:t xml:space="preserve"> for Quote</w:t>
      </w:r>
      <w:r>
        <w:rPr>
          <w:rFonts w:ascii="Arial" w:hAnsi="Arial" w:cs="Arial"/>
          <w:b/>
          <w:iCs/>
          <w:szCs w:val="24"/>
        </w:rPr>
        <w:tab/>
      </w:r>
      <w:r w:rsidRPr="008C6D2F">
        <w:rPr>
          <w:rFonts w:ascii="Arial" w:hAnsi="Arial" w:cs="Arial"/>
          <w:b/>
          <w:iCs/>
          <w:szCs w:val="24"/>
          <w:shd w:val="clear" w:color="auto" w:fill="CCFFFF"/>
        </w:rPr>
        <w:t>AOC Request</w:t>
      </w:r>
      <w:r>
        <w:rPr>
          <w:rFonts w:ascii="Arial" w:hAnsi="Arial" w:cs="Arial"/>
          <w:b/>
          <w:iCs/>
          <w:szCs w:val="24"/>
          <w:shd w:val="clear" w:color="auto" w:fill="CCFFFF"/>
        </w:rPr>
        <w:t>/WA</w:t>
      </w:r>
      <w:r w:rsidRPr="008C6D2F">
        <w:rPr>
          <w:rFonts w:ascii="Arial" w:hAnsi="Arial" w:cs="Arial"/>
          <w:b/>
          <w:iCs/>
          <w:szCs w:val="24"/>
          <w:shd w:val="clear" w:color="auto" w:fill="CCFFFF"/>
        </w:rPr>
        <w:t xml:space="preserve"> No.:</w:t>
      </w:r>
      <w:r w:rsidR="00303FE6" w:rsidRPr="008C6D2F">
        <w:rPr>
          <w:rFonts w:ascii="Arial" w:hAnsi="Arial" w:cs="Arial"/>
          <w:b/>
          <w:iCs/>
          <w:szCs w:val="24"/>
          <w:shd w:val="clear" w:color="auto" w:fill="CCFFFF"/>
        </w:rPr>
        <w:fldChar w:fldCharType="begin">
          <w:ffData>
            <w:name w:val="Text20"/>
            <w:enabled/>
            <w:calcOnExit w:val="0"/>
            <w:textInput/>
          </w:ffData>
        </w:fldChar>
      </w:r>
      <w:r w:rsidRPr="008C6D2F">
        <w:rPr>
          <w:rFonts w:ascii="Arial" w:hAnsi="Arial" w:cs="Arial"/>
          <w:b/>
          <w:iCs/>
          <w:szCs w:val="24"/>
          <w:shd w:val="clear" w:color="auto" w:fill="CCFFFF"/>
        </w:rPr>
        <w:instrText xml:space="preserve"> FORMTEXT </w:instrText>
      </w:r>
      <w:r w:rsidR="00303FE6" w:rsidRPr="008C6D2F">
        <w:rPr>
          <w:rFonts w:ascii="Arial" w:hAnsi="Arial" w:cs="Arial"/>
          <w:b/>
          <w:iCs/>
          <w:szCs w:val="24"/>
          <w:shd w:val="clear" w:color="auto" w:fill="CCFFFF"/>
        </w:rPr>
      </w:r>
      <w:r w:rsidR="00303FE6" w:rsidRPr="008C6D2F">
        <w:rPr>
          <w:rFonts w:ascii="Arial" w:hAnsi="Arial" w:cs="Arial"/>
          <w:b/>
          <w:iCs/>
          <w:szCs w:val="24"/>
          <w:shd w:val="clear" w:color="auto" w:fill="CCFFFF"/>
        </w:rPr>
        <w:fldChar w:fldCharType="separate"/>
      </w:r>
      <w:r>
        <w:rPr>
          <w:rFonts w:ascii="Arial" w:hAnsi="Arial" w:cs="Arial"/>
          <w:b/>
          <w:iCs/>
          <w:noProof/>
          <w:szCs w:val="24"/>
          <w:shd w:val="clear" w:color="auto" w:fill="CCFFFF"/>
        </w:rPr>
        <w:t> </w:t>
      </w:r>
      <w:r>
        <w:rPr>
          <w:rFonts w:ascii="Arial" w:hAnsi="Arial" w:cs="Arial"/>
          <w:b/>
          <w:iCs/>
          <w:noProof/>
          <w:szCs w:val="24"/>
          <w:shd w:val="clear" w:color="auto" w:fill="CCFFFF"/>
        </w:rPr>
        <w:t> </w:t>
      </w:r>
      <w:r>
        <w:rPr>
          <w:rFonts w:ascii="Arial" w:hAnsi="Arial" w:cs="Arial"/>
          <w:b/>
          <w:iCs/>
          <w:noProof/>
          <w:szCs w:val="24"/>
          <w:shd w:val="clear" w:color="auto" w:fill="CCFFFF"/>
        </w:rPr>
        <w:t> </w:t>
      </w:r>
      <w:r>
        <w:rPr>
          <w:rFonts w:ascii="Arial" w:hAnsi="Arial" w:cs="Arial"/>
          <w:b/>
          <w:iCs/>
          <w:noProof/>
          <w:szCs w:val="24"/>
          <w:shd w:val="clear" w:color="auto" w:fill="CCFFFF"/>
        </w:rPr>
        <w:t> </w:t>
      </w:r>
      <w:r>
        <w:rPr>
          <w:rFonts w:ascii="Arial" w:hAnsi="Arial" w:cs="Arial"/>
          <w:b/>
          <w:iCs/>
          <w:noProof/>
          <w:szCs w:val="24"/>
          <w:shd w:val="clear" w:color="auto" w:fill="CCFFFF"/>
        </w:rPr>
        <w:t> </w:t>
      </w:r>
      <w:r w:rsidR="00303FE6" w:rsidRPr="008C6D2F">
        <w:rPr>
          <w:rFonts w:ascii="Arial" w:hAnsi="Arial" w:cs="Arial"/>
          <w:b/>
          <w:iCs/>
          <w:szCs w:val="24"/>
          <w:shd w:val="clear" w:color="auto" w:fill="CCFFFF"/>
        </w:rPr>
        <w:fldChar w:fldCharType="end"/>
      </w:r>
    </w:p>
    <w:p w:rsidR="00EF33FC" w:rsidRPr="008C6D2F" w:rsidRDefault="00EF33FC" w:rsidP="00EF33FC">
      <w:pPr>
        <w:rPr>
          <w:rFonts w:ascii="Arial" w:hAnsi="Arial" w:cs="Arial"/>
          <w:i/>
          <w:iCs/>
          <w:sz w:val="16"/>
          <w:szCs w:val="16"/>
        </w:rPr>
      </w:pPr>
      <w:r w:rsidRPr="008C6D2F">
        <w:rPr>
          <w:rFonts w:ascii="Arial" w:hAnsi="Arial" w:cs="Arial"/>
          <w:i/>
          <w:iCs/>
          <w:sz w:val="16"/>
          <w:szCs w:val="16"/>
        </w:rPr>
        <w:t xml:space="preserve">(To be completed by the AOC and submitted unsigned to the </w:t>
      </w:r>
      <w:r>
        <w:rPr>
          <w:rFonts w:ascii="Arial" w:hAnsi="Arial" w:cs="Arial"/>
          <w:i/>
          <w:iCs/>
          <w:sz w:val="16"/>
          <w:szCs w:val="16"/>
        </w:rPr>
        <w:t>Service Provider</w:t>
      </w:r>
      <w:r w:rsidRPr="008C6D2F">
        <w:rPr>
          <w:rFonts w:ascii="Arial" w:hAnsi="Arial" w:cs="Arial"/>
          <w:i/>
          <w:iCs/>
          <w:sz w:val="16"/>
          <w:szCs w:val="16"/>
        </w:rPr>
        <w:t>)</w:t>
      </w:r>
    </w:p>
    <w:p w:rsidR="00EF33FC" w:rsidRPr="008C6D2F" w:rsidRDefault="00EF33FC" w:rsidP="00EF33FC">
      <w:pPr>
        <w:rPr>
          <w:rFonts w:ascii="Arial" w:hAnsi="Arial" w:cs="Arial"/>
        </w:rPr>
      </w:pPr>
      <w:r w:rsidRPr="008C6D2F">
        <w:rPr>
          <w:rFonts w:ascii="Arial" w:hAnsi="Arial" w:cs="Arial"/>
        </w:rPr>
        <w:t xml:space="preserve">This Services Request is made by the Judicial Council of California Administrative Office of the Courts (“AOC”) under </w:t>
      </w:r>
      <w:r w:rsidRPr="008C6D2F">
        <w:rPr>
          <w:rFonts w:ascii="Arial" w:hAnsi="Arial" w:cs="Arial"/>
          <w:b/>
        </w:rPr>
        <w:t xml:space="preserve">Agreement </w:t>
      </w:r>
      <w:r w:rsidRPr="008C6D2F">
        <w:rPr>
          <w:rFonts w:ascii="Arial" w:hAnsi="Arial" w:cs="Arial"/>
          <w:b/>
        </w:rPr>
        <w:softHyphen/>
      </w:r>
      <w:r w:rsidRPr="008C6D2F">
        <w:rPr>
          <w:rFonts w:ascii="Arial" w:hAnsi="Arial" w:cs="Arial"/>
          <w:b/>
        </w:rPr>
        <w:softHyphen/>
      </w:r>
      <w:r w:rsidRPr="008C6D2F">
        <w:rPr>
          <w:rFonts w:ascii="Arial" w:hAnsi="Arial" w:cs="Arial"/>
          <w:b/>
        </w:rPr>
        <w:softHyphen/>
      </w:r>
      <w:r w:rsidRPr="008C6D2F">
        <w:rPr>
          <w:rFonts w:ascii="Arial" w:hAnsi="Arial" w:cs="Arial"/>
          <w:b/>
        </w:rPr>
        <w:softHyphen/>
      </w:r>
      <w:r w:rsidRPr="008C6D2F">
        <w:rPr>
          <w:rFonts w:ascii="Arial" w:hAnsi="Arial" w:cs="Arial"/>
          <w:b/>
        </w:rPr>
        <w:softHyphen/>
      </w:r>
      <w:r w:rsidRPr="008C6D2F">
        <w:rPr>
          <w:rFonts w:ascii="Arial" w:hAnsi="Arial" w:cs="Arial"/>
          <w:b/>
        </w:rPr>
        <w:softHyphen/>
      </w:r>
      <w:r w:rsidRPr="008C6D2F">
        <w:rPr>
          <w:rFonts w:ascii="Arial" w:hAnsi="Arial" w:cs="Arial"/>
          <w:b/>
        </w:rPr>
        <w:softHyphen/>
      </w:r>
      <w:r w:rsidRPr="008C6D2F">
        <w:rPr>
          <w:rFonts w:ascii="Arial" w:hAnsi="Arial" w:cs="Arial"/>
          <w:b/>
        </w:rPr>
        <w:softHyphen/>
      </w:r>
      <w:r w:rsidRPr="008C6D2F">
        <w:rPr>
          <w:rFonts w:ascii="Arial" w:hAnsi="Arial" w:cs="Arial"/>
          <w:b/>
        </w:rPr>
        <w:softHyphen/>
      </w:r>
      <w:r w:rsidRPr="008C6D2F">
        <w:rPr>
          <w:rFonts w:ascii="Arial" w:hAnsi="Arial" w:cs="Arial"/>
          <w:b/>
        </w:rPr>
        <w:softHyphen/>
      </w:r>
      <w:r w:rsidRPr="008C6D2F">
        <w:rPr>
          <w:rFonts w:ascii="Arial" w:hAnsi="Arial" w:cs="Arial"/>
          <w:b/>
        </w:rPr>
        <w:softHyphen/>
      </w:r>
      <w:r w:rsidRPr="008C6D2F">
        <w:rPr>
          <w:rFonts w:ascii="Arial" w:hAnsi="Arial" w:cs="Arial"/>
          <w:b/>
        </w:rPr>
        <w:softHyphen/>
      </w:r>
      <w:r w:rsidRPr="008C6D2F">
        <w:rPr>
          <w:rFonts w:ascii="Arial" w:hAnsi="Arial" w:cs="Arial"/>
          <w:b/>
        </w:rPr>
        <w:softHyphen/>
      </w:r>
      <w:r w:rsidRPr="008C6D2F">
        <w:rPr>
          <w:rFonts w:ascii="Arial" w:hAnsi="Arial" w:cs="Arial"/>
          <w:b/>
        </w:rPr>
        <w:softHyphen/>
        <w:t>___________</w:t>
      </w:r>
      <w:r w:rsidRPr="008C6D2F">
        <w:rPr>
          <w:rFonts w:ascii="Arial" w:hAnsi="Arial" w:cs="Arial"/>
        </w:rPr>
        <w:t xml:space="preserve"> with: </w:t>
      </w:r>
    </w:p>
    <w:p w:rsidR="00EF33FC" w:rsidRPr="008C6D2F" w:rsidRDefault="00EF33FC" w:rsidP="00EF33FC">
      <w:pPr>
        <w:rPr>
          <w:rFonts w:ascii="Arial" w:hAnsi="Arial" w:cs="Arial"/>
        </w:rPr>
      </w:pPr>
    </w:p>
    <w:tbl>
      <w:tblPr>
        <w:tblW w:w="0" w:type="auto"/>
        <w:tblLook w:val="01E0"/>
      </w:tblPr>
      <w:tblGrid>
        <w:gridCol w:w="3528"/>
        <w:gridCol w:w="1836"/>
        <w:gridCol w:w="1764"/>
        <w:gridCol w:w="3420"/>
      </w:tblGrid>
      <w:tr w:rsidR="00EF33FC" w:rsidRPr="008C6D2F" w:rsidTr="00EF33FC">
        <w:tc>
          <w:tcPr>
            <w:tcW w:w="5364" w:type="dxa"/>
            <w:gridSpan w:val="2"/>
          </w:tcPr>
          <w:p w:rsidR="00EF33FC" w:rsidRPr="008C6D2F" w:rsidRDefault="00EF33FC" w:rsidP="00EF33FC">
            <w:pPr>
              <w:rPr>
                <w:rFonts w:ascii="Arial" w:hAnsi="Arial" w:cs="Arial"/>
                <w:sz w:val="18"/>
                <w:szCs w:val="18"/>
              </w:rPr>
            </w:pPr>
            <w:r>
              <w:rPr>
                <w:rFonts w:ascii="Arial" w:hAnsi="Arial" w:cs="Arial"/>
                <w:b/>
                <w:sz w:val="18"/>
                <w:szCs w:val="18"/>
              </w:rPr>
              <w:t>Service Provider</w:t>
            </w:r>
            <w:r w:rsidRPr="008C6D2F">
              <w:rPr>
                <w:rFonts w:ascii="Arial" w:hAnsi="Arial" w:cs="Arial"/>
                <w:b/>
                <w:sz w:val="18"/>
                <w:szCs w:val="18"/>
              </w:rPr>
              <w:t>:  Name of Firm</w:t>
            </w:r>
          </w:p>
        </w:tc>
        <w:tc>
          <w:tcPr>
            <w:tcW w:w="5184" w:type="dxa"/>
            <w:gridSpan w:val="2"/>
          </w:tcPr>
          <w:p w:rsidR="00EF33FC" w:rsidRPr="008C6D2F" w:rsidRDefault="00EF33FC" w:rsidP="00EF33FC">
            <w:pPr>
              <w:rPr>
                <w:rFonts w:ascii="Arial" w:hAnsi="Arial" w:cs="Arial"/>
                <w:sz w:val="18"/>
                <w:szCs w:val="18"/>
              </w:rPr>
            </w:pPr>
            <w:r w:rsidRPr="008C6D2F">
              <w:rPr>
                <w:rFonts w:ascii="Arial" w:hAnsi="Arial" w:cs="Arial"/>
                <w:b/>
                <w:sz w:val="18"/>
                <w:szCs w:val="18"/>
              </w:rPr>
              <w:t>AOC’s Project Manager for this Request is:</w:t>
            </w:r>
          </w:p>
        </w:tc>
      </w:tr>
      <w:tr w:rsidR="00EF33FC" w:rsidRPr="008C6D2F" w:rsidTr="00EF33FC">
        <w:tc>
          <w:tcPr>
            <w:tcW w:w="5364" w:type="dxa"/>
            <w:gridSpan w:val="2"/>
          </w:tcPr>
          <w:p w:rsidR="00EF33FC" w:rsidRPr="008C6D2F" w:rsidRDefault="00EF33FC" w:rsidP="00EF33FC">
            <w:pPr>
              <w:rPr>
                <w:rFonts w:ascii="Arial" w:hAnsi="Arial" w:cs="Arial"/>
                <w:sz w:val="18"/>
                <w:szCs w:val="18"/>
              </w:rPr>
            </w:pPr>
            <w:r w:rsidRPr="008C6D2F">
              <w:rPr>
                <w:rFonts w:ascii="Arial" w:hAnsi="Arial" w:cs="Arial"/>
                <w:sz w:val="18"/>
                <w:szCs w:val="18"/>
              </w:rPr>
              <w:t>Contact Person:</w:t>
            </w:r>
          </w:p>
        </w:tc>
        <w:tc>
          <w:tcPr>
            <w:tcW w:w="5184" w:type="dxa"/>
            <w:gridSpan w:val="2"/>
          </w:tcPr>
          <w:p w:rsidR="00EF33FC" w:rsidRPr="008C6D2F" w:rsidRDefault="00EF33FC" w:rsidP="00EF33FC">
            <w:pPr>
              <w:rPr>
                <w:rFonts w:ascii="Arial" w:hAnsi="Arial" w:cs="Arial"/>
                <w:sz w:val="18"/>
                <w:szCs w:val="18"/>
              </w:rPr>
            </w:pPr>
            <w:r>
              <w:rPr>
                <w:rFonts w:ascii="Arial" w:hAnsi="Arial" w:cs="Arial"/>
                <w:sz w:val="18"/>
                <w:szCs w:val="18"/>
              </w:rPr>
              <w:t xml:space="preserve">TBD, Portfolio Administration Analyst  </w:t>
            </w:r>
          </w:p>
        </w:tc>
      </w:tr>
      <w:tr w:rsidR="00EF33FC" w:rsidRPr="008C6D2F" w:rsidTr="00EF33FC">
        <w:tc>
          <w:tcPr>
            <w:tcW w:w="5364" w:type="dxa"/>
            <w:gridSpan w:val="2"/>
          </w:tcPr>
          <w:p w:rsidR="00EF33FC" w:rsidRPr="008C6D2F" w:rsidRDefault="00EF33FC" w:rsidP="00EF33FC">
            <w:pPr>
              <w:rPr>
                <w:rFonts w:ascii="Arial" w:hAnsi="Arial" w:cs="Arial"/>
                <w:sz w:val="18"/>
                <w:szCs w:val="18"/>
              </w:rPr>
            </w:pPr>
            <w:r w:rsidRPr="008C6D2F">
              <w:rPr>
                <w:rFonts w:ascii="Arial" w:hAnsi="Arial" w:cs="Arial"/>
                <w:sz w:val="18"/>
                <w:szCs w:val="18"/>
              </w:rPr>
              <w:t>Street Address:</w:t>
            </w:r>
          </w:p>
        </w:tc>
        <w:tc>
          <w:tcPr>
            <w:tcW w:w="5184" w:type="dxa"/>
            <w:gridSpan w:val="2"/>
          </w:tcPr>
          <w:p w:rsidR="00EF33FC" w:rsidRPr="008C6D2F" w:rsidRDefault="00EF33FC" w:rsidP="00EF33FC">
            <w:pPr>
              <w:rPr>
                <w:rFonts w:ascii="Arial" w:hAnsi="Arial" w:cs="Arial"/>
                <w:sz w:val="18"/>
                <w:szCs w:val="18"/>
              </w:rPr>
            </w:pPr>
            <w:r w:rsidRPr="008C6D2F">
              <w:rPr>
                <w:rFonts w:ascii="Arial" w:hAnsi="Arial" w:cs="Arial"/>
                <w:sz w:val="18"/>
                <w:szCs w:val="18"/>
              </w:rPr>
              <w:t>455 Golden Gate Avenue, 8th Floor (</w:t>
            </w:r>
            <w:r>
              <w:rPr>
                <w:rFonts w:ascii="Arial" w:hAnsi="Arial" w:cs="Arial"/>
                <w:sz w:val="18"/>
                <w:szCs w:val="18"/>
              </w:rPr>
              <w:t>OREFM</w:t>
            </w:r>
            <w:r w:rsidRPr="008C6D2F">
              <w:rPr>
                <w:rFonts w:ascii="Arial" w:hAnsi="Arial" w:cs="Arial"/>
                <w:sz w:val="18"/>
                <w:szCs w:val="18"/>
              </w:rPr>
              <w:t>)</w:t>
            </w:r>
          </w:p>
        </w:tc>
      </w:tr>
      <w:tr w:rsidR="00EF33FC" w:rsidRPr="008C6D2F" w:rsidTr="00EF33FC">
        <w:tc>
          <w:tcPr>
            <w:tcW w:w="5364" w:type="dxa"/>
            <w:gridSpan w:val="2"/>
          </w:tcPr>
          <w:p w:rsidR="00EF33FC" w:rsidRPr="008C6D2F" w:rsidRDefault="00EF33FC" w:rsidP="00EF33FC">
            <w:pPr>
              <w:rPr>
                <w:rFonts w:ascii="Arial" w:hAnsi="Arial" w:cs="Arial"/>
                <w:sz w:val="18"/>
                <w:szCs w:val="18"/>
              </w:rPr>
            </w:pPr>
            <w:r w:rsidRPr="008C6D2F">
              <w:rPr>
                <w:rFonts w:ascii="Arial" w:hAnsi="Arial" w:cs="Arial"/>
                <w:sz w:val="18"/>
                <w:szCs w:val="18"/>
              </w:rPr>
              <w:t>City, State, Zip:</w:t>
            </w:r>
          </w:p>
        </w:tc>
        <w:tc>
          <w:tcPr>
            <w:tcW w:w="5184" w:type="dxa"/>
            <w:gridSpan w:val="2"/>
          </w:tcPr>
          <w:p w:rsidR="00EF33FC" w:rsidRPr="008C6D2F" w:rsidRDefault="00EF33FC" w:rsidP="00EF33FC">
            <w:pPr>
              <w:rPr>
                <w:rFonts w:ascii="Arial" w:hAnsi="Arial" w:cs="Arial"/>
                <w:sz w:val="18"/>
                <w:szCs w:val="18"/>
              </w:rPr>
            </w:pPr>
            <w:smartTag w:uri="urn:schemas-microsoft-com:office:smarttags" w:element="place">
              <w:smartTag w:uri="urn:schemas-microsoft-com:office:smarttags" w:element="City">
                <w:r w:rsidRPr="008C6D2F">
                  <w:rPr>
                    <w:rFonts w:ascii="Arial" w:hAnsi="Arial" w:cs="Arial"/>
                    <w:sz w:val="18"/>
                    <w:szCs w:val="18"/>
                  </w:rPr>
                  <w:t>San Francisco</w:t>
                </w:r>
              </w:smartTag>
              <w:r w:rsidRPr="008C6D2F">
                <w:rPr>
                  <w:rFonts w:ascii="Arial" w:hAnsi="Arial" w:cs="Arial"/>
                  <w:sz w:val="18"/>
                  <w:szCs w:val="18"/>
                </w:rPr>
                <w:t xml:space="preserve">, </w:t>
              </w:r>
              <w:smartTag w:uri="urn:schemas-microsoft-com:office:smarttags" w:element="State">
                <w:r w:rsidRPr="008C6D2F">
                  <w:rPr>
                    <w:rFonts w:ascii="Arial" w:hAnsi="Arial" w:cs="Arial"/>
                    <w:sz w:val="18"/>
                    <w:szCs w:val="18"/>
                  </w:rPr>
                  <w:t>CA</w:t>
                </w:r>
              </w:smartTag>
              <w:r w:rsidRPr="008C6D2F">
                <w:rPr>
                  <w:rFonts w:ascii="Arial" w:hAnsi="Arial" w:cs="Arial"/>
                  <w:sz w:val="18"/>
                  <w:szCs w:val="18"/>
                </w:rPr>
                <w:t xml:space="preserve">  </w:t>
              </w:r>
              <w:smartTag w:uri="urn:schemas-microsoft-com:office:smarttags" w:element="PostalCode">
                <w:r w:rsidRPr="008C6D2F">
                  <w:rPr>
                    <w:rFonts w:ascii="Arial" w:hAnsi="Arial" w:cs="Arial"/>
                    <w:sz w:val="18"/>
                    <w:szCs w:val="18"/>
                  </w:rPr>
                  <w:t>94102</w:t>
                </w:r>
              </w:smartTag>
            </w:smartTag>
          </w:p>
        </w:tc>
      </w:tr>
      <w:tr w:rsidR="00EF33FC" w:rsidRPr="008C6D2F" w:rsidTr="00EF33FC">
        <w:tc>
          <w:tcPr>
            <w:tcW w:w="5364" w:type="dxa"/>
            <w:gridSpan w:val="2"/>
          </w:tcPr>
          <w:p w:rsidR="00EF33FC" w:rsidRPr="008C6D2F" w:rsidRDefault="00EF33FC" w:rsidP="00EF33FC">
            <w:pPr>
              <w:rPr>
                <w:rFonts w:ascii="Arial" w:hAnsi="Arial" w:cs="Arial"/>
                <w:sz w:val="18"/>
                <w:szCs w:val="18"/>
              </w:rPr>
            </w:pPr>
            <w:r w:rsidRPr="008C6D2F">
              <w:rPr>
                <w:rFonts w:ascii="Arial" w:hAnsi="Arial" w:cs="Arial"/>
                <w:sz w:val="18"/>
                <w:szCs w:val="18"/>
              </w:rPr>
              <w:t>E-mail address:</w:t>
            </w:r>
          </w:p>
        </w:tc>
        <w:tc>
          <w:tcPr>
            <w:tcW w:w="5184" w:type="dxa"/>
            <w:gridSpan w:val="2"/>
          </w:tcPr>
          <w:p w:rsidR="00EF33FC" w:rsidRPr="008C6D2F" w:rsidRDefault="00EF33FC" w:rsidP="00EF33FC">
            <w:pPr>
              <w:rPr>
                <w:rFonts w:ascii="Arial" w:hAnsi="Arial" w:cs="Arial"/>
                <w:sz w:val="18"/>
                <w:szCs w:val="18"/>
              </w:rPr>
            </w:pPr>
            <w:r w:rsidRPr="00CF320E">
              <w:rPr>
                <w:rFonts w:ascii="Arial" w:hAnsi="Arial" w:cs="Arial"/>
                <w:sz w:val="18"/>
                <w:szCs w:val="18"/>
              </w:rPr>
              <w:t>TBD</w:t>
            </w:r>
          </w:p>
        </w:tc>
      </w:tr>
      <w:tr w:rsidR="00EF33FC" w:rsidRPr="008C6D2F" w:rsidTr="00EF33FC">
        <w:tc>
          <w:tcPr>
            <w:tcW w:w="5364" w:type="dxa"/>
            <w:gridSpan w:val="2"/>
            <w:tcBorders>
              <w:bottom w:val="single" w:sz="4" w:space="0" w:color="auto"/>
            </w:tcBorders>
          </w:tcPr>
          <w:p w:rsidR="00EF33FC" w:rsidRPr="008C6D2F" w:rsidRDefault="00EF33FC" w:rsidP="00EF33FC">
            <w:pPr>
              <w:rPr>
                <w:rFonts w:ascii="Arial" w:hAnsi="Arial" w:cs="Arial"/>
                <w:sz w:val="18"/>
                <w:szCs w:val="18"/>
              </w:rPr>
            </w:pPr>
            <w:r w:rsidRPr="008C6D2F">
              <w:rPr>
                <w:rFonts w:ascii="Arial" w:hAnsi="Arial" w:cs="Arial"/>
                <w:sz w:val="18"/>
                <w:szCs w:val="18"/>
              </w:rPr>
              <w:t xml:space="preserve">Tel:  ;  Fax:  </w:t>
            </w:r>
          </w:p>
        </w:tc>
        <w:tc>
          <w:tcPr>
            <w:tcW w:w="5184" w:type="dxa"/>
            <w:gridSpan w:val="2"/>
            <w:tcBorders>
              <w:bottom w:val="single" w:sz="4" w:space="0" w:color="auto"/>
            </w:tcBorders>
          </w:tcPr>
          <w:p w:rsidR="00EF33FC" w:rsidRPr="008C6D2F" w:rsidRDefault="00EF33FC" w:rsidP="00EF33FC">
            <w:pPr>
              <w:rPr>
                <w:rFonts w:ascii="Arial" w:hAnsi="Arial" w:cs="Arial"/>
                <w:sz w:val="18"/>
                <w:szCs w:val="18"/>
              </w:rPr>
            </w:pPr>
            <w:r w:rsidRPr="008C6D2F">
              <w:rPr>
                <w:rFonts w:ascii="Arial" w:hAnsi="Arial" w:cs="Arial"/>
                <w:sz w:val="18"/>
                <w:szCs w:val="18"/>
              </w:rPr>
              <w:t xml:space="preserve">Tel:  </w:t>
            </w:r>
            <w:r>
              <w:rPr>
                <w:rFonts w:ascii="Arial" w:hAnsi="Arial" w:cs="Arial"/>
                <w:sz w:val="18"/>
                <w:szCs w:val="18"/>
              </w:rPr>
              <w:t>TBD</w:t>
            </w:r>
          </w:p>
        </w:tc>
      </w:tr>
      <w:tr w:rsidR="00EF33FC" w:rsidRPr="008C6D2F" w:rsidTr="00EF33FC">
        <w:tblPrEx>
          <w:shd w:val="clear" w:color="auto" w:fill="CCFFFF"/>
        </w:tblPrEx>
        <w:tc>
          <w:tcPr>
            <w:tcW w:w="3528" w:type="dxa"/>
            <w:shd w:val="clear" w:color="auto" w:fill="auto"/>
          </w:tcPr>
          <w:p w:rsidR="00EF33FC" w:rsidRPr="008C6D2F" w:rsidRDefault="00EF33FC" w:rsidP="00EF33FC">
            <w:pPr>
              <w:autoSpaceDE w:val="0"/>
              <w:autoSpaceDN w:val="0"/>
              <w:adjustRightInd w:val="0"/>
              <w:spacing w:after="80"/>
              <w:rPr>
                <w:rFonts w:ascii="Arial" w:hAnsi="Arial" w:cs="Arial"/>
                <w:color w:val="0000FF"/>
                <w:sz w:val="18"/>
                <w:szCs w:val="18"/>
              </w:rPr>
            </w:pPr>
            <w:r w:rsidRPr="008C6D2F">
              <w:rPr>
                <w:rFonts w:ascii="Arial" w:hAnsi="Arial" w:cs="Arial"/>
                <w:b/>
                <w:sz w:val="18"/>
                <w:szCs w:val="18"/>
              </w:rPr>
              <w:t>Request Date:</w:t>
            </w:r>
            <w:r w:rsidRPr="008C6D2F">
              <w:rPr>
                <w:rFonts w:ascii="Arial" w:hAnsi="Arial" w:cs="Arial"/>
                <w:color w:val="0000FF"/>
                <w:sz w:val="18"/>
                <w:szCs w:val="18"/>
              </w:rPr>
              <w:t xml:space="preserve">  </w:t>
            </w:r>
          </w:p>
        </w:tc>
        <w:tc>
          <w:tcPr>
            <w:tcW w:w="3600" w:type="dxa"/>
            <w:gridSpan w:val="2"/>
            <w:shd w:val="clear" w:color="auto" w:fill="auto"/>
          </w:tcPr>
          <w:p w:rsidR="00EF33FC" w:rsidRPr="008C6D2F" w:rsidRDefault="00EF33FC" w:rsidP="00EF33FC">
            <w:pPr>
              <w:autoSpaceDE w:val="0"/>
              <w:autoSpaceDN w:val="0"/>
              <w:adjustRightInd w:val="0"/>
              <w:spacing w:after="80"/>
              <w:rPr>
                <w:rFonts w:ascii="Arial" w:hAnsi="Arial" w:cs="Arial"/>
                <w:b/>
                <w:sz w:val="18"/>
                <w:szCs w:val="18"/>
              </w:rPr>
            </w:pPr>
            <w:r>
              <w:rPr>
                <w:rFonts w:ascii="Arial" w:hAnsi="Arial" w:cs="Arial"/>
                <w:b/>
                <w:sz w:val="18"/>
                <w:szCs w:val="18"/>
              </w:rPr>
              <w:t>Quote</w:t>
            </w:r>
            <w:r w:rsidRPr="008C6D2F">
              <w:rPr>
                <w:rFonts w:ascii="Arial" w:hAnsi="Arial" w:cs="Arial"/>
                <w:b/>
                <w:sz w:val="18"/>
                <w:szCs w:val="18"/>
              </w:rPr>
              <w:t xml:space="preserve"> Needed By :</w:t>
            </w:r>
            <w:r w:rsidRPr="008C6D2F">
              <w:rPr>
                <w:rFonts w:ascii="Arial" w:hAnsi="Arial" w:cs="Arial"/>
                <w:color w:val="0000FF"/>
                <w:sz w:val="18"/>
                <w:szCs w:val="18"/>
              </w:rPr>
              <w:t xml:space="preserve"> </w:t>
            </w:r>
          </w:p>
        </w:tc>
        <w:tc>
          <w:tcPr>
            <w:tcW w:w="3420" w:type="dxa"/>
            <w:shd w:val="clear" w:color="auto" w:fill="auto"/>
          </w:tcPr>
          <w:p w:rsidR="00EF33FC" w:rsidRPr="008C6D2F" w:rsidRDefault="00EF33FC" w:rsidP="00EF33FC">
            <w:pPr>
              <w:autoSpaceDE w:val="0"/>
              <w:autoSpaceDN w:val="0"/>
              <w:adjustRightInd w:val="0"/>
              <w:spacing w:after="80"/>
              <w:rPr>
                <w:rFonts w:ascii="Arial" w:hAnsi="Arial" w:cs="Arial"/>
                <w:b/>
                <w:sz w:val="18"/>
                <w:szCs w:val="18"/>
              </w:rPr>
            </w:pPr>
            <w:r w:rsidRPr="008C6D2F">
              <w:rPr>
                <w:rFonts w:ascii="Arial" w:hAnsi="Arial" w:cs="Arial"/>
                <w:b/>
                <w:sz w:val="18"/>
                <w:szCs w:val="18"/>
              </w:rPr>
              <w:t>Report Needed By:</w:t>
            </w:r>
            <w:r w:rsidRPr="008C6D2F">
              <w:rPr>
                <w:rFonts w:ascii="Arial" w:hAnsi="Arial" w:cs="Arial"/>
                <w:color w:val="0000FF"/>
                <w:sz w:val="18"/>
                <w:szCs w:val="18"/>
              </w:rPr>
              <w:t xml:space="preserve">  </w:t>
            </w:r>
          </w:p>
        </w:tc>
      </w:tr>
      <w:tr w:rsidR="00EF33FC" w:rsidRPr="008C6D2F" w:rsidTr="00EF33FC">
        <w:tc>
          <w:tcPr>
            <w:tcW w:w="3528" w:type="dxa"/>
            <w:shd w:val="clear" w:color="auto" w:fill="auto"/>
          </w:tcPr>
          <w:p w:rsidR="00EF33FC" w:rsidRPr="008C6D2F" w:rsidRDefault="00EF33FC" w:rsidP="00EF33FC">
            <w:pPr>
              <w:autoSpaceDE w:val="0"/>
              <w:autoSpaceDN w:val="0"/>
              <w:adjustRightInd w:val="0"/>
              <w:spacing w:after="80"/>
              <w:rPr>
                <w:rFonts w:ascii="Arial" w:hAnsi="Arial" w:cs="Arial"/>
                <w:b/>
                <w:sz w:val="18"/>
                <w:szCs w:val="18"/>
              </w:rPr>
            </w:pPr>
            <w:r w:rsidRPr="008C6D2F">
              <w:rPr>
                <w:rFonts w:ascii="Arial" w:hAnsi="Arial" w:cs="Arial"/>
                <w:b/>
                <w:sz w:val="18"/>
                <w:szCs w:val="18"/>
              </w:rPr>
              <w:t>Submitted By:</w:t>
            </w:r>
          </w:p>
        </w:tc>
        <w:tc>
          <w:tcPr>
            <w:tcW w:w="7020" w:type="dxa"/>
            <w:gridSpan w:val="3"/>
            <w:shd w:val="clear" w:color="auto" w:fill="auto"/>
          </w:tcPr>
          <w:p w:rsidR="00EF33FC" w:rsidRPr="008C6D2F" w:rsidRDefault="00EF33FC" w:rsidP="00EF33FC">
            <w:pPr>
              <w:autoSpaceDE w:val="0"/>
              <w:autoSpaceDN w:val="0"/>
              <w:adjustRightInd w:val="0"/>
              <w:spacing w:after="80"/>
              <w:rPr>
                <w:rFonts w:ascii="Arial" w:hAnsi="Arial" w:cs="Arial"/>
                <w:b/>
                <w:sz w:val="18"/>
                <w:szCs w:val="18"/>
              </w:rPr>
            </w:pPr>
            <w:r w:rsidRPr="008C6D2F">
              <w:rPr>
                <w:rFonts w:ascii="Arial" w:hAnsi="Arial" w:cs="Arial"/>
                <w:b/>
                <w:sz w:val="18"/>
                <w:szCs w:val="18"/>
              </w:rPr>
              <w:t>Internal Requester Name/Tel:</w:t>
            </w:r>
            <w:r w:rsidRPr="008C6D2F">
              <w:rPr>
                <w:rFonts w:ascii="Arial" w:hAnsi="Arial" w:cs="Arial"/>
                <w:color w:val="0000FF"/>
                <w:sz w:val="18"/>
                <w:szCs w:val="18"/>
              </w:rPr>
              <w:t xml:space="preserve">  </w:t>
            </w:r>
          </w:p>
        </w:tc>
      </w:tr>
      <w:tr w:rsidR="00EF33FC" w:rsidRPr="008C6D2F" w:rsidTr="00EF33FC">
        <w:tblPrEx>
          <w:shd w:val="clear" w:color="auto" w:fill="CCFFFF"/>
        </w:tblPrEx>
        <w:tc>
          <w:tcPr>
            <w:tcW w:w="10548" w:type="dxa"/>
            <w:gridSpan w:val="4"/>
            <w:shd w:val="clear" w:color="auto" w:fill="CCFFFF"/>
          </w:tcPr>
          <w:p w:rsidR="00EF33FC" w:rsidRPr="008C6D2F" w:rsidRDefault="00EF33FC" w:rsidP="00EF33FC">
            <w:pPr>
              <w:autoSpaceDE w:val="0"/>
              <w:autoSpaceDN w:val="0"/>
              <w:adjustRightInd w:val="0"/>
              <w:spacing w:after="80"/>
              <w:rPr>
                <w:rFonts w:ascii="Arial" w:hAnsi="Arial" w:cs="Arial"/>
                <w:color w:val="0000FF"/>
                <w:sz w:val="18"/>
                <w:szCs w:val="18"/>
              </w:rPr>
            </w:pPr>
            <w:r w:rsidRPr="008C6D2F">
              <w:rPr>
                <w:rFonts w:ascii="Arial" w:hAnsi="Arial" w:cs="Arial"/>
                <w:b/>
                <w:sz w:val="18"/>
                <w:szCs w:val="18"/>
              </w:rPr>
              <w:t>Property ID/Name:</w:t>
            </w:r>
          </w:p>
        </w:tc>
      </w:tr>
      <w:tr w:rsidR="00EF33FC" w:rsidRPr="008C6D2F" w:rsidTr="00EF33FC">
        <w:tc>
          <w:tcPr>
            <w:tcW w:w="5364" w:type="dxa"/>
            <w:gridSpan w:val="2"/>
            <w:shd w:val="clear" w:color="auto" w:fill="auto"/>
          </w:tcPr>
          <w:p w:rsidR="00EF33FC" w:rsidRPr="008C6D2F" w:rsidRDefault="00EF33FC" w:rsidP="00EF33FC">
            <w:pPr>
              <w:autoSpaceDE w:val="0"/>
              <w:autoSpaceDN w:val="0"/>
              <w:adjustRightInd w:val="0"/>
              <w:spacing w:after="80"/>
              <w:rPr>
                <w:rFonts w:ascii="Arial" w:hAnsi="Arial" w:cs="Arial"/>
                <w:b/>
                <w:sz w:val="18"/>
                <w:szCs w:val="18"/>
              </w:rPr>
            </w:pPr>
            <w:r w:rsidRPr="008C6D2F">
              <w:rPr>
                <w:rFonts w:ascii="Arial" w:hAnsi="Arial" w:cs="Arial"/>
                <w:b/>
                <w:sz w:val="18"/>
                <w:szCs w:val="18"/>
              </w:rPr>
              <w:t>Property Street Address:</w:t>
            </w:r>
          </w:p>
        </w:tc>
        <w:tc>
          <w:tcPr>
            <w:tcW w:w="5184" w:type="dxa"/>
            <w:gridSpan w:val="2"/>
            <w:shd w:val="clear" w:color="auto" w:fill="auto"/>
          </w:tcPr>
          <w:p w:rsidR="00EF33FC" w:rsidRPr="008C6D2F" w:rsidRDefault="00EF33FC" w:rsidP="00EF33FC">
            <w:pPr>
              <w:autoSpaceDE w:val="0"/>
              <w:autoSpaceDN w:val="0"/>
              <w:adjustRightInd w:val="0"/>
              <w:spacing w:after="80"/>
              <w:rPr>
                <w:rFonts w:ascii="Arial" w:hAnsi="Arial" w:cs="Arial"/>
                <w:b/>
                <w:sz w:val="18"/>
                <w:szCs w:val="18"/>
              </w:rPr>
            </w:pPr>
            <w:r w:rsidRPr="008C6D2F">
              <w:rPr>
                <w:rFonts w:ascii="Arial" w:hAnsi="Arial" w:cs="Arial"/>
                <w:b/>
                <w:sz w:val="18"/>
                <w:szCs w:val="18"/>
              </w:rPr>
              <w:t>City, State, Zip:</w:t>
            </w:r>
            <w:r w:rsidRPr="008C6D2F">
              <w:rPr>
                <w:rFonts w:ascii="Arial" w:hAnsi="Arial" w:cs="Arial"/>
                <w:color w:val="0000FF"/>
                <w:sz w:val="18"/>
                <w:szCs w:val="18"/>
              </w:rPr>
              <w:t xml:space="preserve">  </w:t>
            </w:r>
          </w:p>
        </w:tc>
      </w:tr>
    </w:tbl>
    <w:p w:rsidR="00EF33FC" w:rsidRDefault="00EF33FC" w:rsidP="00EF33FC">
      <w:pPr>
        <w:autoSpaceDE w:val="0"/>
        <w:autoSpaceDN w:val="0"/>
        <w:adjustRightInd w:val="0"/>
        <w:spacing w:before="120" w:after="120"/>
        <w:rPr>
          <w:rFonts w:ascii="Arial" w:hAnsi="Arial" w:cs="Arial"/>
          <w:b/>
          <w:sz w:val="18"/>
          <w:szCs w:val="18"/>
        </w:rPr>
      </w:pPr>
      <w:r>
        <w:rPr>
          <w:rFonts w:ascii="Arial" w:hAnsi="Arial" w:cs="Arial"/>
          <w:b/>
          <w:sz w:val="18"/>
          <w:szCs w:val="18"/>
        </w:rPr>
        <w:t>AOC PROJECT COST CODES:</w:t>
      </w:r>
      <w:r>
        <w:rPr>
          <w:rFonts w:ascii="Arial" w:hAnsi="Arial" w:cs="Arial"/>
          <w:b/>
          <w:sz w:val="18"/>
          <w:szCs w:val="18"/>
        </w:rPr>
        <w:tab/>
        <w:t>__ __ __ __  -  __ __ __ __ __ __ __ __  -  __ __ __ __  -  __ __  -  __ __  -  __ __ __ _</w:t>
      </w:r>
    </w:p>
    <w:p w:rsidR="00EF33FC" w:rsidRDefault="00EF33FC" w:rsidP="00EF33FC">
      <w:pPr>
        <w:rPr>
          <w:rFonts w:ascii="Arial" w:hAnsi="Arial" w:cs="Arial"/>
          <w:b/>
        </w:rPr>
      </w:pPr>
      <w:r>
        <w:rPr>
          <w:rFonts w:ascii="Arial" w:hAnsi="Arial" w:cs="Arial"/>
          <w:b/>
        </w:rPr>
        <w:t xml:space="preserve">Funding Type:   </w:t>
      </w:r>
      <w:r w:rsidR="00303FE6" w:rsidRPr="000F5657">
        <w:rPr>
          <w:rFonts w:ascii="Arial" w:hAnsi="Arial" w:cs="Arial"/>
        </w:rPr>
        <w:fldChar w:fldCharType="begin">
          <w:ffData>
            <w:name w:val="Check133"/>
            <w:enabled/>
            <w:calcOnExit w:val="0"/>
            <w:checkBox>
              <w:sizeAuto/>
              <w:default w:val="0"/>
            </w:checkBox>
          </w:ffData>
        </w:fldChar>
      </w:r>
      <w:r w:rsidRPr="000F5657">
        <w:rPr>
          <w:rFonts w:ascii="Arial" w:hAnsi="Arial" w:cs="Arial"/>
        </w:rPr>
        <w:instrText xml:space="preserve"> FORMCHECKBOX </w:instrText>
      </w:r>
      <w:r w:rsidR="00303FE6">
        <w:rPr>
          <w:rFonts w:ascii="Arial" w:hAnsi="Arial" w:cs="Arial"/>
        </w:rPr>
      </w:r>
      <w:r w:rsidR="00303FE6">
        <w:rPr>
          <w:rFonts w:ascii="Arial" w:hAnsi="Arial" w:cs="Arial"/>
        </w:rPr>
        <w:fldChar w:fldCharType="separate"/>
      </w:r>
      <w:r w:rsidR="00303FE6" w:rsidRPr="000F5657">
        <w:rPr>
          <w:rFonts w:ascii="Arial" w:hAnsi="Arial" w:cs="Arial"/>
        </w:rPr>
        <w:fldChar w:fldCharType="end"/>
      </w:r>
      <w:r>
        <w:rPr>
          <w:rFonts w:ascii="Arial" w:hAnsi="Arial" w:cs="Arial"/>
        </w:rPr>
        <w:t xml:space="preserve">SB1732     </w:t>
      </w:r>
      <w:r w:rsidR="00303FE6" w:rsidRPr="000F5657">
        <w:rPr>
          <w:rFonts w:ascii="Arial" w:hAnsi="Arial" w:cs="Arial"/>
        </w:rPr>
        <w:fldChar w:fldCharType="begin">
          <w:ffData>
            <w:name w:val="Check133"/>
            <w:enabled/>
            <w:calcOnExit w:val="0"/>
            <w:checkBox>
              <w:sizeAuto/>
              <w:default w:val="0"/>
            </w:checkBox>
          </w:ffData>
        </w:fldChar>
      </w:r>
      <w:r w:rsidRPr="000F5657">
        <w:rPr>
          <w:rFonts w:ascii="Arial" w:hAnsi="Arial" w:cs="Arial"/>
        </w:rPr>
        <w:instrText xml:space="preserve"> FORMCHECKBOX </w:instrText>
      </w:r>
      <w:r w:rsidR="00303FE6">
        <w:rPr>
          <w:rFonts w:ascii="Arial" w:hAnsi="Arial" w:cs="Arial"/>
        </w:rPr>
      </w:r>
      <w:r w:rsidR="00303FE6">
        <w:rPr>
          <w:rFonts w:ascii="Arial" w:hAnsi="Arial" w:cs="Arial"/>
        </w:rPr>
        <w:fldChar w:fldCharType="separate"/>
      </w:r>
      <w:r w:rsidR="00303FE6" w:rsidRPr="000F5657">
        <w:rPr>
          <w:rFonts w:ascii="Arial" w:hAnsi="Arial" w:cs="Arial"/>
        </w:rPr>
        <w:fldChar w:fldCharType="end"/>
      </w:r>
      <w:r>
        <w:rPr>
          <w:rFonts w:ascii="Arial" w:hAnsi="Arial" w:cs="Arial"/>
        </w:rPr>
        <w:t>SB1407</w:t>
      </w:r>
      <w:r w:rsidR="00335FC5">
        <w:rPr>
          <w:rFonts w:ascii="Arial" w:hAnsi="Arial" w:cs="Arial"/>
        </w:rPr>
        <w:tab/>
      </w:r>
      <w:r w:rsidR="00303FE6" w:rsidRPr="000F5657">
        <w:rPr>
          <w:rFonts w:ascii="Arial" w:hAnsi="Arial" w:cs="Arial"/>
        </w:rPr>
        <w:fldChar w:fldCharType="begin">
          <w:ffData>
            <w:name w:val="Check133"/>
            <w:enabled/>
            <w:calcOnExit w:val="0"/>
            <w:checkBox>
              <w:sizeAuto/>
              <w:default w:val="0"/>
            </w:checkBox>
          </w:ffData>
        </w:fldChar>
      </w:r>
      <w:r w:rsidR="00335FC5" w:rsidRPr="000F5657">
        <w:rPr>
          <w:rFonts w:ascii="Arial" w:hAnsi="Arial" w:cs="Arial"/>
        </w:rPr>
        <w:instrText xml:space="preserve"> FORMCHECKBOX </w:instrText>
      </w:r>
      <w:r w:rsidR="00303FE6">
        <w:rPr>
          <w:rFonts w:ascii="Arial" w:hAnsi="Arial" w:cs="Arial"/>
        </w:rPr>
      </w:r>
      <w:r w:rsidR="00303FE6">
        <w:rPr>
          <w:rFonts w:ascii="Arial" w:hAnsi="Arial" w:cs="Arial"/>
        </w:rPr>
        <w:fldChar w:fldCharType="separate"/>
      </w:r>
      <w:r w:rsidR="00303FE6" w:rsidRPr="000F5657">
        <w:rPr>
          <w:rFonts w:ascii="Arial" w:hAnsi="Arial" w:cs="Arial"/>
        </w:rPr>
        <w:fldChar w:fldCharType="end"/>
      </w:r>
      <w:r w:rsidR="00335FC5">
        <w:rPr>
          <w:rFonts w:ascii="Arial" w:hAnsi="Arial" w:cs="Arial"/>
        </w:rPr>
        <w:t>Other___________________</w:t>
      </w:r>
    </w:p>
    <w:p w:rsidR="00EF33FC" w:rsidRDefault="00EF33FC" w:rsidP="00EF33FC">
      <w:pPr>
        <w:spacing w:before="120"/>
      </w:pPr>
      <w:r>
        <w:rPr>
          <w:rFonts w:ascii="Arial" w:hAnsi="Arial" w:cs="Arial"/>
          <w:b/>
        </w:rPr>
        <w:t xml:space="preserve">SB 1407 Group:   </w:t>
      </w:r>
      <w:r w:rsidR="00303FE6" w:rsidRPr="000F5657">
        <w:rPr>
          <w:rFonts w:ascii="Arial" w:hAnsi="Arial" w:cs="Arial"/>
        </w:rPr>
        <w:fldChar w:fldCharType="begin">
          <w:ffData>
            <w:name w:val="Check133"/>
            <w:enabled/>
            <w:calcOnExit w:val="0"/>
            <w:checkBox>
              <w:sizeAuto/>
              <w:default w:val="0"/>
            </w:checkBox>
          </w:ffData>
        </w:fldChar>
      </w:r>
      <w:r w:rsidRPr="000F5657">
        <w:rPr>
          <w:rFonts w:ascii="Arial" w:hAnsi="Arial" w:cs="Arial"/>
        </w:rPr>
        <w:instrText xml:space="preserve"> FORMCHECKBOX </w:instrText>
      </w:r>
      <w:r w:rsidR="00303FE6">
        <w:rPr>
          <w:rFonts w:ascii="Arial" w:hAnsi="Arial" w:cs="Arial"/>
        </w:rPr>
      </w:r>
      <w:r w:rsidR="00303FE6">
        <w:rPr>
          <w:rFonts w:ascii="Arial" w:hAnsi="Arial" w:cs="Arial"/>
        </w:rPr>
        <w:fldChar w:fldCharType="separate"/>
      </w:r>
      <w:r w:rsidR="00303FE6" w:rsidRPr="000F5657">
        <w:rPr>
          <w:rFonts w:ascii="Arial" w:hAnsi="Arial" w:cs="Arial"/>
        </w:rPr>
        <w:fldChar w:fldCharType="end"/>
      </w:r>
      <w:r>
        <w:rPr>
          <w:rFonts w:ascii="Arial" w:hAnsi="Arial" w:cs="Arial"/>
        </w:rPr>
        <w:t xml:space="preserve">1     </w:t>
      </w:r>
      <w:r w:rsidR="00303FE6" w:rsidRPr="000F5657">
        <w:rPr>
          <w:rFonts w:ascii="Arial" w:hAnsi="Arial" w:cs="Arial"/>
        </w:rPr>
        <w:fldChar w:fldCharType="begin">
          <w:ffData>
            <w:name w:val="Check133"/>
            <w:enabled/>
            <w:calcOnExit w:val="0"/>
            <w:checkBox>
              <w:sizeAuto/>
              <w:default w:val="0"/>
            </w:checkBox>
          </w:ffData>
        </w:fldChar>
      </w:r>
      <w:r w:rsidRPr="000F5657">
        <w:rPr>
          <w:rFonts w:ascii="Arial" w:hAnsi="Arial" w:cs="Arial"/>
        </w:rPr>
        <w:instrText xml:space="preserve"> FORMCHECKBOX </w:instrText>
      </w:r>
      <w:r w:rsidR="00303FE6">
        <w:rPr>
          <w:rFonts w:ascii="Arial" w:hAnsi="Arial" w:cs="Arial"/>
        </w:rPr>
      </w:r>
      <w:r w:rsidR="00303FE6">
        <w:rPr>
          <w:rFonts w:ascii="Arial" w:hAnsi="Arial" w:cs="Arial"/>
        </w:rPr>
        <w:fldChar w:fldCharType="separate"/>
      </w:r>
      <w:r w:rsidR="00303FE6" w:rsidRPr="000F5657">
        <w:rPr>
          <w:rFonts w:ascii="Arial" w:hAnsi="Arial" w:cs="Arial"/>
        </w:rPr>
        <w:fldChar w:fldCharType="end"/>
      </w:r>
      <w:r>
        <w:rPr>
          <w:rFonts w:ascii="Arial" w:hAnsi="Arial" w:cs="Arial"/>
        </w:rPr>
        <w:t xml:space="preserve">2A     </w:t>
      </w:r>
      <w:r w:rsidR="00303FE6" w:rsidRPr="000F5657">
        <w:rPr>
          <w:rFonts w:ascii="Arial" w:hAnsi="Arial" w:cs="Arial"/>
        </w:rPr>
        <w:fldChar w:fldCharType="begin">
          <w:ffData>
            <w:name w:val="Check133"/>
            <w:enabled/>
            <w:calcOnExit w:val="0"/>
            <w:checkBox>
              <w:sizeAuto/>
              <w:default w:val="0"/>
            </w:checkBox>
          </w:ffData>
        </w:fldChar>
      </w:r>
      <w:r w:rsidRPr="000F5657">
        <w:rPr>
          <w:rFonts w:ascii="Arial" w:hAnsi="Arial" w:cs="Arial"/>
        </w:rPr>
        <w:instrText xml:space="preserve"> FORMCHECKBOX </w:instrText>
      </w:r>
      <w:r w:rsidR="00303FE6">
        <w:rPr>
          <w:rFonts w:ascii="Arial" w:hAnsi="Arial" w:cs="Arial"/>
        </w:rPr>
      </w:r>
      <w:r w:rsidR="00303FE6">
        <w:rPr>
          <w:rFonts w:ascii="Arial" w:hAnsi="Arial" w:cs="Arial"/>
        </w:rPr>
        <w:fldChar w:fldCharType="separate"/>
      </w:r>
      <w:r w:rsidR="00303FE6" w:rsidRPr="000F5657">
        <w:rPr>
          <w:rFonts w:ascii="Arial" w:hAnsi="Arial" w:cs="Arial"/>
        </w:rPr>
        <w:fldChar w:fldCharType="end"/>
      </w:r>
      <w:r>
        <w:rPr>
          <w:rFonts w:ascii="Arial" w:hAnsi="Arial" w:cs="Arial"/>
        </w:rPr>
        <w:t xml:space="preserve">2B     </w:t>
      </w:r>
      <w:r w:rsidR="00303FE6" w:rsidRPr="000F5657">
        <w:rPr>
          <w:rFonts w:ascii="Arial" w:hAnsi="Arial" w:cs="Arial"/>
        </w:rPr>
        <w:fldChar w:fldCharType="begin">
          <w:ffData>
            <w:name w:val="Check133"/>
            <w:enabled/>
            <w:calcOnExit w:val="0"/>
            <w:checkBox>
              <w:sizeAuto/>
              <w:default w:val="0"/>
            </w:checkBox>
          </w:ffData>
        </w:fldChar>
      </w:r>
      <w:r w:rsidRPr="000F5657">
        <w:rPr>
          <w:rFonts w:ascii="Arial" w:hAnsi="Arial" w:cs="Arial"/>
        </w:rPr>
        <w:instrText xml:space="preserve"> FORMCHECKBOX </w:instrText>
      </w:r>
      <w:r w:rsidR="00303FE6">
        <w:rPr>
          <w:rFonts w:ascii="Arial" w:hAnsi="Arial" w:cs="Arial"/>
        </w:rPr>
      </w:r>
      <w:r w:rsidR="00303FE6">
        <w:rPr>
          <w:rFonts w:ascii="Arial" w:hAnsi="Arial" w:cs="Arial"/>
        </w:rPr>
        <w:fldChar w:fldCharType="separate"/>
      </w:r>
      <w:r w:rsidR="00303FE6" w:rsidRPr="000F5657">
        <w:rPr>
          <w:rFonts w:ascii="Arial" w:hAnsi="Arial" w:cs="Arial"/>
        </w:rPr>
        <w:fldChar w:fldCharType="end"/>
      </w:r>
      <w:r>
        <w:rPr>
          <w:rFonts w:ascii="Arial" w:hAnsi="Arial" w:cs="Arial"/>
        </w:rPr>
        <w:t xml:space="preserve">2C    </w:t>
      </w:r>
      <w:r w:rsidR="00303FE6" w:rsidRPr="000F5657">
        <w:rPr>
          <w:rFonts w:ascii="Arial" w:hAnsi="Arial" w:cs="Arial"/>
        </w:rPr>
        <w:fldChar w:fldCharType="begin">
          <w:ffData>
            <w:name w:val="Check133"/>
            <w:enabled/>
            <w:calcOnExit w:val="0"/>
            <w:checkBox>
              <w:sizeAuto/>
              <w:default w:val="0"/>
            </w:checkBox>
          </w:ffData>
        </w:fldChar>
      </w:r>
      <w:r w:rsidRPr="000F5657">
        <w:rPr>
          <w:rFonts w:ascii="Arial" w:hAnsi="Arial" w:cs="Arial"/>
        </w:rPr>
        <w:instrText xml:space="preserve"> FORMCHECKBOX </w:instrText>
      </w:r>
      <w:r w:rsidR="00303FE6">
        <w:rPr>
          <w:rFonts w:ascii="Arial" w:hAnsi="Arial" w:cs="Arial"/>
        </w:rPr>
      </w:r>
      <w:r w:rsidR="00303FE6">
        <w:rPr>
          <w:rFonts w:ascii="Arial" w:hAnsi="Arial" w:cs="Arial"/>
        </w:rPr>
        <w:fldChar w:fldCharType="separate"/>
      </w:r>
      <w:r w:rsidR="00303FE6" w:rsidRPr="000F5657">
        <w:rPr>
          <w:rFonts w:ascii="Arial" w:hAnsi="Arial" w:cs="Arial"/>
        </w:rPr>
        <w:fldChar w:fldCharType="end"/>
      </w:r>
      <w:r>
        <w:rPr>
          <w:rFonts w:ascii="Arial" w:hAnsi="Arial" w:cs="Arial"/>
        </w:rPr>
        <w:t xml:space="preserve">3A    </w:t>
      </w:r>
      <w:r w:rsidR="00303FE6" w:rsidRPr="000F5657">
        <w:rPr>
          <w:rFonts w:ascii="Arial" w:hAnsi="Arial" w:cs="Arial"/>
        </w:rPr>
        <w:fldChar w:fldCharType="begin">
          <w:ffData>
            <w:name w:val="Check133"/>
            <w:enabled/>
            <w:calcOnExit w:val="0"/>
            <w:checkBox>
              <w:sizeAuto/>
              <w:default w:val="0"/>
            </w:checkBox>
          </w:ffData>
        </w:fldChar>
      </w:r>
      <w:r w:rsidRPr="000F5657">
        <w:rPr>
          <w:rFonts w:ascii="Arial" w:hAnsi="Arial" w:cs="Arial"/>
        </w:rPr>
        <w:instrText xml:space="preserve"> FORMCHECKBOX </w:instrText>
      </w:r>
      <w:r w:rsidR="00303FE6">
        <w:rPr>
          <w:rFonts w:ascii="Arial" w:hAnsi="Arial" w:cs="Arial"/>
        </w:rPr>
      </w:r>
      <w:r w:rsidR="00303FE6">
        <w:rPr>
          <w:rFonts w:ascii="Arial" w:hAnsi="Arial" w:cs="Arial"/>
        </w:rPr>
        <w:fldChar w:fldCharType="separate"/>
      </w:r>
      <w:r w:rsidR="00303FE6" w:rsidRPr="000F5657">
        <w:rPr>
          <w:rFonts w:ascii="Arial" w:hAnsi="Arial" w:cs="Arial"/>
        </w:rPr>
        <w:fldChar w:fldCharType="end"/>
      </w:r>
      <w:r>
        <w:rPr>
          <w:rFonts w:ascii="Arial" w:hAnsi="Arial" w:cs="Arial"/>
        </w:rPr>
        <w:t xml:space="preserve">3B    </w:t>
      </w:r>
      <w:r w:rsidR="00303FE6" w:rsidRPr="000F5657">
        <w:rPr>
          <w:rFonts w:ascii="Arial" w:hAnsi="Arial" w:cs="Arial"/>
        </w:rPr>
        <w:fldChar w:fldCharType="begin">
          <w:ffData>
            <w:name w:val="Check133"/>
            <w:enabled/>
            <w:calcOnExit w:val="0"/>
            <w:checkBox>
              <w:sizeAuto/>
              <w:default w:val="0"/>
            </w:checkBox>
          </w:ffData>
        </w:fldChar>
      </w:r>
      <w:r w:rsidRPr="000F5657">
        <w:rPr>
          <w:rFonts w:ascii="Arial" w:hAnsi="Arial" w:cs="Arial"/>
        </w:rPr>
        <w:instrText xml:space="preserve"> FORMCHECKBOX </w:instrText>
      </w:r>
      <w:r w:rsidR="00303FE6">
        <w:rPr>
          <w:rFonts w:ascii="Arial" w:hAnsi="Arial" w:cs="Arial"/>
        </w:rPr>
      </w:r>
      <w:r w:rsidR="00303FE6">
        <w:rPr>
          <w:rFonts w:ascii="Arial" w:hAnsi="Arial" w:cs="Arial"/>
        </w:rPr>
        <w:fldChar w:fldCharType="separate"/>
      </w:r>
      <w:r w:rsidR="00303FE6" w:rsidRPr="000F5657">
        <w:rPr>
          <w:rFonts w:ascii="Arial" w:hAnsi="Arial" w:cs="Arial"/>
        </w:rPr>
        <w:fldChar w:fldCharType="end"/>
      </w:r>
      <w:r>
        <w:rPr>
          <w:rFonts w:ascii="Arial" w:hAnsi="Arial" w:cs="Arial"/>
        </w:rPr>
        <w:t xml:space="preserve">3C    </w:t>
      </w:r>
      <w:r w:rsidR="00303FE6" w:rsidRPr="000F5657">
        <w:rPr>
          <w:rFonts w:ascii="Arial" w:hAnsi="Arial" w:cs="Arial"/>
        </w:rPr>
        <w:fldChar w:fldCharType="begin">
          <w:ffData>
            <w:name w:val="Check133"/>
            <w:enabled/>
            <w:calcOnExit w:val="0"/>
            <w:checkBox>
              <w:sizeAuto/>
              <w:default w:val="0"/>
            </w:checkBox>
          </w:ffData>
        </w:fldChar>
      </w:r>
      <w:r w:rsidRPr="000F5657">
        <w:rPr>
          <w:rFonts w:ascii="Arial" w:hAnsi="Arial" w:cs="Arial"/>
        </w:rPr>
        <w:instrText xml:space="preserve"> FORMCHECKBOX </w:instrText>
      </w:r>
      <w:r w:rsidR="00303FE6">
        <w:rPr>
          <w:rFonts w:ascii="Arial" w:hAnsi="Arial" w:cs="Arial"/>
        </w:rPr>
      </w:r>
      <w:r w:rsidR="00303FE6">
        <w:rPr>
          <w:rFonts w:ascii="Arial" w:hAnsi="Arial" w:cs="Arial"/>
        </w:rPr>
        <w:fldChar w:fldCharType="separate"/>
      </w:r>
      <w:r w:rsidR="00303FE6" w:rsidRPr="000F5657">
        <w:rPr>
          <w:rFonts w:ascii="Arial" w:hAnsi="Arial" w:cs="Arial"/>
        </w:rPr>
        <w:fldChar w:fldCharType="end"/>
      </w:r>
      <w:r>
        <w:rPr>
          <w:rFonts w:ascii="Arial" w:hAnsi="Arial" w:cs="Arial"/>
        </w:rPr>
        <w:t xml:space="preserve">1-3C    </w:t>
      </w:r>
      <w:r w:rsidR="00303FE6" w:rsidRPr="000F5657">
        <w:rPr>
          <w:rFonts w:ascii="Arial" w:hAnsi="Arial" w:cs="Arial"/>
        </w:rPr>
        <w:fldChar w:fldCharType="begin">
          <w:ffData>
            <w:name w:val="Check133"/>
            <w:enabled/>
            <w:calcOnExit w:val="0"/>
            <w:checkBox>
              <w:sizeAuto/>
              <w:default w:val="0"/>
            </w:checkBox>
          </w:ffData>
        </w:fldChar>
      </w:r>
      <w:r w:rsidRPr="000F5657">
        <w:rPr>
          <w:rFonts w:ascii="Arial" w:hAnsi="Arial" w:cs="Arial"/>
        </w:rPr>
        <w:instrText xml:space="preserve"> FORMCHECKBOX </w:instrText>
      </w:r>
      <w:r w:rsidR="00303FE6">
        <w:rPr>
          <w:rFonts w:ascii="Arial" w:hAnsi="Arial" w:cs="Arial"/>
        </w:rPr>
      </w:r>
      <w:r w:rsidR="00303FE6">
        <w:rPr>
          <w:rFonts w:ascii="Arial" w:hAnsi="Arial" w:cs="Arial"/>
        </w:rPr>
        <w:fldChar w:fldCharType="separate"/>
      </w:r>
      <w:r w:rsidR="00303FE6" w:rsidRPr="000F5657">
        <w:rPr>
          <w:rFonts w:ascii="Arial" w:hAnsi="Arial" w:cs="Arial"/>
        </w:rPr>
        <w:fldChar w:fldCharType="end"/>
      </w:r>
      <w:r>
        <w:rPr>
          <w:rFonts w:ascii="Arial" w:hAnsi="Arial" w:cs="Arial"/>
        </w:rPr>
        <w:t xml:space="preserve">3D      </w:t>
      </w:r>
      <w:r w:rsidR="00303FE6" w:rsidRPr="000F5657">
        <w:rPr>
          <w:rFonts w:ascii="Arial" w:hAnsi="Arial" w:cs="Arial"/>
        </w:rPr>
        <w:fldChar w:fldCharType="begin">
          <w:ffData>
            <w:name w:val="Check133"/>
            <w:enabled/>
            <w:calcOnExit w:val="0"/>
            <w:checkBox>
              <w:sizeAuto/>
              <w:default w:val="0"/>
            </w:checkBox>
          </w:ffData>
        </w:fldChar>
      </w:r>
      <w:r w:rsidRPr="000F5657">
        <w:rPr>
          <w:rFonts w:ascii="Arial" w:hAnsi="Arial" w:cs="Arial"/>
        </w:rPr>
        <w:instrText xml:space="preserve"> FORMCHECKBOX </w:instrText>
      </w:r>
      <w:r w:rsidR="00303FE6">
        <w:rPr>
          <w:rFonts w:ascii="Arial" w:hAnsi="Arial" w:cs="Arial"/>
        </w:rPr>
      </w:r>
      <w:r w:rsidR="00303FE6">
        <w:rPr>
          <w:rFonts w:ascii="Arial" w:hAnsi="Arial" w:cs="Arial"/>
        </w:rPr>
        <w:fldChar w:fldCharType="separate"/>
      </w:r>
      <w:r w:rsidR="00303FE6" w:rsidRPr="000F5657">
        <w:rPr>
          <w:rFonts w:ascii="Arial" w:hAnsi="Arial" w:cs="Arial"/>
        </w:rPr>
        <w:fldChar w:fldCharType="end"/>
      </w:r>
      <w:r>
        <w:rPr>
          <w:rFonts w:ascii="Arial" w:hAnsi="Arial" w:cs="Arial"/>
        </w:rPr>
        <w:t>Other_____________</w:t>
      </w:r>
    </w:p>
    <w:p w:rsidR="00EF33FC" w:rsidRDefault="00EF33FC" w:rsidP="00EF33FC">
      <w:pPr>
        <w:spacing w:before="120" w:after="80"/>
        <w:rPr>
          <w:rFonts w:ascii="Arial" w:hAnsi="Arial" w:cs="Arial"/>
          <w:b/>
        </w:rPr>
      </w:pPr>
    </w:p>
    <w:p w:rsidR="00EF33FC" w:rsidRDefault="00EF33FC" w:rsidP="00EF33FC">
      <w:pPr>
        <w:spacing w:before="120" w:after="80"/>
        <w:rPr>
          <w:rFonts w:ascii="Arial" w:hAnsi="Arial" w:cs="Arial"/>
          <w:b/>
        </w:rPr>
      </w:pPr>
      <w:r w:rsidRPr="00032BB1">
        <w:rPr>
          <w:rFonts w:ascii="Arial" w:hAnsi="Arial" w:cs="Arial"/>
          <w:b/>
        </w:rPr>
        <w:t xml:space="preserve">Facility/Site Name </w:t>
      </w:r>
      <w:r w:rsidRPr="006F264C">
        <w:rPr>
          <w:rFonts w:ascii="Arial" w:hAnsi="Arial" w:cs="Arial"/>
          <w:i/>
          <w:sz w:val="16"/>
          <w:szCs w:val="16"/>
        </w:rPr>
        <w:t>(</w:t>
      </w:r>
      <w:r>
        <w:rPr>
          <w:rFonts w:ascii="Arial" w:hAnsi="Arial" w:cs="Arial"/>
          <w:i/>
          <w:sz w:val="16"/>
          <w:szCs w:val="16"/>
        </w:rPr>
        <w:t>Brief Description for reference purposes -</w:t>
      </w:r>
      <w:r w:rsidRPr="006F264C">
        <w:rPr>
          <w:rFonts w:ascii="Arial" w:hAnsi="Arial" w:cs="Arial"/>
          <w:i/>
          <w:sz w:val="16"/>
          <w:szCs w:val="16"/>
        </w:rPr>
        <w:t>1 Facility/Site per Request Form)</w:t>
      </w:r>
      <w:r>
        <w:rPr>
          <w:rFonts w:ascii="Arial" w:hAnsi="Arial" w:cs="Arial"/>
          <w:b/>
          <w:sz w:val="16"/>
          <w:szCs w:val="16"/>
        </w:rPr>
        <w:t>:</w:t>
      </w:r>
    </w:p>
    <w:tbl>
      <w:tblPr>
        <w:tblW w:w="0" w:type="auto"/>
        <w:shd w:val="clear" w:color="auto" w:fill="CCFFFF"/>
        <w:tblLook w:val="01E0"/>
      </w:tblPr>
      <w:tblGrid>
        <w:gridCol w:w="1816"/>
        <w:gridCol w:w="1405"/>
        <w:gridCol w:w="4159"/>
        <w:gridCol w:w="3204"/>
      </w:tblGrid>
      <w:tr w:rsidR="00EF33FC" w:rsidRPr="00680FF8" w:rsidTr="00EF33FC">
        <w:tc>
          <w:tcPr>
            <w:tcW w:w="10608" w:type="dxa"/>
            <w:gridSpan w:val="4"/>
            <w:shd w:val="clear" w:color="auto" w:fill="CCFFFF"/>
          </w:tcPr>
          <w:p w:rsidR="00EF33FC" w:rsidRDefault="00EF33FC" w:rsidP="00EF33FC">
            <w:pPr>
              <w:autoSpaceDE w:val="0"/>
              <w:autoSpaceDN w:val="0"/>
              <w:adjustRightInd w:val="0"/>
              <w:spacing w:after="120"/>
              <w:rPr>
                <w:rFonts w:ascii="Arial" w:hAnsi="Arial" w:cs="Arial"/>
                <w:b/>
                <w:color w:val="0000FF"/>
              </w:rPr>
            </w:pPr>
            <w:r>
              <w:rPr>
                <w:rFonts w:ascii="Arial" w:hAnsi="Arial" w:cs="Arial"/>
                <w:b/>
                <w:color w:val="0000FF"/>
              </w:rPr>
              <w:t>[If existing building, enter Bldg. ID and Bldg. Name here or indicate n/a]</w:t>
            </w:r>
          </w:p>
          <w:p w:rsidR="00EF33FC" w:rsidRPr="00680FF8" w:rsidRDefault="00EF33FC" w:rsidP="00EF33FC">
            <w:pPr>
              <w:autoSpaceDE w:val="0"/>
              <w:autoSpaceDN w:val="0"/>
              <w:adjustRightInd w:val="0"/>
              <w:spacing w:after="120"/>
              <w:rPr>
                <w:rFonts w:ascii="Arial" w:hAnsi="Arial" w:cs="Arial"/>
                <w:b/>
                <w:color w:val="0000FF"/>
              </w:rPr>
            </w:pPr>
            <w:r>
              <w:rPr>
                <w:rFonts w:ascii="Arial" w:hAnsi="Arial" w:cs="Arial"/>
                <w:b/>
                <w:color w:val="0000FF"/>
              </w:rPr>
              <w:t>[If Capital Project, indicate Project Name and Description here, including Bldg. ID if one has been assigned]</w:t>
            </w:r>
          </w:p>
        </w:tc>
      </w:tr>
      <w:tr w:rsidR="00EF33FC" w:rsidRPr="00680FF8" w:rsidTr="00EF33FC">
        <w:tc>
          <w:tcPr>
            <w:tcW w:w="3228" w:type="dxa"/>
            <w:gridSpan w:val="2"/>
            <w:shd w:val="clear" w:color="auto" w:fill="CCFFFF"/>
          </w:tcPr>
          <w:p w:rsidR="00EF33FC" w:rsidRPr="000420D1" w:rsidRDefault="00EF33FC" w:rsidP="00EF33FC">
            <w:pPr>
              <w:autoSpaceDE w:val="0"/>
              <w:autoSpaceDN w:val="0"/>
              <w:adjustRightInd w:val="0"/>
              <w:spacing w:after="120"/>
              <w:rPr>
                <w:rFonts w:ascii="Arial" w:hAnsi="Arial" w:cs="Arial"/>
                <w:color w:val="0000FF"/>
              </w:rPr>
            </w:pPr>
            <w:r w:rsidRPr="00680FF8">
              <w:rPr>
                <w:rFonts w:ascii="Arial" w:hAnsi="Arial" w:cs="Arial"/>
                <w:b/>
              </w:rPr>
              <w:t>Request Date</w:t>
            </w:r>
            <w:r w:rsidRPr="000420D1">
              <w:rPr>
                <w:rFonts w:ascii="Arial" w:hAnsi="Arial" w:cs="Arial"/>
                <w:b/>
                <w:color w:val="0000FF"/>
              </w:rPr>
              <w:t xml:space="preserve">:  </w:t>
            </w:r>
          </w:p>
        </w:tc>
        <w:tc>
          <w:tcPr>
            <w:tcW w:w="4170" w:type="dxa"/>
            <w:shd w:val="clear" w:color="auto" w:fill="CCFFFF"/>
          </w:tcPr>
          <w:p w:rsidR="00EF33FC" w:rsidRPr="00680FF8" w:rsidRDefault="00EF33FC" w:rsidP="00EF33FC">
            <w:pPr>
              <w:autoSpaceDE w:val="0"/>
              <w:autoSpaceDN w:val="0"/>
              <w:adjustRightInd w:val="0"/>
              <w:spacing w:after="120"/>
              <w:rPr>
                <w:rFonts w:ascii="Arial" w:hAnsi="Arial" w:cs="Arial"/>
                <w:b/>
              </w:rPr>
            </w:pPr>
            <w:r w:rsidRPr="00680FF8">
              <w:rPr>
                <w:rFonts w:ascii="Arial" w:hAnsi="Arial" w:cs="Arial"/>
                <w:b/>
              </w:rPr>
              <w:t>P</w:t>
            </w:r>
            <w:r>
              <w:rPr>
                <w:rFonts w:ascii="Arial" w:hAnsi="Arial" w:cs="Arial"/>
                <w:b/>
              </w:rPr>
              <w:t>rice Quote</w:t>
            </w:r>
            <w:r w:rsidRPr="00680FF8">
              <w:rPr>
                <w:rFonts w:ascii="Arial" w:hAnsi="Arial" w:cs="Arial"/>
                <w:b/>
              </w:rPr>
              <w:t xml:space="preserve"> Needed By </w:t>
            </w:r>
            <w:r w:rsidRPr="000420D1">
              <w:rPr>
                <w:rFonts w:ascii="Arial" w:hAnsi="Arial" w:cs="Arial"/>
                <w:b/>
                <w:color w:val="0000FF"/>
              </w:rPr>
              <w:t xml:space="preserve">: </w:t>
            </w:r>
          </w:p>
        </w:tc>
        <w:tc>
          <w:tcPr>
            <w:tcW w:w="3210" w:type="dxa"/>
            <w:shd w:val="clear" w:color="auto" w:fill="CCFFFF"/>
          </w:tcPr>
          <w:p w:rsidR="00EF33FC" w:rsidRPr="00680FF8" w:rsidRDefault="00EF33FC" w:rsidP="00EF33FC">
            <w:pPr>
              <w:autoSpaceDE w:val="0"/>
              <w:autoSpaceDN w:val="0"/>
              <w:adjustRightInd w:val="0"/>
              <w:spacing w:after="120"/>
              <w:rPr>
                <w:rFonts w:ascii="Arial" w:hAnsi="Arial" w:cs="Arial"/>
                <w:b/>
              </w:rPr>
            </w:pPr>
            <w:r w:rsidRPr="00680FF8">
              <w:rPr>
                <w:rFonts w:ascii="Arial" w:hAnsi="Arial" w:cs="Arial"/>
                <w:b/>
              </w:rPr>
              <w:t>Report Needed by</w:t>
            </w:r>
            <w:r w:rsidRPr="000420D1">
              <w:rPr>
                <w:rFonts w:ascii="Arial" w:hAnsi="Arial" w:cs="Arial"/>
                <w:b/>
                <w:color w:val="0000FF"/>
              </w:rPr>
              <w:t xml:space="preserve">:  </w:t>
            </w:r>
            <w:r w:rsidRPr="00680FF8">
              <w:rPr>
                <w:rFonts w:ascii="Arial" w:hAnsi="Arial" w:cs="Arial"/>
                <w:b/>
              </w:rPr>
              <w:t xml:space="preserve">  </w:t>
            </w:r>
          </w:p>
        </w:tc>
      </w:tr>
      <w:tr w:rsidR="00EF33FC" w:rsidRPr="00680FF8" w:rsidTr="00EF33FC">
        <w:tblPrEx>
          <w:shd w:val="clear" w:color="auto" w:fill="auto"/>
        </w:tblPrEx>
        <w:tc>
          <w:tcPr>
            <w:tcW w:w="1818" w:type="dxa"/>
          </w:tcPr>
          <w:p w:rsidR="00EF33FC" w:rsidRPr="00680FF8" w:rsidRDefault="00EF33FC" w:rsidP="00EF33FC">
            <w:pPr>
              <w:autoSpaceDE w:val="0"/>
              <w:autoSpaceDN w:val="0"/>
              <w:adjustRightInd w:val="0"/>
              <w:spacing w:after="120"/>
              <w:rPr>
                <w:rFonts w:ascii="Arial" w:hAnsi="Arial" w:cs="Arial"/>
                <w:b/>
              </w:rPr>
            </w:pPr>
            <w:r w:rsidRPr="00680FF8">
              <w:rPr>
                <w:rFonts w:ascii="Arial" w:hAnsi="Arial" w:cs="Arial"/>
                <w:b/>
              </w:rPr>
              <w:t xml:space="preserve">Submitted by:  </w:t>
            </w:r>
          </w:p>
        </w:tc>
        <w:tc>
          <w:tcPr>
            <w:tcW w:w="5580" w:type="dxa"/>
            <w:gridSpan w:val="2"/>
          </w:tcPr>
          <w:p w:rsidR="00EF33FC" w:rsidRPr="00A62BAA" w:rsidRDefault="00EF33FC" w:rsidP="00EF33FC">
            <w:pPr>
              <w:autoSpaceDE w:val="0"/>
              <w:autoSpaceDN w:val="0"/>
              <w:adjustRightInd w:val="0"/>
              <w:spacing w:after="120"/>
              <w:rPr>
                <w:rFonts w:ascii="Arial" w:hAnsi="Arial" w:cs="Arial"/>
                <w:color w:val="0000FF"/>
              </w:rPr>
            </w:pPr>
            <w:r>
              <w:rPr>
                <w:rFonts w:ascii="Arial" w:hAnsi="Arial" w:cs="Arial"/>
                <w:b/>
              </w:rPr>
              <w:t>AOC PM</w:t>
            </w:r>
            <w:r w:rsidRPr="000420D1">
              <w:rPr>
                <w:rFonts w:ascii="Arial" w:hAnsi="Arial" w:cs="Arial"/>
                <w:b/>
                <w:color w:val="0000FF"/>
              </w:rPr>
              <w:t>:</w:t>
            </w:r>
            <w:r>
              <w:rPr>
                <w:rFonts w:ascii="Arial" w:hAnsi="Arial" w:cs="Arial"/>
                <w:b/>
                <w:color w:val="0000FF"/>
              </w:rPr>
              <w:t xml:space="preserve"> </w:t>
            </w:r>
          </w:p>
        </w:tc>
        <w:tc>
          <w:tcPr>
            <w:tcW w:w="3210" w:type="dxa"/>
          </w:tcPr>
          <w:p w:rsidR="00EF33FC" w:rsidRPr="00680FF8" w:rsidRDefault="00EF33FC" w:rsidP="00EF33FC">
            <w:pPr>
              <w:autoSpaceDE w:val="0"/>
              <w:autoSpaceDN w:val="0"/>
              <w:adjustRightInd w:val="0"/>
              <w:spacing w:after="120"/>
              <w:rPr>
                <w:rFonts w:ascii="Arial" w:hAnsi="Arial" w:cs="Arial"/>
                <w:b/>
              </w:rPr>
            </w:pPr>
            <w:r w:rsidRPr="00680FF8">
              <w:rPr>
                <w:rFonts w:ascii="Arial" w:hAnsi="Arial" w:cs="Arial"/>
                <w:b/>
              </w:rPr>
              <w:t xml:space="preserve">AOC Requester:  </w:t>
            </w:r>
          </w:p>
        </w:tc>
      </w:tr>
    </w:tbl>
    <w:p w:rsidR="00EF33FC" w:rsidRPr="00032BB1" w:rsidRDefault="00EF33FC" w:rsidP="00EF33FC">
      <w:pPr>
        <w:rPr>
          <w:rFonts w:ascii="Arial" w:hAnsi="Arial" w:cs="Arial"/>
          <w:color w:val="FF0000"/>
        </w:rPr>
      </w:pPr>
      <w:r w:rsidRPr="00032BB1">
        <w:rPr>
          <w:rFonts w:ascii="Arial" w:hAnsi="Arial" w:cs="Arial"/>
          <w:color w:val="FF0000"/>
        </w:rPr>
        <w:t>.</w:t>
      </w:r>
    </w:p>
    <w:p w:rsidR="00EF33FC" w:rsidRDefault="00EF33FC" w:rsidP="00EF33FC">
      <w:pPr>
        <w:spacing w:after="80"/>
        <w:rPr>
          <w:rFonts w:ascii="Arial" w:hAnsi="Arial" w:cs="Arial"/>
          <w:color w:val="0000FF"/>
        </w:rPr>
      </w:pPr>
      <w:r w:rsidRPr="00032BB1">
        <w:rPr>
          <w:rFonts w:ascii="Arial" w:hAnsi="Arial" w:cs="Arial"/>
          <w:b/>
        </w:rPr>
        <w:t xml:space="preserve">Detailed Description if Applicable: </w:t>
      </w:r>
      <w:r w:rsidRPr="004E2631">
        <w:rPr>
          <w:rFonts w:ascii="Arial" w:hAnsi="Arial" w:cs="Arial"/>
        </w:rPr>
        <w:t xml:space="preserve"> </w:t>
      </w:r>
      <w:r w:rsidR="00303FE6" w:rsidRPr="0072429C">
        <w:rPr>
          <w:rFonts w:ascii="Arial" w:hAnsi="Arial" w:cs="Arial"/>
          <w:color w:val="0000FF"/>
        </w:rPr>
        <w:fldChar w:fldCharType="begin">
          <w:ffData>
            <w:name w:val="Text19"/>
            <w:enabled/>
            <w:calcOnExit w:val="0"/>
            <w:textInput/>
          </w:ffData>
        </w:fldChar>
      </w:r>
      <w:r w:rsidRPr="0072429C">
        <w:rPr>
          <w:rFonts w:ascii="Arial" w:hAnsi="Arial" w:cs="Arial"/>
          <w:color w:val="0000FF"/>
        </w:rPr>
        <w:instrText xml:space="preserve"> FORMTEXT </w:instrText>
      </w:r>
      <w:r w:rsidR="00303FE6" w:rsidRPr="0072429C">
        <w:rPr>
          <w:rFonts w:ascii="Arial" w:hAnsi="Arial" w:cs="Arial"/>
          <w:color w:val="0000FF"/>
        </w:rPr>
      </w:r>
      <w:r w:rsidR="00303FE6" w:rsidRPr="0072429C">
        <w:rPr>
          <w:rFonts w:ascii="Arial" w:hAnsi="Arial" w:cs="Arial"/>
          <w:color w:val="0000FF"/>
        </w:rPr>
        <w:fldChar w:fldCharType="separate"/>
      </w:r>
      <w:r>
        <w:rPr>
          <w:rFonts w:ascii="Arial" w:hAnsi="Arial" w:cs="Arial"/>
          <w:noProof/>
          <w:color w:val="0000FF"/>
        </w:rPr>
        <w:t> </w:t>
      </w:r>
      <w:r>
        <w:rPr>
          <w:rFonts w:ascii="Arial" w:hAnsi="Arial" w:cs="Arial"/>
          <w:noProof/>
          <w:color w:val="0000FF"/>
        </w:rPr>
        <w:t> </w:t>
      </w:r>
      <w:r>
        <w:rPr>
          <w:rFonts w:ascii="Arial" w:hAnsi="Arial" w:cs="Arial"/>
          <w:noProof/>
          <w:color w:val="0000FF"/>
        </w:rPr>
        <w:t> </w:t>
      </w:r>
      <w:r>
        <w:rPr>
          <w:rFonts w:ascii="Arial" w:hAnsi="Arial" w:cs="Arial"/>
          <w:noProof/>
          <w:color w:val="0000FF"/>
        </w:rPr>
        <w:t> </w:t>
      </w:r>
      <w:r>
        <w:rPr>
          <w:rFonts w:ascii="Arial" w:hAnsi="Arial" w:cs="Arial"/>
          <w:noProof/>
          <w:color w:val="0000FF"/>
        </w:rPr>
        <w:t> </w:t>
      </w:r>
      <w:r w:rsidR="00303FE6" w:rsidRPr="0072429C">
        <w:rPr>
          <w:rFonts w:ascii="Arial" w:hAnsi="Arial" w:cs="Arial"/>
          <w:color w:val="0000FF"/>
        </w:rPr>
        <w:fldChar w:fldCharType="end"/>
      </w:r>
    </w:p>
    <w:p w:rsidR="00EF33FC" w:rsidRPr="009E0A0F" w:rsidRDefault="00303FE6" w:rsidP="00EF33FC">
      <w:pPr>
        <w:spacing w:after="80"/>
        <w:rPr>
          <w:rFonts w:ascii="Arial" w:hAnsi="Arial" w:cs="Arial"/>
          <w:color w:val="0000FF"/>
        </w:rPr>
      </w:pPr>
      <w:r w:rsidRPr="000F5657">
        <w:rPr>
          <w:rFonts w:ascii="Arial" w:hAnsi="Arial" w:cs="Arial"/>
        </w:rPr>
        <w:fldChar w:fldCharType="begin">
          <w:ffData>
            <w:name w:val="Check133"/>
            <w:enabled/>
            <w:calcOnExit w:val="0"/>
            <w:checkBox>
              <w:sizeAuto/>
              <w:default w:val="0"/>
            </w:checkBox>
          </w:ffData>
        </w:fldChar>
      </w:r>
      <w:r w:rsidR="00EF33FC" w:rsidRPr="000F5657">
        <w:rPr>
          <w:rFonts w:ascii="Arial" w:hAnsi="Arial" w:cs="Arial"/>
        </w:rPr>
        <w:instrText xml:space="preserve"> FORMCHECKBOX </w:instrText>
      </w:r>
      <w:r>
        <w:rPr>
          <w:rFonts w:ascii="Arial" w:hAnsi="Arial" w:cs="Arial"/>
        </w:rPr>
      </w:r>
      <w:r>
        <w:rPr>
          <w:rFonts w:ascii="Arial" w:hAnsi="Arial" w:cs="Arial"/>
        </w:rPr>
        <w:fldChar w:fldCharType="separate"/>
      </w:r>
      <w:r w:rsidRPr="000F5657">
        <w:rPr>
          <w:rFonts w:ascii="Arial" w:hAnsi="Arial" w:cs="Arial"/>
        </w:rPr>
        <w:fldChar w:fldCharType="end"/>
      </w:r>
      <w:r w:rsidR="00EF33FC">
        <w:rPr>
          <w:rFonts w:ascii="Arial" w:hAnsi="Arial" w:cs="Arial"/>
        </w:rPr>
        <w:t xml:space="preserve"> Land Only     </w:t>
      </w:r>
      <w:r w:rsidRPr="000F5657">
        <w:rPr>
          <w:rFonts w:ascii="Arial" w:hAnsi="Arial" w:cs="Arial"/>
        </w:rPr>
        <w:fldChar w:fldCharType="begin">
          <w:ffData>
            <w:name w:val="Check133"/>
            <w:enabled/>
            <w:calcOnExit w:val="0"/>
            <w:checkBox>
              <w:sizeAuto/>
              <w:default w:val="0"/>
            </w:checkBox>
          </w:ffData>
        </w:fldChar>
      </w:r>
      <w:r w:rsidR="00EF33FC" w:rsidRPr="000F5657">
        <w:rPr>
          <w:rFonts w:ascii="Arial" w:hAnsi="Arial" w:cs="Arial"/>
        </w:rPr>
        <w:instrText xml:space="preserve"> FORMCHECKBOX </w:instrText>
      </w:r>
      <w:r>
        <w:rPr>
          <w:rFonts w:ascii="Arial" w:hAnsi="Arial" w:cs="Arial"/>
        </w:rPr>
      </w:r>
      <w:r>
        <w:rPr>
          <w:rFonts w:ascii="Arial" w:hAnsi="Arial" w:cs="Arial"/>
        </w:rPr>
        <w:fldChar w:fldCharType="separate"/>
      </w:r>
      <w:r w:rsidRPr="000F5657">
        <w:rPr>
          <w:rFonts w:ascii="Arial" w:hAnsi="Arial" w:cs="Arial"/>
        </w:rPr>
        <w:fldChar w:fldCharType="end"/>
      </w:r>
      <w:r w:rsidR="00EF33FC">
        <w:rPr>
          <w:rFonts w:ascii="Arial" w:hAnsi="Arial" w:cs="Arial"/>
        </w:rPr>
        <w:t>Land + Improvements.</w:t>
      </w:r>
      <w:r w:rsidR="00EF33FC">
        <w:rPr>
          <w:rFonts w:ascii="Arial" w:hAnsi="Arial" w:cs="Arial"/>
        </w:rPr>
        <w:tab/>
      </w:r>
      <w:r w:rsidR="00EF33FC">
        <w:rPr>
          <w:rFonts w:ascii="Arial" w:hAnsi="Arial" w:cs="Arial"/>
        </w:rPr>
        <w:tab/>
      </w:r>
      <w:r w:rsidR="00EF33FC">
        <w:rPr>
          <w:rFonts w:ascii="Arial" w:hAnsi="Arial" w:cs="Arial"/>
        </w:rPr>
        <w:tab/>
      </w:r>
    </w:p>
    <w:p w:rsidR="00EF33FC" w:rsidRPr="00032BB1" w:rsidRDefault="00EF33FC" w:rsidP="00EF33FC">
      <w:pPr>
        <w:spacing w:after="80"/>
        <w:rPr>
          <w:rFonts w:ascii="Arial" w:hAnsi="Arial" w:cs="Arial"/>
          <w:b/>
        </w:rPr>
      </w:pPr>
      <w:r w:rsidRPr="00032BB1">
        <w:rPr>
          <w:rFonts w:ascii="Arial" w:hAnsi="Arial" w:cs="Arial"/>
          <w:b/>
        </w:rPr>
        <w:t xml:space="preserve">Address:  </w:t>
      </w:r>
      <w:r w:rsidR="00303FE6" w:rsidRPr="0072429C">
        <w:rPr>
          <w:rFonts w:ascii="Arial" w:hAnsi="Arial" w:cs="Arial"/>
          <w:color w:val="0000FF"/>
        </w:rPr>
        <w:fldChar w:fldCharType="begin">
          <w:ffData>
            <w:name w:val="Text9"/>
            <w:enabled/>
            <w:calcOnExit w:val="0"/>
            <w:textInput/>
          </w:ffData>
        </w:fldChar>
      </w:r>
      <w:r w:rsidRPr="0072429C">
        <w:rPr>
          <w:rFonts w:ascii="Arial" w:hAnsi="Arial" w:cs="Arial"/>
          <w:color w:val="0000FF"/>
        </w:rPr>
        <w:instrText xml:space="preserve"> FORMTEXT </w:instrText>
      </w:r>
      <w:r w:rsidR="00303FE6" w:rsidRPr="0072429C">
        <w:rPr>
          <w:rFonts w:ascii="Arial" w:hAnsi="Arial" w:cs="Arial"/>
          <w:color w:val="0000FF"/>
        </w:rPr>
      </w:r>
      <w:r w:rsidR="00303FE6" w:rsidRPr="0072429C">
        <w:rPr>
          <w:rFonts w:ascii="Arial" w:hAnsi="Arial" w:cs="Arial"/>
          <w:color w:val="0000FF"/>
        </w:rPr>
        <w:fldChar w:fldCharType="separate"/>
      </w:r>
      <w:r>
        <w:rPr>
          <w:rFonts w:ascii="Arial" w:hAnsi="Arial" w:cs="Arial"/>
          <w:noProof/>
          <w:color w:val="0000FF"/>
        </w:rPr>
        <w:t> </w:t>
      </w:r>
      <w:r>
        <w:rPr>
          <w:rFonts w:ascii="Arial" w:hAnsi="Arial" w:cs="Arial"/>
          <w:noProof/>
          <w:color w:val="0000FF"/>
        </w:rPr>
        <w:t> </w:t>
      </w:r>
      <w:r>
        <w:rPr>
          <w:rFonts w:ascii="Arial" w:hAnsi="Arial" w:cs="Arial"/>
          <w:noProof/>
          <w:color w:val="0000FF"/>
        </w:rPr>
        <w:t> </w:t>
      </w:r>
      <w:r>
        <w:rPr>
          <w:rFonts w:ascii="Arial" w:hAnsi="Arial" w:cs="Arial"/>
          <w:noProof/>
          <w:color w:val="0000FF"/>
        </w:rPr>
        <w:t> </w:t>
      </w:r>
      <w:r>
        <w:rPr>
          <w:rFonts w:ascii="Arial" w:hAnsi="Arial" w:cs="Arial"/>
          <w:noProof/>
          <w:color w:val="0000FF"/>
        </w:rPr>
        <w:t> </w:t>
      </w:r>
      <w:r w:rsidR="00303FE6" w:rsidRPr="0072429C">
        <w:rPr>
          <w:rFonts w:ascii="Arial" w:hAnsi="Arial" w:cs="Arial"/>
          <w:color w:val="0000FF"/>
        </w:rPr>
        <w:fldChar w:fldCharType="end"/>
      </w:r>
      <w:r w:rsidRPr="006F264C">
        <w:rPr>
          <w:rFonts w:ascii="Arial" w:hAnsi="Arial" w:cs="Arial"/>
        </w:rPr>
        <w:t xml:space="preserve">    </w:t>
      </w:r>
      <w:r w:rsidRPr="00032BB1">
        <w:rPr>
          <w:rFonts w:ascii="Arial" w:hAnsi="Arial" w:cs="Arial"/>
          <w:b/>
        </w:rPr>
        <w:t>City, State</w:t>
      </w:r>
      <w:r>
        <w:rPr>
          <w:rFonts w:ascii="Arial" w:hAnsi="Arial" w:cs="Arial"/>
          <w:b/>
        </w:rPr>
        <w:t>,</w:t>
      </w:r>
      <w:r w:rsidRPr="00032BB1">
        <w:rPr>
          <w:rFonts w:ascii="Arial" w:hAnsi="Arial" w:cs="Arial"/>
          <w:b/>
        </w:rPr>
        <w:t xml:space="preserve"> Zip</w:t>
      </w:r>
      <w:r>
        <w:rPr>
          <w:rFonts w:ascii="Arial" w:hAnsi="Arial" w:cs="Arial"/>
          <w:b/>
        </w:rPr>
        <w:t>, County</w:t>
      </w:r>
      <w:r w:rsidRPr="00032BB1">
        <w:rPr>
          <w:rFonts w:ascii="Arial" w:hAnsi="Arial" w:cs="Arial"/>
          <w:b/>
        </w:rPr>
        <w:t>:</w:t>
      </w:r>
      <w:r w:rsidRPr="00032BB1">
        <w:rPr>
          <w:rFonts w:ascii="Arial" w:hAnsi="Arial" w:cs="Arial"/>
          <w:b/>
        </w:rPr>
        <w:tab/>
      </w:r>
      <w:r w:rsidR="00303FE6" w:rsidRPr="0072429C">
        <w:rPr>
          <w:rFonts w:ascii="Arial" w:hAnsi="Arial" w:cs="Arial"/>
          <w:color w:val="0000FF"/>
        </w:rPr>
        <w:fldChar w:fldCharType="begin">
          <w:ffData>
            <w:name w:val="Text8"/>
            <w:enabled/>
            <w:calcOnExit w:val="0"/>
            <w:textInput/>
          </w:ffData>
        </w:fldChar>
      </w:r>
      <w:r w:rsidRPr="0072429C">
        <w:rPr>
          <w:rFonts w:ascii="Arial" w:hAnsi="Arial" w:cs="Arial"/>
          <w:color w:val="0000FF"/>
        </w:rPr>
        <w:instrText xml:space="preserve"> FORMTEXT </w:instrText>
      </w:r>
      <w:r w:rsidR="00303FE6" w:rsidRPr="0072429C">
        <w:rPr>
          <w:rFonts w:ascii="Arial" w:hAnsi="Arial" w:cs="Arial"/>
          <w:color w:val="0000FF"/>
        </w:rPr>
      </w:r>
      <w:r w:rsidR="00303FE6" w:rsidRPr="0072429C">
        <w:rPr>
          <w:rFonts w:ascii="Arial" w:hAnsi="Arial" w:cs="Arial"/>
          <w:color w:val="0000FF"/>
        </w:rPr>
        <w:fldChar w:fldCharType="separate"/>
      </w:r>
      <w:r>
        <w:rPr>
          <w:rFonts w:ascii="Arial" w:hAnsi="Arial" w:cs="Arial"/>
          <w:noProof/>
          <w:color w:val="0000FF"/>
        </w:rPr>
        <w:t> </w:t>
      </w:r>
      <w:r>
        <w:rPr>
          <w:rFonts w:ascii="Arial" w:hAnsi="Arial" w:cs="Arial"/>
          <w:noProof/>
          <w:color w:val="0000FF"/>
        </w:rPr>
        <w:t> </w:t>
      </w:r>
      <w:r>
        <w:rPr>
          <w:rFonts w:ascii="Arial" w:hAnsi="Arial" w:cs="Arial"/>
          <w:noProof/>
          <w:color w:val="0000FF"/>
        </w:rPr>
        <w:t> </w:t>
      </w:r>
      <w:r>
        <w:rPr>
          <w:rFonts w:ascii="Arial" w:hAnsi="Arial" w:cs="Arial"/>
          <w:noProof/>
          <w:color w:val="0000FF"/>
        </w:rPr>
        <w:t> </w:t>
      </w:r>
      <w:r>
        <w:rPr>
          <w:rFonts w:ascii="Arial" w:hAnsi="Arial" w:cs="Arial"/>
          <w:noProof/>
          <w:color w:val="0000FF"/>
        </w:rPr>
        <w:t> </w:t>
      </w:r>
      <w:r w:rsidR="00303FE6" w:rsidRPr="0072429C">
        <w:rPr>
          <w:rFonts w:ascii="Arial" w:hAnsi="Arial" w:cs="Arial"/>
          <w:color w:val="0000FF"/>
        </w:rPr>
        <w:fldChar w:fldCharType="end"/>
      </w:r>
    </w:p>
    <w:p w:rsidR="00EF33FC" w:rsidRDefault="00EF33FC" w:rsidP="00EF33FC">
      <w:pPr>
        <w:spacing w:after="80"/>
        <w:rPr>
          <w:rFonts w:ascii="Arial" w:hAnsi="Arial" w:cs="Arial"/>
          <w:color w:val="0000FF"/>
        </w:rPr>
      </w:pPr>
      <w:r w:rsidRPr="00032BB1">
        <w:rPr>
          <w:rFonts w:ascii="Arial" w:hAnsi="Arial" w:cs="Arial"/>
          <w:b/>
        </w:rPr>
        <w:t>Assessor’s Parcel Number:</w:t>
      </w:r>
      <w:r w:rsidRPr="00032BB1">
        <w:rPr>
          <w:rFonts w:ascii="Arial" w:hAnsi="Arial" w:cs="Arial"/>
        </w:rPr>
        <w:t xml:space="preserve"> </w:t>
      </w:r>
      <w:r w:rsidR="00303FE6" w:rsidRPr="0072429C">
        <w:rPr>
          <w:rFonts w:ascii="Arial" w:hAnsi="Arial" w:cs="Arial"/>
          <w:color w:val="0000FF"/>
        </w:rPr>
        <w:fldChar w:fldCharType="begin">
          <w:ffData>
            <w:name w:val="Text4"/>
            <w:enabled/>
            <w:calcOnExit w:val="0"/>
            <w:textInput/>
          </w:ffData>
        </w:fldChar>
      </w:r>
      <w:r w:rsidRPr="0072429C">
        <w:rPr>
          <w:rFonts w:ascii="Arial" w:hAnsi="Arial" w:cs="Arial"/>
          <w:color w:val="0000FF"/>
        </w:rPr>
        <w:instrText xml:space="preserve"> FORMTEXT </w:instrText>
      </w:r>
      <w:r w:rsidR="00303FE6" w:rsidRPr="0072429C">
        <w:rPr>
          <w:rFonts w:ascii="Arial" w:hAnsi="Arial" w:cs="Arial"/>
          <w:color w:val="0000FF"/>
        </w:rPr>
      </w:r>
      <w:r w:rsidR="00303FE6" w:rsidRPr="0072429C">
        <w:rPr>
          <w:rFonts w:ascii="Arial" w:hAnsi="Arial" w:cs="Arial"/>
          <w:color w:val="0000FF"/>
        </w:rPr>
        <w:fldChar w:fldCharType="separate"/>
      </w:r>
      <w:r>
        <w:rPr>
          <w:rFonts w:ascii="Arial" w:hAnsi="Arial" w:cs="Arial"/>
          <w:noProof/>
          <w:color w:val="0000FF"/>
        </w:rPr>
        <w:t> </w:t>
      </w:r>
      <w:r>
        <w:rPr>
          <w:rFonts w:ascii="Arial" w:hAnsi="Arial" w:cs="Arial"/>
          <w:noProof/>
          <w:color w:val="0000FF"/>
        </w:rPr>
        <w:t> </w:t>
      </w:r>
      <w:r>
        <w:rPr>
          <w:rFonts w:ascii="Arial" w:hAnsi="Arial" w:cs="Arial"/>
          <w:noProof/>
          <w:color w:val="0000FF"/>
        </w:rPr>
        <w:t> </w:t>
      </w:r>
      <w:r>
        <w:rPr>
          <w:rFonts w:ascii="Arial" w:hAnsi="Arial" w:cs="Arial"/>
          <w:noProof/>
          <w:color w:val="0000FF"/>
        </w:rPr>
        <w:t> </w:t>
      </w:r>
      <w:r>
        <w:rPr>
          <w:rFonts w:ascii="Arial" w:hAnsi="Arial" w:cs="Arial"/>
          <w:noProof/>
          <w:color w:val="0000FF"/>
        </w:rPr>
        <w:t> </w:t>
      </w:r>
      <w:r w:rsidR="00303FE6" w:rsidRPr="0072429C">
        <w:rPr>
          <w:rFonts w:ascii="Arial" w:hAnsi="Arial" w:cs="Arial"/>
          <w:color w:val="0000FF"/>
        </w:rPr>
        <w:fldChar w:fldCharType="end"/>
      </w:r>
      <w:r w:rsidRPr="00032BB1">
        <w:rPr>
          <w:rFonts w:ascii="Arial" w:hAnsi="Arial" w:cs="Arial"/>
        </w:rPr>
        <w:t xml:space="preserve">    </w:t>
      </w:r>
      <w:r w:rsidRPr="00032BB1">
        <w:rPr>
          <w:rFonts w:ascii="Arial" w:hAnsi="Arial" w:cs="Arial"/>
          <w:b/>
        </w:rPr>
        <w:t>Facility Square Feet:</w:t>
      </w:r>
      <w:r w:rsidRPr="00032BB1">
        <w:rPr>
          <w:rFonts w:ascii="Arial" w:hAnsi="Arial" w:cs="Arial"/>
        </w:rPr>
        <w:t xml:space="preserve"> </w:t>
      </w:r>
      <w:r w:rsidR="00303FE6" w:rsidRPr="0072429C">
        <w:rPr>
          <w:rFonts w:ascii="Arial" w:hAnsi="Arial" w:cs="Arial"/>
          <w:color w:val="0000FF"/>
        </w:rPr>
        <w:fldChar w:fldCharType="begin">
          <w:ffData>
            <w:name w:val="Text5"/>
            <w:enabled/>
            <w:calcOnExit w:val="0"/>
            <w:textInput/>
          </w:ffData>
        </w:fldChar>
      </w:r>
      <w:r w:rsidRPr="0072429C">
        <w:rPr>
          <w:rFonts w:ascii="Arial" w:hAnsi="Arial" w:cs="Arial"/>
          <w:color w:val="0000FF"/>
        </w:rPr>
        <w:instrText xml:space="preserve"> FORMTEXT </w:instrText>
      </w:r>
      <w:r w:rsidR="00303FE6" w:rsidRPr="0072429C">
        <w:rPr>
          <w:rFonts w:ascii="Arial" w:hAnsi="Arial" w:cs="Arial"/>
          <w:color w:val="0000FF"/>
        </w:rPr>
      </w:r>
      <w:r w:rsidR="00303FE6" w:rsidRPr="0072429C">
        <w:rPr>
          <w:rFonts w:ascii="Arial" w:hAnsi="Arial" w:cs="Arial"/>
          <w:color w:val="0000FF"/>
        </w:rPr>
        <w:fldChar w:fldCharType="separate"/>
      </w:r>
      <w:r>
        <w:rPr>
          <w:rFonts w:ascii="Arial" w:hAnsi="Arial" w:cs="Arial"/>
          <w:noProof/>
          <w:color w:val="0000FF"/>
        </w:rPr>
        <w:t> </w:t>
      </w:r>
      <w:r>
        <w:rPr>
          <w:rFonts w:ascii="Arial" w:hAnsi="Arial" w:cs="Arial"/>
          <w:noProof/>
          <w:color w:val="0000FF"/>
        </w:rPr>
        <w:t> </w:t>
      </w:r>
      <w:r>
        <w:rPr>
          <w:rFonts w:ascii="Arial" w:hAnsi="Arial" w:cs="Arial"/>
          <w:noProof/>
          <w:color w:val="0000FF"/>
        </w:rPr>
        <w:t> </w:t>
      </w:r>
      <w:r>
        <w:rPr>
          <w:rFonts w:ascii="Arial" w:hAnsi="Arial" w:cs="Arial"/>
          <w:noProof/>
          <w:color w:val="0000FF"/>
        </w:rPr>
        <w:t> </w:t>
      </w:r>
      <w:r>
        <w:rPr>
          <w:rFonts w:ascii="Arial" w:hAnsi="Arial" w:cs="Arial"/>
          <w:noProof/>
          <w:color w:val="0000FF"/>
        </w:rPr>
        <w:t> </w:t>
      </w:r>
      <w:r w:rsidR="00303FE6" w:rsidRPr="0072429C">
        <w:rPr>
          <w:rFonts w:ascii="Arial" w:hAnsi="Arial" w:cs="Arial"/>
          <w:color w:val="0000FF"/>
        </w:rPr>
        <w:fldChar w:fldCharType="end"/>
      </w:r>
      <w:r w:rsidRPr="00032BB1">
        <w:rPr>
          <w:rFonts w:ascii="Arial" w:hAnsi="Arial" w:cs="Arial"/>
        </w:rPr>
        <w:t xml:space="preserve">    </w:t>
      </w:r>
      <w:r w:rsidRPr="00032BB1">
        <w:rPr>
          <w:rFonts w:ascii="Arial" w:hAnsi="Arial" w:cs="Arial"/>
          <w:b/>
        </w:rPr>
        <w:t>Year Built:</w:t>
      </w:r>
      <w:r w:rsidRPr="00032BB1">
        <w:rPr>
          <w:rFonts w:ascii="Arial" w:hAnsi="Arial" w:cs="Arial"/>
        </w:rPr>
        <w:t xml:space="preserve"> </w:t>
      </w:r>
      <w:r w:rsidR="00303FE6" w:rsidRPr="0072429C">
        <w:rPr>
          <w:rFonts w:ascii="Arial" w:hAnsi="Arial" w:cs="Arial"/>
          <w:color w:val="0000FF"/>
        </w:rPr>
        <w:fldChar w:fldCharType="begin">
          <w:ffData>
            <w:name w:val="Text6"/>
            <w:enabled/>
            <w:calcOnExit w:val="0"/>
            <w:textInput/>
          </w:ffData>
        </w:fldChar>
      </w:r>
      <w:r w:rsidRPr="0072429C">
        <w:rPr>
          <w:rFonts w:ascii="Arial" w:hAnsi="Arial" w:cs="Arial"/>
          <w:color w:val="0000FF"/>
        </w:rPr>
        <w:instrText xml:space="preserve"> FORMTEXT </w:instrText>
      </w:r>
      <w:r w:rsidR="00303FE6" w:rsidRPr="0072429C">
        <w:rPr>
          <w:rFonts w:ascii="Arial" w:hAnsi="Arial" w:cs="Arial"/>
          <w:color w:val="0000FF"/>
        </w:rPr>
      </w:r>
      <w:r w:rsidR="00303FE6" w:rsidRPr="0072429C">
        <w:rPr>
          <w:rFonts w:ascii="Arial" w:hAnsi="Arial" w:cs="Arial"/>
          <w:color w:val="0000FF"/>
        </w:rPr>
        <w:fldChar w:fldCharType="separate"/>
      </w:r>
      <w:r>
        <w:rPr>
          <w:rFonts w:ascii="Arial" w:hAnsi="Arial" w:cs="Arial"/>
          <w:noProof/>
          <w:color w:val="0000FF"/>
        </w:rPr>
        <w:t> </w:t>
      </w:r>
      <w:r>
        <w:rPr>
          <w:rFonts w:ascii="Arial" w:hAnsi="Arial" w:cs="Arial"/>
          <w:noProof/>
          <w:color w:val="0000FF"/>
        </w:rPr>
        <w:t> </w:t>
      </w:r>
      <w:r>
        <w:rPr>
          <w:rFonts w:ascii="Arial" w:hAnsi="Arial" w:cs="Arial"/>
          <w:noProof/>
          <w:color w:val="0000FF"/>
        </w:rPr>
        <w:t> </w:t>
      </w:r>
      <w:r>
        <w:rPr>
          <w:rFonts w:ascii="Arial" w:hAnsi="Arial" w:cs="Arial"/>
          <w:noProof/>
          <w:color w:val="0000FF"/>
        </w:rPr>
        <w:t> </w:t>
      </w:r>
      <w:r>
        <w:rPr>
          <w:rFonts w:ascii="Arial" w:hAnsi="Arial" w:cs="Arial"/>
          <w:noProof/>
          <w:color w:val="0000FF"/>
        </w:rPr>
        <w:t> </w:t>
      </w:r>
      <w:r w:rsidR="00303FE6" w:rsidRPr="0072429C">
        <w:rPr>
          <w:rFonts w:ascii="Arial" w:hAnsi="Arial" w:cs="Arial"/>
          <w:color w:val="0000FF"/>
        </w:rPr>
        <w:fldChar w:fldCharType="end"/>
      </w:r>
    </w:p>
    <w:p w:rsidR="00EF33FC" w:rsidRPr="009E0A0F" w:rsidRDefault="00EF33FC" w:rsidP="00EF33FC">
      <w:pPr>
        <w:spacing w:after="80"/>
        <w:rPr>
          <w:rFonts w:ascii="Arial" w:hAnsi="Arial" w:cs="Arial"/>
          <w:color w:val="0000FF"/>
        </w:rPr>
      </w:pPr>
      <w:r>
        <w:rPr>
          <w:rFonts w:ascii="Arial" w:hAnsi="Arial" w:cs="Arial"/>
          <w:b/>
        </w:rPr>
        <w:t>Contact for Access to P</w:t>
      </w:r>
      <w:r w:rsidRPr="009E0A0F">
        <w:rPr>
          <w:rFonts w:ascii="Arial" w:hAnsi="Arial" w:cs="Arial"/>
          <w:b/>
        </w:rPr>
        <w:t>roperty</w:t>
      </w:r>
      <w:r>
        <w:rPr>
          <w:rFonts w:ascii="Arial" w:hAnsi="Arial" w:cs="Arial"/>
          <w:b/>
        </w:rPr>
        <w:t xml:space="preserve"> if Applicable</w:t>
      </w:r>
      <w:r w:rsidRPr="009E0A0F">
        <w:rPr>
          <w:rFonts w:ascii="Arial" w:hAnsi="Arial" w:cs="Arial"/>
          <w:b/>
        </w:rPr>
        <w:t xml:space="preserve">: </w:t>
      </w:r>
      <w:r w:rsidR="00303FE6" w:rsidRPr="0072429C">
        <w:rPr>
          <w:rFonts w:ascii="Arial" w:hAnsi="Arial" w:cs="Arial"/>
          <w:color w:val="0000FF"/>
        </w:rPr>
        <w:fldChar w:fldCharType="begin">
          <w:ffData>
            <w:name w:val="Text4"/>
            <w:enabled/>
            <w:calcOnExit w:val="0"/>
            <w:textInput/>
          </w:ffData>
        </w:fldChar>
      </w:r>
      <w:r w:rsidRPr="0072429C">
        <w:rPr>
          <w:rFonts w:ascii="Arial" w:hAnsi="Arial" w:cs="Arial"/>
          <w:color w:val="0000FF"/>
        </w:rPr>
        <w:instrText xml:space="preserve"> FORMTEXT </w:instrText>
      </w:r>
      <w:r w:rsidR="00303FE6" w:rsidRPr="0072429C">
        <w:rPr>
          <w:rFonts w:ascii="Arial" w:hAnsi="Arial" w:cs="Arial"/>
          <w:color w:val="0000FF"/>
        </w:rPr>
      </w:r>
      <w:r w:rsidR="00303FE6" w:rsidRPr="0072429C">
        <w:rPr>
          <w:rFonts w:ascii="Arial" w:hAnsi="Arial" w:cs="Arial"/>
          <w:color w:val="0000FF"/>
        </w:rPr>
        <w:fldChar w:fldCharType="separate"/>
      </w:r>
      <w:r>
        <w:rPr>
          <w:rFonts w:ascii="Arial" w:hAnsi="Arial" w:cs="Arial"/>
          <w:noProof/>
          <w:color w:val="0000FF"/>
        </w:rPr>
        <w:t> </w:t>
      </w:r>
      <w:r>
        <w:rPr>
          <w:rFonts w:ascii="Arial" w:hAnsi="Arial" w:cs="Arial"/>
          <w:noProof/>
          <w:color w:val="0000FF"/>
        </w:rPr>
        <w:t> </w:t>
      </w:r>
      <w:r>
        <w:rPr>
          <w:rFonts w:ascii="Arial" w:hAnsi="Arial" w:cs="Arial"/>
          <w:noProof/>
          <w:color w:val="0000FF"/>
        </w:rPr>
        <w:t> </w:t>
      </w:r>
      <w:r>
        <w:rPr>
          <w:rFonts w:ascii="Arial" w:hAnsi="Arial" w:cs="Arial"/>
          <w:noProof/>
          <w:color w:val="0000FF"/>
        </w:rPr>
        <w:t> </w:t>
      </w:r>
      <w:r>
        <w:rPr>
          <w:rFonts w:ascii="Arial" w:hAnsi="Arial" w:cs="Arial"/>
          <w:noProof/>
          <w:color w:val="0000FF"/>
        </w:rPr>
        <w:t> </w:t>
      </w:r>
      <w:r w:rsidR="00303FE6" w:rsidRPr="0072429C">
        <w:rPr>
          <w:rFonts w:ascii="Arial" w:hAnsi="Arial" w:cs="Arial"/>
          <w:color w:val="0000FF"/>
        </w:rPr>
        <w:fldChar w:fldCharType="end"/>
      </w:r>
    </w:p>
    <w:p w:rsidR="00EF33FC" w:rsidRPr="00077BB4" w:rsidRDefault="00EF33FC" w:rsidP="00EF33FC">
      <w:pPr>
        <w:rPr>
          <w:rFonts w:ascii="Arial" w:hAnsi="Arial" w:cs="Arial"/>
          <w:i/>
          <w:sz w:val="16"/>
          <w:szCs w:val="16"/>
        </w:rPr>
      </w:pPr>
      <w:r w:rsidRPr="00032BB1">
        <w:rPr>
          <w:rFonts w:ascii="Arial" w:hAnsi="Arial" w:cs="Arial"/>
          <w:b/>
        </w:rPr>
        <w:t>Attached are the following:</w:t>
      </w:r>
      <w:r>
        <w:rPr>
          <w:rFonts w:ascii="Arial" w:hAnsi="Arial" w:cs="Arial"/>
          <w:b/>
        </w:rPr>
        <w:t xml:space="preserve">  </w:t>
      </w:r>
      <w:r w:rsidRPr="00077BB4">
        <w:rPr>
          <w:rFonts w:ascii="Arial" w:hAnsi="Arial" w:cs="Arial"/>
          <w:i/>
          <w:sz w:val="16"/>
          <w:szCs w:val="16"/>
        </w:rPr>
        <w:t>(AOC to provide, if available, documents describing facility to be assessed, including, if available, a legal description, sale/ownership history for last 3 years, construction details, copies of extant leases, site plans, operating statements, lists of major capital improvements made in last 3 years or currently planned (including associated costs), and names/contact information of individuals knowledgeable about the Facility.)</w:t>
      </w:r>
    </w:p>
    <w:p w:rsidR="00EF33FC" w:rsidRDefault="00EF33FC" w:rsidP="00033138">
      <w:pPr>
        <w:numPr>
          <w:ilvl w:val="0"/>
          <w:numId w:val="35"/>
        </w:numPr>
        <w:ind w:left="0" w:firstLine="0"/>
        <w:rPr>
          <w:rFonts w:ascii="Arial" w:hAnsi="Arial" w:cs="Arial"/>
          <w:color w:val="0000FF"/>
        </w:rPr>
      </w:pPr>
      <w:r>
        <w:rPr>
          <w:rFonts w:ascii="Arial" w:hAnsi="Arial" w:cs="Arial"/>
          <w:color w:val="0000FF"/>
        </w:rPr>
        <w:t xml:space="preserve">DGS Appraisal Specs-Jan. 2008 </w:t>
      </w:r>
      <w:r w:rsidRPr="00FC156E">
        <w:rPr>
          <w:rFonts w:ascii="Arial" w:hAnsi="Arial" w:cs="Arial"/>
          <w:i/>
          <w:color w:val="0000FF"/>
          <w:sz w:val="16"/>
          <w:szCs w:val="16"/>
        </w:rPr>
        <w:t>(</w:t>
      </w:r>
      <w:r>
        <w:rPr>
          <w:rFonts w:ascii="Arial" w:hAnsi="Arial" w:cs="Arial"/>
          <w:i/>
          <w:color w:val="0000FF"/>
          <w:sz w:val="16"/>
          <w:szCs w:val="16"/>
        </w:rPr>
        <w:t xml:space="preserve">for </w:t>
      </w:r>
      <w:r w:rsidRPr="009C6545">
        <w:rPr>
          <w:rFonts w:ascii="Arial" w:hAnsi="Arial" w:cs="Arial"/>
          <w:i/>
          <w:strike/>
          <w:color w:val="FF0000"/>
          <w:sz w:val="16"/>
          <w:szCs w:val="16"/>
        </w:rPr>
        <w:t>self</w:t>
      </w:r>
      <w:r w:rsidRPr="009C6545">
        <w:rPr>
          <w:rFonts w:ascii="Arial" w:hAnsi="Arial" w:cs="Arial"/>
          <w:i/>
          <w:color w:val="FF0000"/>
          <w:sz w:val="16"/>
          <w:szCs w:val="16"/>
        </w:rPr>
        <w:t>-</w:t>
      </w:r>
      <w:r w:rsidRPr="009C6545">
        <w:rPr>
          <w:rFonts w:ascii="Arial" w:hAnsi="Arial" w:cs="Arial"/>
          <w:i/>
          <w:strike/>
          <w:color w:val="FF0000"/>
          <w:sz w:val="16"/>
          <w:szCs w:val="16"/>
        </w:rPr>
        <w:t>contained reports</w:t>
      </w:r>
      <w:r>
        <w:rPr>
          <w:rFonts w:ascii="Arial" w:hAnsi="Arial" w:cs="Arial"/>
          <w:i/>
          <w:color w:val="0000FF"/>
          <w:sz w:val="16"/>
          <w:szCs w:val="16"/>
        </w:rPr>
        <w:t xml:space="preserve"> </w:t>
      </w:r>
      <w:r w:rsidR="009C6545" w:rsidRPr="009C6545">
        <w:rPr>
          <w:rFonts w:ascii="Arial" w:hAnsi="Arial" w:cs="Arial"/>
          <w:i/>
          <w:color w:val="FF0000"/>
          <w:sz w:val="16"/>
          <w:szCs w:val="16"/>
        </w:rPr>
        <w:t>Appraisal Reports</w:t>
      </w:r>
      <w:r w:rsidR="009C6545">
        <w:rPr>
          <w:rFonts w:ascii="Arial" w:hAnsi="Arial" w:cs="Arial"/>
          <w:i/>
          <w:color w:val="0000FF"/>
          <w:sz w:val="16"/>
          <w:szCs w:val="16"/>
        </w:rPr>
        <w:t xml:space="preserve"> </w:t>
      </w:r>
      <w:r>
        <w:rPr>
          <w:rFonts w:ascii="Arial" w:hAnsi="Arial" w:cs="Arial"/>
          <w:i/>
          <w:color w:val="0000FF"/>
          <w:sz w:val="16"/>
          <w:szCs w:val="16"/>
        </w:rPr>
        <w:t>only-</w:t>
      </w:r>
      <w:r w:rsidRPr="00FC156E">
        <w:rPr>
          <w:rFonts w:ascii="Arial" w:hAnsi="Arial" w:cs="Arial"/>
          <w:i/>
          <w:color w:val="0000FF"/>
          <w:sz w:val="16"/>
          <w:szCs w:val="16"/>
        </w:rPr>
        <w:t xml:space="preserve">previously provided to </w:t>
      </w:r>
      <w:r>
        <w:rPr>
          <w:rFonts w:ascii="Arial" w:hAnsi="Arial" w:cs="Arial"/>
          <w:i/>
          <w:color w:val="0000FF"/>
          <w:sz w:val="16"/>
          <w:szCs w:val="16"/>
        </w:rPr>
        <w:t>Service Provider</w:t>
      </w:r>
      <w:r w:rsidRPr="00FC156E">
        <w:rPr>
          <w:rFonts w:ascii="Arial" w:hAnsi="Arial" w:cs="Arial"/>
          <w:i/>
          <w:color w:val="0000FF"/>
          <w:sz w:val="16"/>
          <w:szCs w:val="16"/>
        </w:rPr>
        <w:t>)</w:t>
      </w:r>
    </w:p>
    <w:p w:rsidR="00EF33FC" w:rsidRDefault="00EF33FC" w:rsidP="00033138">
      <w:pPr>
        <w:numPr>
          <w:ilvl w:val="0"/>
          <w:numId w:val="35"/>
        </w:numPr>
        <w:ind w:left="0" w:firstLine="0"/>
        <w:rPr>
          <w:rFonts w:ascii="Arial" w:hAnsi="Arial" w:cs="Arial"/>
          <w:color w:val="0000FF"/>
        </w:rPr>
      </w:pPr>
      <w:r>
        <w:rPr>
          <w:rFonts w:ascii="Arial" w:hAnsi="Arial" w:cs="Arial"/>
          <w:color w:val="0000FF"/>
        </w:rPr>
        <w:t xml:space="preserve">DGS Implied Dedication Requirement </w:t>
      </w:r>
      <w:r w:rsidRPr="00FC156E">
        <w:rPr>
          <w:rFonts w:ascii="Arial" w:hAnsi="Arial" w:cs="Arial"/>
          <w:i/>
          <w:color w:val="0000FF"/>
          <w:sz w:val="16"/>
          <w:szCs w:val="16"/>
        </w:rPr>
        <w:t>(</w:t>
      </w:r>
      <w:r>
        <w:rPr>
          <w:rFonts w:ascii="Arial" w:hAnsi="Arial" w:cs="Arial"/>
          <w:i/>
          <w:color w:val="0000FF"/>
          <w:sz w:val="16"/>
          <w:szCs w:val="16"/>
        </w:rPr>
        <w:t xml:space="preserve">for </w:t>
      </w:r>
      <w:r w:rsidR="009C6545" w:rsidRPr="009C6545">
        <w:rPr>
          <w:rFonts w:ascii="Arial" w:hAnsi="Arial" w:cs="Arial"/>
          <w:i/>
          <w:strike/>
          <w:color w:val="FF0000"/>
          <w:sz w:val="16"/>
          <w:szCs w:val="16"/>
        </w:rPr>
        <w:t>self</w:t>
      </w:r>
      <w:r w:rsidR="009C6545" w:rsidRPr="009C6545">
        <w:rPr>
          <w:rFonts w:ascii="Arial" w:hAnsi="Arial" w:cs="Arial"/>
          <w:i/>
          <w:color w:val="FF0000"/>
          <w:sz w:val="16"/>
          <w:szCs w:val="16"/>
        </w:rPr>
        <w:t>-</w:t>
      </w:r>
      <w:r w:rsidR="009C6545" w:rsidRPr="009C6545">
        <w:rPr>
          <w:rFonts w:ascii="Arial" w:hAnsi="Arial" w:cs="Arial"/>
          <w:i/>
          <w:strike/>
          <w:color w:val="FF0000"/>
          <w:sz w:val="16"/>
          <w:szCs w:val="16"/>
        </w:rPr>
        <w:t>contained reports</w:t>
      </w:r>
      <w:r w:rsidR="009C6545">
        <w:rPr>
          <w:rFonts w:ascii="Arial" w:hAnsi="Arial" w:cs="Arial"/>
          <w:i/>
          <w:color w:val="0000FF"/>
          <w:sz w:val="16"/>
          <w:szCs w:val="16"/>
        </w:rPr>
        <w:t xml:space="preserve"> </w:t>
      </w:r>
      <w:r w:rsidR="009C6545" w:rsidRPr="009C6545">
        <w:rPr>
          <w:rFonts w:ascii="Arial" w:hAnsi="Arial" w:cs="Arial"/>
          <w:i/>
          <w:color w:val="FF0000"/>
          <w:sz w:val="16"/>
          <w:szCs w:val="16"/>
        </w:rPr>
        <w:t>Appraisal Reports</w:t>
      </w:r>
      <w:r>
        <w:rPr>
          <w:rFonts w:ascii="Arial" w:hAnsi="Arial" w:cs="Arial"/>
          <w:i/>
          <w:color w:val="0000FF"/>
          <w:sz w:val="16"/>
          <w:szCs w:val="16"/>
        </w:rPr>
        <w:t xml:space="preserve"> only-</w:t>
      </w:r>
      <w:r w:rsidRPr="00FC156E">
        <w:rPr>
          <w:rFonts w:ascii="Arial" w:hAnsi="Arial" w:cs="Arial"/>
          <w:i/>
          <w:color w:val="0000FF"/>
          <w:sz w:val="16"/>
          <w:szCs w:val="16"/>
        </w:rPr>
        <w:t xml:space="preserve">previously provided to </w:t>
      </w:r>
      <w:r>
        <w:rPr>
          <w:rFonts w:ascii="Arial" w:hAnsi="Arial" w:cs="Arial"/>
          <w:i/>
          <w:color w:val="0000FF"/>
          <w:sz w:val="16"/>
          <w:szCs w:val="16"/>
        </w:rPr>
        <w:t>Service Provider</w:t>
      </w:r>
      <w:r w:rsidRPr="00FC156E">
        <w:rPr>
          <w:rFonts w:ascii="Arial" w:hAnsi="Arial" w:cs="Arial"/>
          <w:i/>
          <w:color w:val="0000FF"/>
          <w:sz w:val="16"/>
          <w:szCs w:val="16"/>
        </w:rPr>
        <w:t>)</w:t>
      </w:r>
    </w:p>
    <w:p w:rsidR="00EF33FC" w:rsidRPr="00032BB1" w:rsidRDefault="00EF33FC" w:rsidP="00EF33FC">
      <w:pPr>
        <w:spacing w:after="80"/>
        <w:rPr>
          <w:rFonts w:ascii="Arial" w:hAnsi="Arial" w:cs="Arial"/>
          <w:b/>
        </w:rPr>
      </w:pPr>
      <w:r>
        <w:rPr>
          <w:rFonts w:ascii="Arial" w:hAnsi="Arial" w:cs="Arial"/>
          <w:b/>
        </w:rPr>
        <w:t>Type of appraisal report:</w:t>
      </w:r>
    </w:p>
    <w:p w:rsidR="00EF33FC" w:rsidRDefault="00303FE6" w:rsidP="00EF33FC">
      <w:pPr>
        <w:tabs>
          <w:tab w:val="left" w:pos="360"/>
        </w:tabs>
        <w:rPr>
          <w:rFonts w:ascii="Arial" w:hAnsi="Arial" w:cs="Arial"/>
        </w:rPr>
      </w:pPr>
      <w:r w:rsidRPr="000F5657">
        <w:rPr>
          <w:rFonts w:ascii="Arial" w:hAnsi="Arial" w:cs="Arial"/>
        </w:rPr>
        <w:fldChar w:fldCharType="begin">
          <w:ffData>
            <w:name w:val="Check133"/>
            <w:enabled/>
            <w:calcOnExit w:val="0"/>
            <w:checkBox>
              <w:sizeAuto/>
              <w:default w:val="0"/>
            </w:checkBox>
          </w:ffData>
        </w:fldChar>
      </w:r>
      <w:r w:rsidR="00EF33FC" w:rsidRPr="000F5657">
        <w:rPr>
          <w:rFonts w:ascii="Arial" w:hAnsi="Arial" w:cs="Arial"/>
        </w:rPr>
        <w:instrText xml:space="preserve"> FORMCHECKBOX </w:instrText>
      </w:r>
      <w:r>
        <w:rPr>
          <w:rFonts w:ascii="Arial" w:hAnsi="Arial" w:cs="Arial"/>
        </w:rPr>
      </w:r>
      <w:r>
        <w:rPr>
          <w:rFonts w:ascii="Arial" w:hAnsi="Arial" w:cs="Arial"/>
        </w:rPr>
        <w:fldChar w:fldCharType="separate"/>
      </w:r>
      <w:r w:rsidRPr="000F5657">
        <w:rPr>
          <w:rFonts w:ascii="Arial" w:hAnsi="Arial" w:cs="Arial"/>
        </w:rPr>
        <w:fldChar w:fldCharType="end"/>
      </w:r>
      <w:r w:rsidR="00EF33FC">
        <w:rPr>
          <w:rFonts w:ascii="Arial" w:hAnsi="Arial" w:cs="Arial"/>
        </w:rPr>
        <w:t xml:space="preserve"> Title Transfer - Restricted Use Appraisal Report</w:t>
      </w:r>
    </w:p>
    <w:p w:rsidR="00EF33FC" w:rsidRDefault="00303FE6" w:rsidP="00EF33FC">
      <w:pPr>
        <w:tabs>
          <w:tab w:val="left" w:pos="360"/>
        </w:tabs>
        <w:rPr>
          <w:rFonts w:ascii="Arial" w:hAnsi="Arial" w:cs="Arial"/>
        </w:rPr>
      </w:pPr>
      <w:r w:rsidRPr="000F5657">
        <w:rPr>
          <w:rFonts w:ascii="Arial" w:hAnsi="Arial" w:cs="Arial"/>
        </w:rPr>
        <w:fldChar w:fldCharType="begin">
          <w:ffData>
            <w:name w:val="Check133"/>
            <w:enabled/>
            <w:calcOnExit w:val="0"/>
            <w:checkBox>
              <w:sizeAuto/>
              <w:default w:val="0"/>
            </w:checkBox>
          </w:ffData>
        </w:fldChar>
      </w:r>
      <w:r w:rsidR="00EF33FC" w:rsidRPr="000F5657">
        <w:rPr>
          <w:rFonts w:ascii="Arial" w:hAnsi="Arial" w:cs="Arial"/>
        </w:rPr>
        <w:instrText xml:space="preserve"> FORMCHECKBOX </w:instrText>
      </w:r>
      <w:r>
        <w:rPr>
          <w:rFonts w:ascii="Arial" w:hAnsi="Arial" w:cs="Arial"/>
        </w:rPr>
      </w:r>
      <w:r>
        <w:rPr>
          <w:rFonts w:ascii="Arial" w:hAnsi="Arial" w:cs="Arial"/>
        </w:rPr>
        <w:fldChar w:fldCharType="separate"/>
      </w:r>
      <w:r w:rsidRPr="000F5657">
        <w:rPr>
          <w:rFonts w:ascii="Arial" w:hAnsi="Arial" w:cs="Arial"/>
        </w:rPr>
        <w:fldChar w:fldCharType="end"/>
      </w:r>
      <w:r w:rsidR="00EF33FC">
        <w:rPr>
          <w:rFonts w:ascii="Arial" w:hAnsi="Arial" w:cs="Arial"/>
        </w:rPr>
        <w:t xml:space="preserve"> </w:t>
      </w:r>
      <w:r w:rsidR="00EF33FC" w:rsidRPr="00DA1583">
        <w:rPr>
          <w:rFonts w:ascii="Arial" w:hAnsi="Arial" w:cs="Arial"/>
        </w:rPr>
        <w:t xml:space="preserve">Acquisition </w:t>
      </w:r>
      <w:r w:rsidR="00EF33FC">
        <w:rPr>
          <w:rFonts w:ascii="Arial" w:hAnsi="Arial" w:cs="Arial"/>
        </w:rPr>
        <w:t xml:space="preserve">- </w:t>
      </w:r>
      <w:r w:rsidR="00EF33FC" w:rsidRPr="009C6545">
        <w:rPr>
          <w:rFonts w:ascii="Arial" w:hAnsi="Arial" w:cs="Arial"/>
          <w:strike/>
          <w:color w:val="FF0000"/>
        </w:rPr>
        <w:t xml:space="preserve">Summary </w:t>
      </w:r>
      <w:r w:rsidR="00EF33FC">
        <w:rPr>
          <w:rFonts w:ascii="Arial" w:hAnsi="Arial" w:cs="Arial"/>
        </w:rPr>
        <w:t>Appraisal Report</w:t>
      </w:r>
    </w:p>
    <w:p w:rsidR="00EF33FC" w:rsidRPr="009C6545" w:rsidRDefault="00303FE6" w:rsidP="00EF33FC">
      <w:pPr>
        <w:tabs>
          <w:tab w:val="left" w:pos="360"/>
        </w:tabs>
        <w:rPr>
          <w:rFonts w:ascii="Arial" w:hAnsi="Arial" w:cs="Arial"/>
          <w:strike/>
          <w:color w:val="FF0000"/>
        </w:rPr>
      </w:pPr>
      <w:r w:rsidRPr="009C6545">
        <w:rPr>
          <w:rFonts w:ascii="Arial" w:hAnsi="Arial" w:cs="Arial"/>
          <w:strike/>
          <w:color w:val="FF0000"/>
        </w:rPr>
        <w:fldChar w:fldCharType="begin">
          <w:ffData>
            <w:name w:val="Check133"/>
            <w:enabled/>
            <w:calcOnExit w:val="0"/>
            <w:checkBox>
              <w:sizeAuto/>
              <w:default w:val="0"/>
            </w:checkBox>
          </w:ffData>
        </w:fldChar>
      </w:r>
      <w:r w:rsidR="00EF33FC" w:rsidRPr="009C6545">
        <w:rPr>
          <w:rFonts w:ascii="Arial" w:hAnsi="Arial" w:cs="Arial"/>
          <w:strike/>
          <w:color w:val="FF0000"/>
        </w:rPr>
        <w:instrText xml:space="preserve"> FORMCHECKBOX </w:instrText>
      </w:r>
      <w:r>
        <w:rPr>
          <w:rFonts w:ascii="Arial" w:hAnsi="Arial" w:cs="Arial"/>
          <w:strike/>
          <w:color w:val="FF0000"/>
        </w:rPr>
      </w:r>
      <w:r>
        <w:rPr>
          <w:rFonts w:ascii="Arial" w:hAnsi="Arial" w:cs="Arial"/>
          <w:strike/>
          <w:color w:val="FF0000"/>
        </w:rPr>
        <w:fldChar w:fldCharType="separate"/>
      </w:r>
      <w:r w:rsidRPr="009C6545">
        <w:rPr>
          <w:rFonts w:ascii="Arial" w:hAnsi="Arial" w:cs="Arial"/>
          <w:strike/>
          <w:color w:val="FF0000"/>
        </w:rPr>
        <w:fldChar w:fldCharType="end"/>
      </w:r>
      <w:r w:rsidR="00EF33FC" w:rsidRPr="009C6545">
        <w:rPr>
          <w:rFonts w:ascii="Arial" w:hAnsi="Arial" w:cs="Arial"/>
          <w:strike/>
          <w:color w:val="FF0000"/>
        </w:rPr>
        <w:t xml:space="preserve"> Acquisition - Self-Contained Appraisal Report</w:t>
      </w:r>
    </w:p>
    <w:p w:rsidR="00EF33FC" w:rsidRDefault="00303FE6" w:rsidP="00EF33FC">
      <w:pPr>
        <w:tabs>
          <w:tab w:val="left" w:pos="360"/>
        </w:tabs>
        <w:rPr>
          <w:rFonts w:ascii="Arial" w:hAnsi="Arial" w:cs="Arial"/>
        </w:rPr>
      </w:pPr>
      <w:r w:rsidRPr="000F5657">
        <w:rPr>
          <w:rFonts w:ascii="Arial" w:hAnsi="Arial" w:cs="Arial"/>
        </w:rPr>
        <w:fldChar w:fldCharType="begin">
          <w:ffData>
            <w:name w:val="Check133"/>
            <w:enabled/>
            <w:calcOnExit w:val="0"/>
            <w:checkBox>
              <w:sizeAuto/>
              <w:default w:val="0"/>
            </w:checkBox>
          </w:ffData>
        </w:fldChar>
      </w:r>
      <w:r w:rsidR="00EF33FC" w:rsidRPr="000F5657">
        <w:rPr>
          <w:rFonts w:ascii="Arial" w:hAnsi="Arial" w:cs="Arial"/>
        </w:rPr>
        <w:instrText xml:space="preserve"> FORMCHECKBOX </w:instrText>
      </w:r>
      <w:r>
        <w:rPr>
          <w:rFonts w:ascii="Arial" w:hAnsi="Arial" w:cs="Arial"/>
        </w:rPr>
      </w:r>
      <w:r>
        <w:rPr>
          <w:rFonts w:ascii="Arial" w:hAnsi="Arial" w:cs="Arial"/>
        </w:rPr>
        <w:fldChar w:fldCharType="separate"/>
      </w:r>
      <w:r w:rsidRPr="000F5657">
        <w:rPr>
          <w:rFonts w:ascii="Arial" w:hAnsi="Arial" w:cs="Arial"/>
        </w:rPr>
        <w:fldChar w:fldCharType="end"/>
      </w:r>
      <w:r w:rsidR="00EF33FC">
        <w:rPr>
          <w:rFonts w:ascii="Arial" w:hAnsi="Arial" w:cs="Arial"/>
        </w:rPr>
        <w:t xml:space="preserve"> Commission Appraisal</w:t>
      </w:r>
    </w:p>
    <w:p w:rsidR="00EF33FC" w:rsidRPr="00AF56E3" w:rsidRDefault="00EF33FC" w:rsidP="00EF33FC">
      <w:pPr>
        <w:tabs>
          <w:tab w:val="left" w:pos="360"/>
          <w:tab w:val="left" w:pos="3060"/>
        </w:tabs>
        <w:spacing w:before="80"/>
        <w:rPr>
          <w:rFonts w:ascii="Arial" w:hAnsi="Arial" w:cs="Arial"/>
          <w:b/>
        </w:rPr>
      </w:pPr>
      <w:r w:rsidRPr="00AF56E3">
        <w:rPr>
          <w:rFonts w:ascii="Arial" w:hAnsi="Arial" w:cs="Arial"/>
          <w:b/>
        </w:rPr>
        <w:t>New or Existing Appraisal</w:t>
      </w:r>
      <w:r>
        <w:rPr>
          <w:rFonts w:ascii="Arial" w:hAnsi="Arial" w:cs="Arial"/>
          <w:b/>
        </w:rPr>
        <w:t>:</w:t>
      </w:r>
    </w:p>
    <w:p w:rsidR="00EF33FC" w:rsidRDefault="00303FE6" w:rsidP="00EF33FC">
      <w:pPr>
        <w:rPr>
          <w:rFonts w:ascii="Arial" w:hAnsi="Arial" w:cs="Arial"/>
        </w:rPr>
      </w:pPr>
      <w:r w:rsidRPr="000F5657">
        <w:rPr>
          <w:rFonts w:ascii="Arial" w:hAnsi="Arial" w:cs="Arial"/>
        </w:rPr>
        <w:fldChar w:fldCharType="begin">
          <w:ffData>
            <w:name w:val="Check133"/>
            <w:enabled/>
            <w:calcOnExit w:val="0"/>
            <w:checkBox>
              <w:sizeAuto/>
              <w:default w:val="0"/>
            </w:checkBox>
          </w:ffData>
        </w:fldChar>
      </w:r>
      <w:r w:rsidR="00EF33FC" w:rsidRPr="000F5657">
        <w:rPr>
          <w:rFonts w:ascii="Arial" w:hAnsi="Arial" w:cs="Arial"/>
        </w:rPr>
        <w:instrText xml:space="preserve"> FORMCHECKBOX </w:instrText>
      </w:r>
      <w:r>
        <w:rPr>
          <w:rFonts w:ascii="Arial" w:hAnsi="Arial" w:cs="Arial"/>
        </w:rPr>
      </w:r>
      <w:r>
        <w:rPr>
          <w:rFonts w:ascii="Arial" w:hAnsi="Arial" w:cs="Arial"/>
        </w:rPr>
        <w:fldChar w:fldCharType="separate"/>
      </w:r>
      <w:r w:rsidRPr="000F5657">
        <w:rPr>
          <w:rFonts w:ascii="Arial" w:hAnsi="Arial" w:cs="Arial"/>
        </w:rPr>
        <w:fldChar w:fldCharType="end"/>
      </w:r>
      <w:r w:rsidR="00EF33FC">
        <w:rPr>
          <w:rFonts w:ascii="Arial" w:hAnsi="Arial" w:cs="Arial"/>
        </w:rPr>
        <w:t xml:space="preserve"> New</w:t>
      </w:r>
      <w:r w:rsidR="00EF33FC" w:rsidRPr="000F5657">
        <w:rPr>
          <w:rFonts w:ascii="Arial" w:hAnsi="Arial" w:cs="Arial"/>
        </w:rPr>
        <w:t xml:space="preserve"> Appraisal</w:t>
      </w:r>
      <w:r w:rsidR="00EF33FC">
        <w:rPr>
          <w:rFonts w:ascii="Arial" w:hAnsi="Arial" w:cs="Arial"/>
        </w:rPr>
        <w:t xml:space="preserve"> </w:t>
      </w:r>
    </w:p>
    <w:p w:rsidR="00EF33FC" w:rsidRDefault="00303FE6" w:rsidP="00EF33FC">
      <w:pPr>
        <w:rPr>
          <w:rFonts w:ascii="Arial" w:hAnsi="Arial" w:cs="Arial"/>
        </w:rPr>
      </w:pPr>
      <w:r w:rsidRPr="000F5657">
        <w:rPr>
          <w:rFonts w:ascii="Arial" w:hAnsi="Arial" w:cs="Arial"/>
        </w:rPr>
        <w:fldChar w:fldCharType="begin">
          <w:ffData>
            <w:name w:val="Check133"/>
            <w:enabled/>
            <w:calcOnExit w:val="0"/>
            <w:checkBox>
              <w:sizeAuto/>
              <w:default w:val="0"/>
            </w:checkBox>
          </w:ffData>
        </w:fldChar>
      </w:r>
      <w:r w:rsidR="00EF33FC" w:rsidRPr="000F5657">
        <w:rPr>
          <w:rFonts w:ascii="Arial" w:hAnsi="Arial" w:cs="Arial"/>
        </w:rPr>
        <w:instrText xml:space="preserve"> FORMCHECKBOX </w:instrText>
      </w:r>
      <w:r>
        <w:rPr>
          <w:rFonts w:ascii="Arial" w:hAnsi="Arial" w:cs="Arial"/>
        </w:rPr>
      </w:r>
      <w:r>
        <w:rPr>
          <w:rFonts w:ascii="Arial" w:hAnsi="Arial" w:cs="Arial"/>
        </w:rPr>
        <w:fldChar w:fldCharType="separate"/>
      </w:r>
      <w:r w:rsidRPr="000F5657">
        <w:rPr>
          <w:rFonts w:ascii="Arial" w:hAnsi="Arial" w:cs="Arial"/>
        </w:rPr>
        <w:fldChar w:fldCharType="end"/>
      </w:r>
      <w:r w:rsidR="00EF33FC">
        <w:rPr>
          <w:rFonts w:ascii="Arial" w:hAnsi="Arial" w:cs="Arial"/>
        </w:rPr>
        <w:t xml:space="preserve"> New</w:t>
      </w:r>
      <w:r w:rsidR="00EF33FC" w:rsidRPr="000F5657">
        <w:rPr>
          <w:rFonts w:ascii="Arial" w:hAnsi="Arial" w:cs="Arial"/>
        </w:rPr>
        <w:t xml:space="preserve"> Appraisal, AOC supplies previous appraisal</w:t>
      </w:r>
      <w:r w:rsidR="00EF33FC">
        <w:rPr>
          <w:rFonts w:ascii="Arial" w:hAnsi="Arial" w:cs="Arial"/>
        </w:rPr>
        <w:t xml:space="preserve"> </w:t>
      </w:r>
    </w:p>
    <w:p w:rsidR="00EF33FC" w:rsidRDefault="00303FE6" w:rsidP="00EF33FC">
      <w:pPr>
        <w:rPr>
          <w:rFonts w:ascii="Arial" w:hAnsi="Arial" w:cs="Arial"/>
        </w:rPr>
      </w:pPr>
      <w:r w:rsidRPr="000F5657">
        <w:rPr>
          <w:rFonts w:ascii="Arial" w:hAnsi="Arial" w:cs="Arial"/>
        </w:rPr>
        <w:fldChar w:fldCharType="begin">
          <w:ffData>
            <w:name w:val="Check133"/>
            <w:enabled/>
            <w:calcOnExit w:val="0"/>
            <w:checkBox>
              <w:sizeAuto/>
              <w:default w:val="0"/>
            </w:checkBox>
          </w:ffData>
        </w:fldChar>
      </w:r>
      <w:r w:rsidR="00EF33FC" w:rsidRPr="000F5657">
        <w:rPr>
          <w:rFonts w:ascii="Arial" w:hAnsi="Arial" w:cs="Arial"/>
        </w:rPr>
        <w:instrText xml:space="preserve"> FORMCHECKBOX </w:instrText>
      </w:r>
      <w:r>
        <w:rPr>
          <w:rFonts w:ascii="Arial" w:hAnsi="Arial" w:cs="Arial"/>
        </w:rPr>
      </w:r>
      <w:r>
        <w:rPr>
          <w:rFonts w:ascii="Arial" w:hAnsi="Arial" w:cs="Arial"/>
        </w:rPr>
        <w:fldChar w:fldCharType="separate"/>
      </w:r>
      <w:r w:rsidRPr="000F5657">
        <w:rPr>
          <w:rFonts w:ascii="Arial" w:hAnsi="Arial" w:cs="Arial"/>
        </w:rPr>
        <w:fldChar w:fldCharType="end"/>
      </w:r>
      <w:r w:rsidR="00EF33FC">
        <w:rPr>
          <w:rFonts w:ascii="Arial" w:hAnsi="Arial" w:cs="Arial"/>
        </w:rPr>
        <w:t xml:space="preserve"> Update to Previous</w:t>
      </w:r>
      <w:r w:rsidR="00EF33FC" w:rsidRPr="000F5657">
        <w:rPr>
          <w:rFonts w:ascii="Arial" w:hAnsi="Arial" w:cs="Arial"/>
        </w:rPr>
        <w:t xml:space="preserve"> Appraisal</w:t>
      </w:r>
      <w:r w:rsidR="00EF33FC">
        <w:rPr>
          <w:rFonts w:ascii="Arial" w:hAnsi="Arial" w:cs="Arial"/>
        </w:rPr>
        <w:t>, previous appraisal performed by Service Provider for AOC</w:t>
      </w:r>
    </w:p>
    <w:p w:rsidR="00EF33FC" w:rsidRPr="000F5657" w:rsidRDefault="00EF33FC" w:rsidP="00EF33FC">
      <w:pPr>
        <w:tabs>
          <w:tab w:val="left" w:pos="360"/>
          <w:tab w:val="left" w:pos="3060"/>
        </w:tabs>
        <w:rPr>
          <w:rFonts w:ascii="Arial" w:hAnsi="Arial" w:cs="Arial"/>
        </w:rPr>
      </w:pPr>
    </w:p>
    <w:p w:rsidR="00EF33FC" w:rsidRPr="00032BB1" w:rsidRDefault="00EF33FC" w:rsidP="00EF33FC">
      <w:pPr>
        <w:spacing w:after="80"/>
        <w:rPr>
          <w:rFonts w:ascii="Arial" w:hAnsi="Arial" w:cs="Arial"/>
          <w:b/>
        </w:rPr>
      </w:pPr>
      <w:r w:rsidRPr="00032BB1">
        <w:rPr>
          <w:rFonts w:ascii="Arial" w:hAnsi="Arial" w:cs="Arial"/>
          <w:b/>
        </w:rPr>
        <w:t>Description of the Purpose of the Appraisal: (AOC to Provide)</w:t>
      </w:r>
    </w:p>
    <w:p w:rsidR="00EF33FC" w:rsidRPr="003F417A" w:rsidRDefault="00303FE6" w:rsidP="00EF33FC">
      <w:pPr>
        <w:tabs>
          <w:tab w:val="left" w:pos="360"/>
          <w:tab w:val="left" w:pos="1440"/>
          <w:tab w:val="left" w:pos="2520"/>
          <w:tab w:val="left" w:pos="7380"/>
        </w:tabs>
        <w:rPr>
          <w:rFonts w:ascii="Arial" w:hAnsi="Arial" w:cs="Arial"/>
        </w:rPr>
      </w:pPr>
      <w:r w:rsidRPr="00032BB1">
        <w:rPr>
          <w:rFonts w:ascii="Arial" w:hAnsi="Arial" w:cs="Arial"/>
        </w:rPr>
        <w:fldChar w:fldCharType="begin">
          <w:ffData>
            <w:name w:val=""/>
            <w:enabled/>
            <w:calcOnExit w:val="0"/>
            <w:checkBox>
              <w:sizeAuto/>
              <w:default w:val="0"/>
            </w:checkBox>
          </w:ffData>
        </w:fldChar>
      </w:r>
      <w:r w:rsidR="00EF33FC" w:rsidRPr="00032BB1">
        <w:rPr>
          <w:rFonts w:ascii="Arial" w:hAnsi="Arial" w:cs="Arial"/>
        </w:rPr>
        <w:instrText xml:space="preserve"> FORMCHECKBOX </w:instrText>
      </w:r>
      <w:r>
        <w:rPr>
          <w:rFonts w:ascii="Arial" w:hAnsi="Arial" w:cs="Arial"/>
        </w:rPr>
      </w:r>
      <w:r>
        <w:rPr>
          <w:rFonts w:ascii="Arial" w:hAnsi="Arial" w:cs="Arial"/>
        </w:rPr>
        <w:fldChar w:fldCharType="separate"/>
      </w:r>
      <w:r w:rsidRPr="00032BB1">
        <w:rPr>
          <w:rFonts w:ascii="Arial" w:hAnsi="Arial" w:cs="Arial"/>
        </w:rPr>
        <w:fldChar w:fldCharType="end"/>
      </w:r>
      <w:r w:rsidR="00EF33FC" w:rsidRPr="00032BB1">
        <w:rPr>
          <w:rFonts w:ascii="Arial" w:hAnsi="Arial" w:cs="Arial"/>
        </w:rPr>
        <w:t xml:space="preserve"> Purchase    </w:t>
      </w:r>
      <w:r w:rsidRPr="00032BB1">
        <w:rPr>
          <w:rFonts w:ascii="Arial" w:hAnsi="Arial" w:cs="Arial"/>
        </w:rPr>
        <w:fldChar w:fldCharType="begin">
          <w:ffData>
            <w:name w:val="Check133"/>
            <w:enabled/>
            <w:calcOnExit w:val="0"/>
            <w:checkBox>
              <w:sizeAuto/>
              <w:default w:val="0"/>
            </w:checkBox>
          </w:ffData>
        </w:fldChar>
      </w:r>
      <w:r w:rsidR="00EF33FC" w:rsidRPr="00032BB1">
        <w:rPr>
          <w:rFonts w:ascii="Arial" w:hAnsi="Arial" w:cs="Arial"/>
        </w:rPr>
        <w:instrText xml:space="preserve"> FORMCHECKBOX </w:instrText>
      </w:r>
      <w:r>
        <w:rPr>
          <w:rFonts w:ascii="Arial" w:hAnsi="Arial" w:cs="Arial"/>
        </w:rPr>
      </w:r>
      <w:r>
        <w:rPr>
          <w:rFonts w:ascii="Arial" w:hAnsi="Arial" w:cs="Arial"/>
        </w:rPr>
        <w:fldChar w:fldCharType="separate"/>
      </w:r>
      <w:r w:rsidRPr="00032BB1">
        <w:rPr>
          <w:rFonts w:ascii="Arial" w:hAnsi="Arial" w:cs="Arial"/>
        </w:rPr>
        <w:fldChar w:fldCharType="end"/>
      </w:r>
      <w:r w:rsidR="00EF33FC" w:rsidRPr="00032BB1">
        <w:rPr>
          <w:rFonts w:ascii="Arial" w:hAnsi="Arial" w:cs="Arial"/>
        </w:rPr>
        <w:t xml:space="preserve"> Sale    </w:t>
      </w:r>
      <w:r w:rsidRPr="00032BB1">
        <w:rPr>
          <w:rFonts w:ascii="Arial" w:hAnsi="Arial" w:cs="Arial"/>
        </w:rPr>
        <w:fldChar w:fldCharType="begin">
          <w:ffData>
            <w:name w:val=""/>
            <w:enabled/>
            <w:calcOnExit w:val="0"/>
            <w:checkBox>
              <w:sizeAuto/>
              <w:default w:val="0"/>
            </w:checkBox>
          </w:ffData>
        </w:fldChar>
      </w:r>
      <w:r w:rsidR="00EF33FC" w:rsidRPr="00032BB1">
        <w:rPr>
          <w:rFonts w:ascii="Arial" w:hAnsi="Arial" w:cs="Arial"/>
        </w:rPr>
        <w:instrText xml:space="preserve"> FORMCHECKBOX </w:instrText>
      </w:r>
      <w:r>
        <w:rPr>
          <w:rFonts w:ascii="Arial" w:hAnsi="Arial" w:cs="Arial"/>
        </w:rPr>
      </w:r>
      <w:r>
        <w:rPr>
          <w:rFonts w:ascii="Arial" w:hAnsi="Arial" w:cs="Arial"/>
        </w:rPr>
        <w:fldChar w:fldCharType="separate"/>
      </w:r>
      <w:r w:rsidRPr="00032BB1">
        <w:rPr>
          <w:rFonts w:ascii="Arial" w:hAnsi="Arial" w:cs="Arial"/>
        </w:rPr>
        <w:fldChar w:fldCharType="end"/>
      </w:r>
      <w:r w:rsidR="00EF33FC" w:rsidRPr="00032BB1">
        <w:rPr>
          <w:rFonts w:ascii="Arial" w:hAnsi="Arial" w:cs="Arial"/>
        </w:rPr>
        <w:t xml:space="preserve"> Valuation information for negotiation purposes   </w:t>
      </w:r>
      <w:r w:rsidR="00EF33FC" w:rsidRPr="00713C64">
        <w:rPr>
          <w:rFonts w:ascii="Arial" w:hAnsi="Arial" w:cs="Arial"/>
          <w:color w:val="0000FF"/>
        </w:rPr>
        <w:t xml:space="preserve"> </w:t>
      </w:r>
      <w:r>
        <w:rPr>
          <w:rFonts w:ascii="Arial" w:hAnsi="Arial" w:cs="Arial"/>
        </w:rPr>
        <w:fldChar w:fldCharType="begin">
          <w:ffData>
            <w:name w:val=""/>
            <w:enabled/>
            <w:calcOnExit w:val="0"/>
            <w:checkBox>
              <w:sizeAuto/>
              <w:default w:val="0"/>
            </w:checkBox>
          </w:ffData>
        </w:fldChar>
      </w:r>
      <w:r w:rsidR="00EF33FC">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sidR="00EF33FC" w:rsidRPr="003F417A">
        <w:rPr>
          <w:rFonts w:ascii="Arial" w:hAnsi="Arial" w:cs="Arial"/>
        </w:rPr>
        <w:t xml:space="preserve"> Other   (TBD)</w:t>
      </w:r>
    </w:p>
    <w:p w:rsidR="00EF33FC" w:rsidRPr="00032BB1" w:rsidRDefault="00EF33FC" w:rsidP="00EF33FC">
      <w:pPr>
        <w:rPr>
          <w:rFonts w:ascii="Arial" w:hAnsi="Arial" w:cs="Arial"/>
        </w:rPr>
      </w:pPr>
    </w:p>
    <w:p w:rsidR="00EF33FC" w:rsidRPr="00032BB1" w:rsidRDefault="00EF33FC" w:rsidP="00EF33FC">
      <w:pPr>
        <w:spacing w:after="80"/>
        <w:rPr>
          <w:rFonts w:ascii="Arial" w:hAnsi="Arial" w:cs="Arial"/>
        </w:rPr>
      </w:pPr>
      <w:r w:rsidRPr="00032BB1">
        <w:rPr>
          <w:rFonts w:ascii="Arial" w:hAnsi="Arial" w:cs="Arial"/>
          <w:b/>
        </w:rPr>
        <w:t>Approach</w:t>
      </w:r>
      <w:r>
        <w:rPr>
          <w:rFonts w:ascii="Arial" w:hAnsi="Arial" w:cs="Arial"/>
          <w:b/>
        </w:rPr>
        <w:t xml:space="preserve"> </w:t>
      </w:r>
      <w:r w:rsidRPr="00E54543">
        <w:rPr>
          <w:rFonts w:ascii="Arial" w:hAnsi="Arial" w:cs="Arial"/>
          <w:b/>
        </w:rPr>
        <w:t>requested by AOC to be used in the Appraisal in addition to any other approach which Service Provider deems necessary in order to properly complete the appraisal including complying with the DGS Appraisal Specifications</w:t>
      </w:r>
      <w:r>
        <w:rPr>
          <w:rFonts w:ascii="Arial" w:hAnsi="Arial" w:cs="Arial"/>
          <w:b/>
        </w:rPr>
        <w:t xml:space="preserve"> for </w:t>
      </w:r>
      <w:r w:rsidR="009C6545" w:rsidRPr="009C6545">
        <w:rPr>
          <w:rFonts w:ascii="Arial" w:hAnsi="Arial" w:cs="Arial"/>
          <w:b/>
          <w:color w:val="FF0000"/>
        </w:rPr>
        <w:t>Appraisal Reports</w:t>
      </w:r>
      <w:r w:rsidR="009C6545">
        <w:rPr>
          <w:rFonts w:ascii="Arial" w:hAnsi="Arial" w:cs="Arial"/>
          <w:b/>
        </w:rPr>
        <w:t xml:space="preserve"> </w:t>
      </w:r>
      <w:r w:rsidRPr="009C6545">
        <w:rPr>
          <w:rFonts w:ascii="Arial" w:hAnsi="Arial" w:cs="Arial"/>
          <w:b/>
          <w:strike/>
          <w:color w:val="FF0000"/>
        </w:rPr>
        <w:t>self-contained reports</w:t>
      </w:r>
      <w:r w:rsidRPr="00E54543">
        <w:rPr>
          <w:rFonts w:ascii="Arial" w:hAnsi="Arial" w:cs="Arial"/>
          <w:b/>
        </w:rPr>
        <w:t xml:space="preserve"> (including without limitation Requirement No. 19) which is attached to the master Agreement as Exhibit F)</w:t>
      </w:r>
      <w:r w:rsidRPr="00BB2879">
        <w:rPr>
          <w:rFonts w:ascii="Arial" w:hAnsi="Arial" w:cs="Arial"/>
          <w:b/>
        </w:rPr>
        <w:t>: (Check As Many As Apply)</w:t>
      </w:r>
    </w:p>
    <w:p w:rsidR="00EF33FC" w:rsidRDefault="00303FE6" w:rsidP="00EF33FC">
      <w:pPr>
        <w:tabs>
          <w:tab w:val="left" w:pos="360"/>
        </w:tabs>
        <w:rPr>
          <w:rFonts w:ascii="Arial" w:hAnsi="Arial" w:cs="Arial"/>
        </w:rPr>
      </w:pPr>
      <w:r w:rsidRPr="00032BB1">
        <w:rPr>
          <w:rFonts w:ascii="Arial" w:hAnsi="Arial" w:cs="Arial"/>
        </w:rPr>
        <w:fldChar w:fldCharType="begin">
          <w:ffData>
            <w:name w:val="Check133"/>
            <w:enabled/>
            <w:calcOnExit w:val="0"/>
            <w:checkBox>
              <w:sizeAuto/>
              <w:default w:val="0"/>
            </w:checkBox>
          </w:ffData>
        </w:fldChar>
      </w:r>
      <w:r w:rsidR="00EF33FC" w:rsidRPr="00032BB1">
        <w:rPr>
          <w:rFonts w:ascii="Arial" w:hAnsi="Arial" w:cs="Arial"/>
        </w:rPr>
        <w:instrText xml:space="preserve"> FORMCHECKBOX </w:instrText>
      </w:r>
      <w:r>
        <w:rPr>
          <w:rFonts w:ascii="Arial" w:hAnsi="Arial" w:cs="Arial"/>
        </w:rPr>
      </w:r>
      <w:r>
        <w:rPr>
          <w:rFonts w:ascii="Arial" w:hAnsi="Arial" w:cs="Arial"/>
        </w:rPr>
        <w:fldChar w:fldCharType="separate"/>
      </w:r>
      <w:r w:rsidRPr="00032BB1">
        <w:rPr>
          <w:rFonts w:ascii="Arial" w:hAnsi="Arial" w:cs="Arial"/>
        </w:rPr>
        <w:fldChar w:fldCharType="end"/>
      </w:r>
      <w:r w:rsidR="00EF33FC" w:rsidRPr="00032BB1">
        <w:rPr>
          <w:rFonts w:ascii="Arial" w:hAnsi="Arial" w:cs="Arial"/>
        </w:rPr>
        <w:t xml:space="preserve"> Cost Valuation    </w:t>
      </w:r>
      <w:r w:rsidRPr="00032BB1">
        <w:rPr>
          <w:rFonts w:ascii="Arial" w:hAnsi="Arial" w:cs="Arial"/>
        </w:rPr>
        <w:fldChar w:fldCharType="begin">
          <w:ffData>
            <w:name w:val="Check133"/>
            <w:enabled/>
            <w:calcOnExit w:val="0"/>
            <w:checkBox>
              <w:sizeAuto/>
              <w:default w:val="0"/>
            </w:checkBox>
          </w:ffData>
        </w:fldChar>
      </w:r>
      <w:r w:rsidR="00EF33FC" w:rsidRPr="00032BB1">
        <w:rPr>
          <w:rFonts w:ascii="Arial" w:hAnsi="Arial" w:cs="Arial"/>
        </w:rPr>
        <w:instrText xml:space="preserve"> FORMCHECKBOX </w:instrText>
      </w:r>
      <w:r>
        <w:rPr>
          <w:rFonts w:ascii="Arial" w:hAnsi="Arial" w:cs="Arial"/>
        </w:rPr>
      </w:r>
      <w:r>
        <w:rPr>
          <w:rFonts w:ascii="Arial" w:hAnsi="Arial" w:cs="Arial"/>
        </w:rPr>
        <w:fldChar w:fldCharType="separate"/>
      </w:r>
      <w:r w:rsidRPr="00032BB1">
        <w:rPr>
          <w:rFonts w:ascii="Arial" w:hAnsi="Arial" w:cs="Arial"/>
        </w:rPr>
        <w:fldChar w:fldCharType="end"/>
      </w:r>
      <w:r w:rsidR="00EF33FC" w:rsidRPr="00032BB1">
        <w:rPr>
          <w:rFonts w:ascii="Arial" w:hAnsi="Arial" w:cs="Arial"/>
        </w:rPr>
        <w:tab/>
        <w:t xml:space="preserve">Income Capitalization    </w:t>
      </w:r>
      <w:r w:rsidRPr="00032BB1">
        <w:rPr>
          <w:rFonts w:ascii="Arial" w:hAnsi="Arial" w:cs="Arial"/>
        </w:rPr>
        <w:fldChar w:fldCharType="begin">
          <w:ffData>
            <w:name w:val="Check133"/>
            <w:enabled/>
            <w:calcOnExit w:val="0"/>
            <w:checkBox>
              <w:sizeAuto/>
              <w:default w:val="0"/>
            </w:checkBox>
          </w:ffData>
        </w:fldChar>
      </w:r>
      <w:r w:rsidR="00EF33FC" w:rsidRPr="00032BB1">
        <w:rPr>
          <w:rFonts w:ascii="Arial" w:hAnsi="Arial" w:cs="Arial"/>
        </w:rPr>
        <w:instrText xml:space="preserve"> FORMCHECKBOX </w:instrText>
      </w:r>
      <w:r>
        <w:rPr>
          <w:rFonts w:ascii="Arial" w:hAnsi="Arial" w:cs="Arial"/>
        </w:rPr>
      </w:r>
      <w:r>
        <w:rPr>
          <w:rFonts w:ascii="Arial" w:hAnsi="Arial" w:cs="Arial"/>
        </w:rPr>
        <w:fldChar w:fldCharType="separate"/>
      </w:r>
      <w:r w:rsidRPr="00032BB1">
        <w:rPr>
          <w:rFonts w:ascii="Arial" w:hAnsi="Arial" w:cs="Arial"/>
        </w:rPr>
        <w:fldChar w:fldCharType="end"/>
      </w:r>
      <w:r w:rsidR="00EF33FC" w:rsidRPr="00032BB1">
        <w:rPr>
          <w:rFonts w:ascii="Arial" w:hAnsi="Arial" w:cs="Arial"/>
        </w:rPr>
        <w:t xml:space="preserve"> Sales Comparison   </w:t>
      </w:r>
    </w:p>
    <w:p w:rsidR="00EF33FC" w:rsidRDefault="00EF33FC" w:rsidP="00EF33FC">
      <w:pPr>
        <w:tabs>
          <w:tab w:val="left" w:pos="360"/>
        </w:tabs>
        <w:rPr>
          <w:rFonts w:ascii="Arial" w:hAnsi="Arial" w:cs="Arial"/>
        </w:rPr>
      </w:pPr>
      <w:r>
        <w:rPr>
          <w:rFonts w:ascii="Arial" w:hAnsi="Arial" w:cs="Arial"/>
        </w:rPr>
        <w:t xml:space="preserve">Alternative Approach for Special Use Properties:  </w:t>
      </w:r>
      <w:r w:rsidR="00303FE6" w:rsidRPr="00032BB1">
        <w:rPr>
          <w:rFonts w:ascii="Arial" w:hAnsi="Arial" w:cs="Arial"/>
        </w:rPr>
        <w:fldChar w:fldCharType="begin">
          <w:ffData>
            <w:name w:val="Check133"/>
            <w:enabled/>
            <w:calcOnExit w:val="0"/>
            <w:checkBox>
              <w:sizeAuto/>
              <w:default w:val="0"/>
            </w:checkBox>
          </w:ffData>
        </w:fldChar>
      </w:r>
      <w:r w:rsidRPr="00032BB1">
        <w:rPr>
          <w:rFonts w:ascii="Arial" w:hAnsi="Arial" w:cs="Arial"/>
        </w:rPr>
        <w:instrText xml:space="preserve"> FORMCHECKBOX </w:instrText>
      </w:r>
      <w:r w:rsidR="00303FE6">
        <w:rPr>
          <w:rFonts w:ascii="Arial" w:hAnsi="Arial" w:cs="Arial"/>
        </w:rPr>
      </w:r>
      <w:r w:rsidR="00303FE6">
        <w:rPr>
          <w:rFonts w:ascii="Arial" w:hAnsi="Arial" w:cs="Arial"/>
        </w:rPr>
        <w:fldChar w:fldCharType="separate"/>
      </w:r>
      <w:r w:rsidR="00303FE6" w:rsidRPr="00032BB1">
        <w:rPr>
          <w:rFonts w:ascii="Arial" w:hAnsi="Arial" w:cs="Arial"/>
        </w:rPr>
        <w:fldChar w:fldCharType="end"/>
      </w:r>
      <w:r>
        <w:rPr>
          <w:rFonts w:ascii="Arial" w:hAnsi="Arial" w:cs="Arial"/>
        </w:rPr>
        <w:t xml:space="preserve"> Use Value    </w:t>
      </w:r>
      <w:r w:rsidR="00303FE6" w:rsidRPr="00032BB1">
        <w:rPr>
          <w:rFonts w:ascii="Arial" w:hAnsi="Arial" w:cs="Arial"/>
        </w:rPr>
        <w:fldChar w:fldCharType="begin">
          <w:ffData>
            <w:name w:val="Check133"/>
            <w:enabled/>
            <w:calcOnExit w:val="0"/>
            <w:checkBox>
              <w:sizeAuto/>
              <w:default w:val="0"/>
            </w:checkBox>
          </w:ffData>
        </w:fldChar>
      </w:r>
      <w:r w:rsidRPr="00032BB1">
        <w:rPr>
          <w:rFonts w:ascii="Arial" w:hAnsi="Arial" w:cs="Arial"/>
        </w:rPr>
        <w:instrText xml:space="preserve"> FORMCHECKBOX </w:instrText>
      </w:r>
      <w:r w:rsidR="00303FE6">
        <w:rPr>
          <w:rFonts w:ascii="Arial" w:hAnsi="Arial" w:cs="Arial"/>
        </w:rPr>
      </w:r>
      <w:r w:rsidR="00303FE6">
        <w:rPr>
          <w:rFonts w:ascii="Arial" w:hAnsi="Arial" w:cs="Arial"/>
        </w:rPr>
        <w:fldChar w:fldCharType="separate"/>
      </w:r>
      <w:r w:rsidR="00303FE6" w:rsidRPr="00032BB1">
        <w:rPr>
          <w:rFonts w:ascii="Arial" w:hAnsi="Arial" w:cs="Arial"/>
        </w:rPr>
        <w:fldChar w:fldCharType="end"/>
      </w:r>
      <w:r>
        <w:rPr>
          <w:rFonts w:ascii="Arial" w:hAnsi="Arial" w:cs="Arial"/>
        </w:rPr>
        <w:t xml:space="preserve"> Going Concern Value</w:t>
      </w:r>
    </w:p>
    <w:p w:rsidR="00EF33FC" w:rsidRDefault="00EF33FC" w:rsidP="00EF33FC">
      <w:pPr>
        <w:tabs>
          <w:tab w:val="left" w:pos="360"/>
        </w:tabs>
        <w:rPr>
          <w:rFonts w:ascii="Arial" w:hAnsi="Arial" w:cs="Arial"/>
        </w:rPr>
      </w:pPr>
    </w:p>
    <w:p w:rsidR="00EF33FC" w:rsidRDefault="00303FE6" w:rsidP="00EF33FC">
      <w:pPr>
        <w:tabs>
          <w:tab w:val="left" w:pos="360"/>
        </w:tabs>
        <w:rPr>
          <w:rFonts w:ascii="Arial" w:hAnsi="Arial" w:cs="Arial"/>
        </w:rPr>
      </w:pPr>
      <w:r w:rsidRPr="00032BB1">
        <w:rPr>
          <w:rFonts w:ascii="Arial" w:hAnsi="Arial" w:cs="Arial"/>
        </w:rPr>
        <w:fldChar w:fldCharType="begin">
          <w:ffData>
            <w:name w:val=""/>
            <w:enabled/>
            <w:calcOnExit w:val="0"/>
            <w:checkBox>
              <w:sizeAuto/>
              <w:default w:val="0"/>
            </w:checkBox>
          </w:ffData>
        </w:fldChar>
      </w:r>
      <w:r w:rsidR="00EF33FC" w:rsidRPr="00032BB1">
        <w:rPr>
          <w:rFonts w:ascii="Arial" w:hAnsi="Arial" w:cs="Arial"/>
        </w:rPr>
        <w:instrText xml:space="preserve"> FORMCHECKBOX </w:instrText>
      </w:r>
      <w:r>
        <w:rPr>
          <w:rFonts w:ascii="Arial" w:hAnsi="Arial" w:cs="Arial"/>
        </w:rPr>
      </w:r>
      <w:r>
        <w:rPr>
          <w:rFonts w:ascii="Arial" w:hAnsi="Arial" w:cs="Arial"/>
        </w:rPr>
        <w:fldChar w:fldCharType="separate"/>
      </w:r>
      <w:r w:rsidRPr="00032BB1">
        <w:rPr>
          <w:rFonts w:ascii="Arial" w:hAnsi="Arial" w:cs="Arial"/>
        </w:rPr>
        <w:fldChar w:fldCharType="end"/>
      </w:r>
      <w:r w:rsidR="00EF33FC" w:rsidRPr="00032BB1">
        <w:rPr>
          <w:rFonts w:ascii="Arial" w:hAnsi="Arial" w:cs="Arial"/>
        </w:rPr>
        <w:t xml:space="preserve"> </w:t>
      </w:r>
      <w:r w:rsidR="00EF33FC">
        <w:rPr>
          <w:rFonts w:ascii="Arial" w:hAnsi="Arial" w:cs="Arial"/>
        </w:rPr>
        <w:t>Service Provider</w:t>
      </w:r>
      <w:r w:rsidR="00EF33FC" w:rsidRPr="00032BB1">
        <w:rPr>
          <w:rFonts w:ascii="Arial" w:hAnsi="Arial" w:cs="Arial"/>
        </w:rPr>
        <w:t xml:space="preserve"> to Propose</w:t>
      </w:r>
    </w:p>
    <w:p w:rsidR="00EF33FC" w:rsidRPr="0022239C" w:rsidRDefault="00EF33FC" w:rsidP="00EF33FC">
      <w:pPr>
        <w:tabs>
          <w:tab w:val="left" w:pos="360"/>
        </w:tabs>
        <w:rPr>
          <w:rFonts w:ascii="Arial" w:hAnsi="Arial" w:cs="Arial"/>
          <w:sz w:val="20"/>
        </w:rPr>
      </w:pPr>
      <w:r w:rsidDel="0098064D">
        <w:rPr>
          <w:rFonts w:ascii="Arial" w:hAnsi="Arial" w:cs="Arial"/>
        </w:rPr>
        <w:t xml:space="preserve"> </w:t>
      </w:r>
      <w:r w:rsidRPr="0022239C">
        <w:rPr>
          <w:rFonts w:ascii="Arial" w:hAnsi="Arial" w:cs="Arial"/>
          <w:sz w:val="20"/>
        </w:rPr>
        <w:t xml:space="preserve">( Note:  Any request for Approach by AOC does not in any way limit the requirement that Service Provider comply with any requirement to properly complete the appraisal including complying with the DGS Appraisal Specifications </w:t>
      </w:r>
      <w:r>
        <w:rPr>
          <w:rFonts w:ascii="Arial" w:hAnsi="Arial" w:cs="Arial"/>
          <w:sz w:val="20"/>
        </w:rPr>
        <w:t>for</w:t>
      </w:r>
      <w:r w:rsidR="009C6545">
        <w:rPr>
          <w:rFonts w:ascii="Arial" w:hAnsi="Arial" w:cs="Arial"/>
          <w:sz w:val="20"/>
        </w:rPr>
        <w:t xml:space="preserve"> </w:t>
      </w:r>
      <w:r w:rsidR="009C6545" w:rsidRPr="009C6545">
        <w:rPr>
          <w:rFonts w:ascii="Arial" w:hAnsi="Arial" w:cs="Arial"/>
          <w:color w:val="FF0000"/>
          <w:sz w:val="20"/>
        </w:rPr>
        <w:t>Appraisal Reports</w:t>
      </w:r>
      <w:r>
        <w:rPr>
          <w:rFonts w:ascii="Arial" w:hAnsi="Arial" w:cs="Arial"/>
          <w:sz w:val="20"/>
        </w:rPr>
        <w:t xml:space="preserve"> </w:t>
      </w:r>
      <w:r w:rsidRPr="009C6545">
        <w:rPr>
          <w:rFonts w:ascii="Arial" w:hAnsi="Arial" w:cs="Arial"/>
          <w:strike/>
          <w:color w:val="FF0000"/>
          <w:sz w:val="20"/>
        </w:rPr>
        <w:t>self-contained</w:t>
      </w:r>
      <w:r w:rsidRPr="009C6545">
        <w:rPr>
          <w:rFonts w:ascii="Arial" w:hAnsi="Arial" w:cs="Arial"/>
          <w:strike/>
          <w:sz w:val="20"/>
        </w:rPr>
        <w:t xml:space="preserve"> </w:t>
      </w:r>
      <w:r w:rsidRPr="009C6545">
        <w:rPr>
          <w:rFonts w:ascii="Arial" w:hAnsi="Arial" w:cs="Arial"/>
          <w:strike/>
          <w:color w:val="FF0000"/>
          <w:sz w:val="20"/>
        </w:rPr>
        <w:t>reports</w:t>
      </w:r>
      <w:r w:rsidRPr="009C6545">
        <w:rPr>
          <w:rFonts w:ascii="Arial" w:hAnsi="Arial" w:cs="Arial"/>
          <w:strike/>
          <w:sz w:val="20"/>
        </w:rPr>
        <w:t xml:space="preserve"> </w:t>
      </w:r>
      <w:r w:rsidRPr="0022239C">
        <w:rPr>
          <w:rFonts w:ascii="Arial" w:hAnsi="Arial" w:cs="Arial"/>
          <w:sz w:val="20"/>
        </w:rPr>
        <w:t>(including without limitation Requirement No. 19) which is attached to this Agreement as Exhibit F.)</w:t>
      </w:r>
    </w:p>
    <w:p w:rsidR="00EF33FC" w:rsidRDefault="00EF33FC" w:rsidP="00EF33FC">
      <w:pPr>
        <w:tabs>
          <w:tab w:val="left" w:pos="360"/>
        </w:tabs>
        <w:rPr>
          <w:rFonts w:ascii="Arial" w:hAnsi="Arial" w:cs="Arial"/>
        </w:rPr>
      </w:pPr>
    </w:p>
    <w:p w:rsidR="00EF33FC" w:rsidRDefault="00EF33FC" w:rsidP="00EF33FC">
      <w:pPr>
        <w:spacing w:after="80"/>
        <w:rPr>
          <w:rFonts w:ascii="Arial" w:hAnsi="Arial" w:cs="Arial"/>
          <w:b/>
        </w:rPr>
      </w:pPr>
      <w:r>
        <w:rPr>
          <w:rFonts w:ascii="Arial" w:hAnsi="Arial" w:cs="Arial"/>
          <w:b/>
        </w:rPr>
        <w:t xml:space="preserve">Turnaround Time: </w:t>
      </w:r>
      <w:r w:rsidRPr="00F40248">
        <w:rPr>
          <w:rFonts w:ascii="Arial" w:hAnsi="Arial" w:cs="Arial"/>
        </w:rPr>
        <w:t xml:space="preserve">(see master </w:t>
      </w:r>
      <w:r>
        <w:rPr>
          <w:rFonts w:ascii="Arial" w:hAnsi="Arial" w:cs="Arial"/>
        </w:rPr>
        <w:t>A</w:t>
      </w:r>
      <w:r w:rsidRPr="00F40248">
        <w:rPr>
          <w:rFonts w:ascii="Arial" w:hAnsi="Arial" w:cs="Arial"/>
        </w:rPr>
        <w:t>greement</w:t>
      </w:r>
      <w:r>
        <w:rPr>
          <w:rFonts w:ascii="Arial" w:hAnsi="Arial" w:cs="Arial"/>
        </w:rPr>
        <w:t xml:space="preserve"> </w:t>
      </w:r>
      <w:proofErr w:type="spellStart"/>
      <w:r>
        <w:rPr>
          <w:rFonts w:ascii="Arial" w:hAnsi="Arial" w:cs="Arial"/>
        </w:rPr>
        <w:t>Exh</w:t>
      </w:r>
      <w:proofErr w:type="spellEnd"/>
      <w:r>
        <w:rPr>
          <w:rFonts w:ascii="Arial" w:hAnsi="Arial" w:cs="Arial"/>
        </w:rPr>
        <w:t xml:space="preserve">. C, </w:t>
      </w:r>
      <w:r w:rsidRPr="00F40248">
        <w:rPr>
          <w:rFonts w:ascii="Arial" w:hAnsi="Arial" w:cs="Arial"/>
        </w:rPr>
        <w:t>Par</w:t>
      </w:r>
      <w:r>
        <w:rPr>
          <w:rFonts w:ascii="Arial" w:hAnsi="Arial" w:cs="Arial"/>
        </w:rPr>
        <w:t xml:space="preserve">. </w:t>
      </w:r>
      <w:r w:rsidRPr="00F40248">
        <w:rPr>
          <w:rFonts w:ascii="Arial" w:hAnsi="Arial" w:cs="Arial"/>
        </w:rPr>
        <w:t>8 for definitions of turnaround times)</w:t>
      </w:r>
    </w:p>
    <w:p w:rsidR="00EF33FC" w:rsidRDefault="00EF33FC" w:rsidP="00EF33FC">
      <w:pPr>
        <w:spacing w:after="80"/>
        <w:rPr>
          <w:rFonts w:ascii="Arial" w:hAnsi="Arial" w:cs="Arial"/>
          <w:b/>
        </w:rPr>
      </w:pPr>
    </w:p>
    <w:p w:rsidR="00EF33FC" w:rsidRDefault="00303FE6" w:rsidP="00EF33FC">
      <w:pPr>
        <w:tabs>
          <w:tab w:val="left" w:pos="360"/>
        </w:tabs>
        <w:rPr>
          <w:rFonts w:ascii="Arial" w:hAnsi="Arial" w:cs="Arial"/>
        </w:rPr>
      </w:pPr>
      <w:r w:rsidRPr="00032BB1">
        <w:rPr>
          <w:rFonts w:ascii="Arial" w:hAnsi="Arial" w:cs="Arial"/>
        </w:rPr>
        <w:fldChar w:fldCharType="begin">
          <w:ffData>
            <w:name w:val=""/>
            <w:enabled/>
            <w:calcOnExit w:val="0"/>
            <w:checkBox>
              <w:sizeAuto/>
              <w:default w:val="0"/>
            </w:checkBox>
          </w:ffData>
        </w:fldChar>
      </w:r>
      <w:r w:rsidR="00EF33FC" w:rsidRPr="00032BB1">
        <w:rPr>
          <w:rFonts w:ascii="Arial" w:hAnsi="Arial" w:cs="Arial"/>
        </w:rPr>
        <w:instrText xml:space="preserve"> FORMCHECKBOX </w:instrText>
      </w:r>
      <w:r>
        <w:rPr>
          <w:rFonts w:ascii="Arial" w:hAnsi="Arial" w:cs="Arial"/>
        </w:rPr>
      </w:r>
      <w:r>
        <w:rPr>
          <w:rFonts w:ascii="Arial" w:hAnsi="Arial" w:cs="Arial"/>
        </w:rPr>
        <w:fldChar w:fldCharType="separate"/>
      </w:r>
      <w:r w:rsidRPr="00032BB1">
        <w:rPr>
          <w:rFonts w:ascii="Arial" w:hAnsi="Arial" w:cs="Arial"/>
        </w:rPr>
        <w:fldChar w:fldCharType="end"/>
      </w:r>
      <w:r w:rsidR="00EF33FC">
        <w:rPr>
          <w:rFonts w:ascii="Arial" w:hAnsi="Arial" w:cs="Arial"/>
        </w:rPr>
        <w:t xml:space="preserve"> Level 1 Report</w:t>
      </w:r>
      <w:r w:rsidR="00EF33FC" w:rsidRPr="00032BB1">
        <w:rPr>
          <w:rFonts w:ascii="Arial" w:hAnsi="Arial" w:cs="Arial"/>
        </w:rPr>
        <w:t xml:space="preserve">    </w:t>
      </w:r>
      <w:r w:rsidRPr="00032BB1">
        <w:rPr>
          <w:rFonts w:ascii="Arial" w:hAnsi="Arial" w:cs="Arial"/>
        </w:rPr>
        <w:fldChar w:fldCharType="begin">
          <w:ffData>
            <w:name w:val="Check133"/>
            <w:enabled/>
            <w:calcOnExit w:val="0"/>
            <w:checkBox>
              <w:sizeAuto/>
              <w:default w:val="0"/>
            </w:checkBox>
          </w:ffData>
        </w:fldChar>
      </w:r>
      <w:r w:rsidR="00EF33FC" w:rsidRPr="00032BB1">
        <w:rPr>
          <w:rFonts w:ascii="Arial" w:hAnsi="Arial" w:cs="Arial"/>
        </w:rPr>
        <w:instrText xml:space="preserve"> FORMCHECKBOX </w:instrText>
      </w:r>
      <w:r>
        <w:rPr>
          <w:rFonts w:ascii="Arial" w:hAnsi="Arial" w:cs="Arial"/>
        </w:rPr>
      </w:r>
      <w:r>
        <w:rPr>
          <w:rFonts w:ascii="Arial" w:hAnsi="Arial" w:cs="Arial"/>
        </w:rPr>
        <w:fldChar w:fldCharType="separate"/>
      </w:r>
      <w:r w:rsidRPr="00032BB1">
        <w:rPr>
          <w:rFonts w:ascii="Arial" w:hAnsi="Arial" w:cs="Arial"/>
        </w:rPr>
        <w:fldChar w:fldCharType="end"/>
      </w:r>
      <w:r w:rsidR="00EF33FC" w:rsidRPr="00032BB1">
        <w:rPr>
          <w:rFonts w:ascii="Arial" w:hAnsi="Arial" w:cs="Arial"/>
        </w:rPr>
        <w:t xml:space="preserve"> </w:t>
      </w:r>
      <w:r w:rsidR="00EF33FC">
        <w:rPr>
          <w:rFonts w:ascii="Arial" w:hAnsi="Arial" w:cs="Arial"/>
        </w:rPr>
        <w:t>Level 2</w:t>
      </w:r>
      <w:r w:rsidR="00EF33FC" w:rsidRPr="00032BB1">
        <w:rPr>
          <w:rFonts w:ascii="Arial" w:hAnsi="Arial" w:cs="Arial"/>
        </w:rPr>
        <w:t xml:space="preserve"> </w:t>
      </w:r>
      <w:r w:rsidR="00EF33FC">
        <w:rPr>
          <w:rFonts w:ascii="Arial" w:hAnsi="Arial" w:cs="Arial"/>
        </w:rPr>
        <w:t>Report</w:t>
      </w:r>
      <w:r w:rsidR="00EF33FC" w:rsidRPr="00032BB1">
        <w:rPr>
          <w:rFonts w:ascii="Arial" w:hAnsi="Arial" w:cs="Arial"/>
        </w:rPr>
        <w:t xml:space="preserve">   </w:t>
      </w:r>
      <w:r w:rsidRPr="00032BB1">
        <w:rPr>
          <w:rFonts w:ascii="Arial" w:hAnsi="Arial" w:cs="Arial"/>
        </w:rPr>
        <w:fldChar w:fldCharType="begin">
          <w:ffData>
            <w:name w:val=""/>
            <w:enabled/>
            <w:calcOnExit w:val="0"/>
            <w:checkBox>
              <w:sizeAuto/>
              <w:default w:val="0"/>
            </w:checkBox>
          </w:ffData>
        </w:fldChar>
      </w:r>
      <w:r w:rsidR="00EF33FC" w:rsidRPr="00032BB1">
        <w:rPr>
          <w:rFonts w:ascii="Arial" w:hAnsi="Arial" w:cs="Arial"/>
        </w:rPr>
        <w:instrText xml:space="preserve"> FORMCHECKBOX </w:instrText>
      </w:r>
      <w:r>
        <w:rPr>
          <w:rFonts w:ascii="Arial" w:hAnsi="Arial" w:cs="Arial"/>
        </w:rPr>
      </w:r>
      <w:r>
        <w:rPr>
          <w:rFonts w:ascii="Arial" w:hAnsi="Arial" w:cs="Arial"/>
        </w:rPr>
        <w:fldChar w:fldCharType="separate"/>
      </w:r>
      <w:r w:rsidRPr="00032BB1">
        <w:rPr>
          <w:rFonts w:ascii="Arial" w:hAnsi="Arial" w:cs="Arial"/>
        </w:rPr>
        <w:fldChar w:fldCharType="end"/>
      </w:r>
      <w:r w:rsidR="00EF33FC" w:rsidRPr="00032BB1">
        <w:rPr>
          <w:rFonts w:ascii="Arial" w:hAnsi="Arial" w:cs="Arial"/>
        </w:rPr>
        <w:t xml:space="preserve"> </w:t>
      </w:r>
      <w:r w:rsidR="00EF33FC">
        <w:rPr>
          <w:rFonts w:ascii="Arial" w:hAnsi="Arial" w:cs="Arial"/>
        </w:rPr>
        <w:t>Level 3 Report</w:t>
      </w:r>
      <w:r w:rsidR="00EF33FC" w:rsidRPr="00032BB1">
        <w:rPr>
          <w:rFonts w:ascii="Arial" w:hAnsi="Arial" w:cs="Arial"/>
        </w:rPr>
        <w:t xml:space="preserve"> </w:t>
      </w:r>
      <w:r w:rsidR="00EF33FC" w:rsidRPr="00713C64">
        <w:rPr>
          <w:rFonts w:ascii="Arial" w:hAnsi="Arial" w:cs="Arial"/>
          <w:color w:val="0000FF"/>
        </w:rPr>
        <w:t xml:space="preserve"> </w:t>
      </w:r>
    </w:p>
    <w:p w:rsidR="00EF33FC" w:rsidRDefault="00EF33FC" w:rsidP="00EF33FC">
      <w:pPr>
        <w:tabs>
          <w:tab w:val="left" w:pos="360"/>
        </w:tabs>
        <w:rPr>
          <w:rFonts w:ascii="Arial" w:hAnsi="Arial" w:cs="Arial"/>
          <w:b/>
        </w:rPr>
      </w:pPr>
    </w:p>
    <w:p w:rsidR="00EF33FC" w:rsidRDefault="00EF33FC" w:rsidP="00EF33FC">
      <w:pPr>
        <w:tabs>
          <w:tab w:val="left" w:pos="360"/>
        </w:tabs>
        <w:rPr>
          <w:rFonts w:ascii="Arial" w:hAnsi="Arial" w:cs="Arial"/>
          <w:b/>
        </w:rPr>
      </w:pPr>
      <w:r w:rsidRPr="00254BA4">
        <w:rPr>
          <w:rFonts w:ascii="Arial" w:hAnsi="Arial" w:cs="Arial"/>
          <w:b/>
        </w:rPr>
        <w:t xml:space="preserve">Number of hard-copy reports </w:t>
      </w:r>
      <w:r>
        <w:rPr>
          <w:rFonts w:ascii="Arial" w:hAnsi="Arial" w:cs="Arial"/>
          <w:b/>
        </w:rPr>
        <w:t xml:space="preserve">required: </w:t>
      </w:r>
      <w:r w:rsidRPr="00254BA4">
        <w:rPr>
          <w:rFonts w:ascii="Arial" w:hAnsi="Arial" w:cs="Arial"/>
        </w:rPr>
        <w:t>_________</w:t>
      </w:r>
    </w:p>
    <w:p w:rsidR="00EF33FC" w:rsidRPr="00032BB1" w:rsidRDefault="00EF33FC" w:rsidP="00EF33FC">
      <w:pPr>
        <w:tabs>
          <w:tab w:val="left" w:pos="360"/>
        </w:tabs>
        <w:rPr>
          <w:rFonts w:ascii="Arial" w:hAnsi="Arial" w:cs="Arial"/>
        </w:rPr>
      </w:pPr>
      <w:r>
        <w:rPr>
          <w:rFonts w:ascii="Arial" w:hAnsi="Arial" w:cs="Arial"/>
          <w:b/>
        </w:rPr>
        <w:t xml:space="preserve">Send hard-copy reports to: </w:t>
      </w:r>
      <w:r w:rsidRPr="00254BA4">
        <w:rPr>
          <w:rFonts w:ascii="Arial" w:hAnsi="Arial" w:cs="Arial"/>
        </w:rPr>
        <w:t>_____________________________________________</w:t>
      </w:r>
    </w:p>
    <w:p w:rsidR="00EF33FC" w:rsidRPr="00032BB1" w:rsidRDefault="00EF33FC" w:rsidP="00EF33FC">
      <w:pPr>
        <w:rPr>
          <w:rFonts w:ascii="Arial" w:hAnsi="Arial" w:cs="Arial"/>
          <w:sz w:val="21"/>
          <w:szCs w:val="21"/>
        </w:rPr>
      </w:pPr>
    </w:p>
    <w:p w:rsidR="00EF33FC" w:rsidRDefault="00EF33FC" w:rsidP="00EF33FC">
      <w:pPr>
        <w:rPr>
          <w:rFonts w:ascii="Arial" w:hAnsi="Arial" w:cs="Arial"/>
          <w:b/>
        </w:rPr>
      </w:pPr>
      <w:r>
        <w:rPr>
          <w:rFonts w:ascii="Arial" w:hAnsi="Arial" w:cs="Arial"/>
          <w:b/>
        </w:rPr>
        <w:t>Notes/Comments:</w:t>
      </w:r>
    </w:p>
    <w:p w:rsidR="00EF33FC" w:rsidRDefault="00EF33FC" w:rsidP="00EF33FC">
      <w:pPr>
        <w:rPr>
          <w:rFonts w:ascii="Arial" w:hAnsi="Arial" w:cs="Arial"/>
        </w:rPr>
      </w:pPr>
      <w:r w:rsidRPr="00A10442">
        <w:rPr>
          <w:rFonts w:ascii="Arial" w:hAnsi="Arial" w:cs="Arial"/>
          <w:color w:val="0000FF"/>
        </w:rPr>
        <w:t xml:space="preserve">MUST USE LOCAL APPRAISER OR PROVIDE LIST OF </w:t>
      </w:r>
      <w:r>
        <w:rPr>
          <w:rFonts w:ascii="Arial" w:hAnsi="Arial" w:cs="Arial"/>
          <w:color w:val="0000FF"/>
        </w:rPr>
        <w:t xml:space="preserve">PROPERTIES YOUR FIRM PREVIOUSLY HAS APPRAISED </w:t>
      </w:r>
      <w:r w:rsidRPr="00A10442">
        <w:rPr>
          <w:rFonts w:ascii="Arial" w:hAnsi="Arial" w:cs="Arial"/>
          <w:color w:val="0000FF"/>
        </w:rPr>
        <w:t>IN THIS GEOGRAPHIC AREA.  PLEASE ADDRESS</w:t>
      </w:r>
      <w:r>
        <w:rPr>
          <w:rFonts w:ascii="Arial" w:hAnsi="Arial" w:cs="Arial"/>
          <w:color w:val="0000FF"/>
        </w:rPr>
        <w:t xml:space="preserve"> THIS REQUIREMENT IN YOUR PRICE QUOTE.</w:t>
      </w:r>
    </w:p>
    <w:p w:rsidR="00EF33FC" w:rsidRDefault="00EF33FC" w:rsidP="00EF33FC">
      <w:pPr>
        <w:rPr>
          <w:rFonts w:ascii="Arial" w:hAnsi="Arial" w:cs="Arial"/>
        </w:rPr>
      </w:pPr>
    </w:p>
    <w:p w:rsidR="00EF33FC" w:rsidRDefault="00EF33FC" w:rsidP="00EF33FC">
      <w:pPr>
        <w:rPr>
          <w:rFonts w:ascii="Arial" w:hAnsi="Arial" w:cs="Arial"/>
          <w:iCs/>
          <w:sz w:val="21"/>
          <w:szCs w:val="21"/>
        </w:rPr>
      </w:pPr>
    </w:p>
    <w:p w:rsidR="00EF33FC" w:rsidRPr="00032BB1" w:rsidRDefault="00EF33FC" w:rsidP="00EF33FC">
      <w:pPr>
        <w:pBdr>
          <w:top w:val="single" w:sz="4" w:space="1" w:color="auto"/>
        </w:pBdr>
        <w:autoSpaceDE w:val="0"/>
        <w:autoSpaceDN w:val="0"/>
        <w:adjustRightInd w:val="0"/>
        <w:rPr>
          <w:rFonts w:ascii="Arial" w:hAnsi="Arial" w:cs="Arial"/>
          <w:szCs w:val="24"/>
        </w:rPr>
      </w:pPr>
      <w:r w:rsidRPr="00032BB1">
        <w:rPr>
          <w:rFonts w:ascii="Arial" w:hAnsi="Arial" w:cs="Arial"/>
          <w:b/>
          <w:iCs/>
          <w:szCs w:val="24"/>
        </w:rPr>
        <w:t xml:space="preserve">Part 2:  </w:t>
      </w:r>
      <w:r>
        <w:rPr>
          <w:rFonts w:ascii="Arial" w:hAnsi="Arial" w:cs="Arial"/>
          <w:b/>
          <w:iCs/>
          <w:szCs w:val="24"/>
        </w:rPr>
        <w:t>Price Quote</w:t>
      </w:r>
      <w:r w:rsidRPr="00032BB1">
        <w:rPr>
          <w:rFonts w:ascii="Arial" w:hAnsi="Arial" w:cs="Arial"/>
          <w:b/>
          <w:iCs/>
          <w:szCs w:val="24"/>
        </w:rPr>
        <w:t xml:space="preserve"> </w:t>
      </w:r>
      <w:r>
        <w:rPr>
          <w:rFonts w:ascii="Arial" w:hAnsi="Arial" w:cs="Arial"/>
          <w:b/>
          <w:iCs/>
          <w:szCs w:val="24"/>
        </w:rPr>
        <w:tab/>
      </w:r>
      <w:r>
        <w:rPr>
          <w:rFonts w:ascii="Arial" w:hAnsi="Arial" w:cs="Arial"/>
          <w:b/>
          <w:iCs/>
          <w:szCs w:val="24"/>
        </w:rPr>
        <w:tab/>
      </w:r>
      <w:r>
        <w:rPr>
          <w:rFonts w:ascii="Arial" w:hAnsi="Arial" w:cs="Arial"/>
          <w:b/>
          <w:iCs/>
          <w:szCs w:val="24"/>
        </w:rPr>
        <w:tab/>
      </w:r>
      <w:r>
        <w:rPr>
          <w:rFonts w:ascii="Arial" w:hAnsi="Arial" w:cs="Arial"/>
          <w:b/>
          <w:iCs/>
          <w:szCs w:val="24"/>
        </w:rPr>
        <w:tab/>
      </w:r>
      <w:r>
        <w:rPr>
          <w:rFonts w:ascii="Arial" w:hAnsi="Arial" w:cs="Arial"/>
          <w:b/>
          <w:iCs/>
          <w:szCs w:val="24"/>
        </w:rPr>
        <w:tab/>
      </w:r>
      <w:r>
        <w:rPr>
          <w:rFonts w:ascii="Arial" w:hAnsi="Arial" w:cs="Arial"/>
          <w:b/>
          <w:iCs/>
          <w:szCs w:val="24"/>
        </w:rPr>
        <w:tab/>
      </w:r>
      <w:r>
        <w:rPr>
          <w:rFonts w:ascii="Arial" w:hAnsi="Arial" w:cs="Arial"/>
          <w:b/>
          <w:iCs/>
          <w:szCs w:val="24"/>
        </w:rPr>
        <w:tab/>
      </w:r>
      <w:r w:rsidRPr="00045384">
        <w:rPr>
          <w:rFonts w:ascii="Arial" w:hAnsi="Arial" w:cs="Arial"/>
          <w:b/>
          <w:szCs w:val="24"/>
          <w:shd w:val="clear" w:color="auto" w:fill="CCFFFF"/>
        </w:rPr>
        <w:t>AOC Request No.</w:t>
      </w:r>
      <w:r w:rsidRPr="00045384">
        <w:rPr>
          <w:rFonts w:ascii="Arial" w:hAnsi="Arial" w:cs="Arial"/>
          <w:szCs w:val="24"/>
          <w:shd w:val="clear" w:color="auto" w:fill="CCFFFF"/>
        </w:rPr>
        <w:t xml:space="preserve">  </w:t>
      </w:r>
      <w:r w:rsidR="00303FE6" w:rsidRPr="006F3147">
        <w:rPr>
          <w:rFonts w:ascii="Arial" w:hAnsi="Arial" w:cs="Arial"/>
          <w:b/>
          <w:color w:val="0000FF"/>
          <w:szCs w:val="24"/>
          <w:shd w:val="clear" w:color="auto" w:fill="CCFFFF"/>
        </w:rPr>
        <w:fldChar w:fldCharType="begin">
          <w:ffData>
            <w:name w:val="Text18"/>
            <w:enabled/>
            <w:calcOnExit w:val="0"/>
            <w:textInput/>
          </w:ffData>
        </w:fldChar>
      </w:r>
      <w:r w:rsidRPr="006F3147">
        <w:rPr>
          <w:rFonts w:ascii="Arial" w:hAnsi="Arial" w:cs="Arial"/>
          <w:b/>
          <w:color w:val="0000FF"/>
          <w:szCs w:val="24"/>
          <w:shd w:val="clear" w:color="auto" w:fill="CCFFFF"/>
        </w:rPr>
        <w:instrText xml:space="preserve"> FORMTEXT </w:instrText>
      </w:r>
      <w:r w:rsidR="00303FE6" w:rsidRPr="006F3147">
        <w:rPr>
          <w:rFonts w:ascii="Arial" w:hAnsi="Arial" w:cs="Arial"/>
          <w:b/>
          <w:color w:val="0000FF"/>
          <w:szCs w:val="24"/>
          <w:shd w:val="clear" w:color="auto" w:fill="CCFFFF"/>
        </w:rPr>
      </w:r>
      <w:r w:rsidR="00303FE6" w:rsidRPr="006F3147">
        <w:rPr>
          <w:rFonts w:ascii="Arial" w:hAnsi="Arial" w:cs="Arial"/>
          <w:b/>
          <w:color w:val="0000FF"/>
          <w:szCs w:val="24"/>
          <w:shd w:val="clear" w:color="auto" w:fill="CCFFFF"/>
        </w:rPr>
        <w:fldChar w:fldCharType="separate"/>
      </w:r>
      <w:r>
        <w:rPr>
          <w:rFonts w:ascii="Arial" w:hAnsi="Arial" w:cs="Arial"/>
          <w:b/>
          <w:noProof/>
          <w:color w:val="0000FF"/>
          <w:szCs w:val="24"/>
          <w:shd w:val="clear" w:color="auto" w:fill="CCFFFF"/>
        </w:rPr>
        <w:t> </w:t>
      </w:r>
      <w:r>
        <w:rPr>
          <w:rFonts w:ascii="Arial" w:hAnsi="Arial" w:cs="Arial"/>
          <w:b/>
          <w:noProof/>
          <w:color w:val="0000FF"/>
          <w:szCs w:val="24"/>
          <w:shd w:val="clear" w:color="auto" w:fill="CCFFFF"/>
        </w:rPr>
        <w:t> </w:t>
      </w:r>
      <w:r>
        <w:rPr>
          <w:rFonts w:ascii="Arial" w:hAnsi="Arial" w:cs="Arial"/>
          <w:b/>
          <w:noProof/>
          <w:color w:val="0000FF"/>
          <w:szCs w:val="24"/>
          <w:shd w:val="clear" w:color="auto" w:fill="CCFFFF"/>
        </w:rPr>
        <w:t> </w:t>
      </w:r>
      <w:r>
        <w:rPr>
          <w:rFonts w:ascii="Arial" w:hAnsi="Arial" w:cs="Arial"/>
          <w:b/>
          <w:noProof/>
          <w:color w:val="0000FF"/>
          <w:szCs w:val="24"/>
          <w:shd w:val="clear" w:color="auto" w:fill="CCFFFF"/>
        </w:rPr>
        <w:t> </w:t>
      </w:r>
      <w:r>
        <w:rPr>
          <w:rFonts w:ascii="Arial" w:hAnsi="Arial" w:cs="Arial"/>
          <w:b/>
          <w:noProof/>
          <w:color w:val="0000FF"/>
          <w:szCs w:val="24"/>
          <w:shd w:val="clear" w:color="auto" w:fill="CCFFFF"/>
        </w:rPr>
        <w:t> </w:t>
      </w:r>
      <w:r w:rsidR="00303FE6" w:rsidRPr="006F3147">
        <w:rPr>
          <w:rFonts w:ascii="Arial" w:hAnsi="Arial" w:cs="Arial"/>
          <w:b/>
          <w:color w:val="0000FF"/>
          <w:szCs w:val="24"/>
          <w:shd w:val="clear" w:color="auto" w:fill="CCFFFF"/>
        </w:rPr>
        <w:fldChar w:fldCharType="end"/>
      </w:r>
      <w:r w:rsidRPr="00045384">
        <w:rPr>
          <w:rFonts w:ascii="Arial" w:hAnsi="Arial" w:cs="Arial"/>
          <w:szCs w:val="24"/>
          <w:shd w:val="clear" w:color="auto" w:fill="CCFFFF"/>
        </w:rPr>
        <w:t xml:space="preserve"> </w:t>
      </w:r>
    </w:p>
    <w:p w:rsidR="00EF33FC" w:rsidRPr="00DF0BFF" w:rsidRDefault="00EF33FC" w:rsidP="00EF33FC">
      <w:pPr>
        <w:rPr>
          <w:rFonts w:ascii="Arial" w:hAnsi="Arial" w:cs="Arial"/>
          <w:b/>
          <w:bCs/>
          <w:sz w:val="16"/>
          <w:szCs w:val="16"/>
        </w:rPr>
      </w:pPr>
      <w:r w:rsidRPr="00DF0BFF">
        <w:rPr>
          <w:rFonts w:ascii="Arial" w:hAnsi="Arial" w:cs="Arial"/>
          <w:i/>
          <w:iCs/>
          <w:sz w:val="16"/>
          <w:szCs w:val="16"/>
        </w:rPr>
        <w:t xml:space="preserve">(To be completed by </w:t>
      </w:r>
      <w:r>
        <w:rPr>
          <w:rFonts w:ascii="Arial" w:hAnsi="Arial" w:cs="Arial"/>
          <w:i/>
          <w:iCs/>
          <w:sz w:val="16"/>
          <w:szCs w:val="16"/>
        </w:rPr>
        <w:t>Service Provider</w:t>
      </w:r>
      <w:r w:rsidRPr="00DF0BFF">
        <w:rPr>
          <w:rFonts w:ascii="Arial" w:hAnsi="Arial" w:cs="Arial"/>
          <w:i/>
          <w:iCs/>
          <w:sz w:val="16"/>
          <w:szCs w:val="16"/>
        </w:rPr>
        <w:t>)</w:t>
      </w:r>
    </w:p>
    <w:p w:rsidR="00EF33FC" w:rsidRPr="00E920D4" w:rsidRDefault="00EF33FC" w:rsidP="00EF33FC">
      <w:pPr>
        <w:jc w:val="center"/>
        <w:rPr>
          <w:rFonts w:ascii="Arial" w:hAnsi="Arial" w:cs="Arial"/>
          <w:iCs/>
        </w:rPr>
      </w:pPr>
    </w:p>
    <w:p w:rsidR="00EF33FC" w:rsidRPr="0022239C" w:rsidRDefault="00EF33FC" w:rsidP="00EF33FC">
      <w:pPr>
        <w:rPr>
          <w:rFonts w:ascii="Arial" w:hAnsi="Arial" w:cs="Arial"/>
          <w:sz w:val="20"/>
        </w:rPr>
      </w:pPr>
      <w:r w:rsidRPr="00B8684D">
        <w:rPr>
          <w:rFonts w:ascii="Arial" w:hAnsi="Arial" w:cs="Arial"/>
          <w:b/>
          <w:i/>
        </w:rPr>
        <w:t>Fees Per Exhibit C of Contract (per hour):</w:t>
      </w:r>
      <w:r w:rsidRPr="00B8684D">
        <w:rPr>
          <w:rFonts w:ascii="Arial" w:hAnsi="Arial" w:cs="Arial"/>
        </w:rPr>
        <w:t xml:space="preserve">  </w:t>
      </w:r>
      <w:r>
        <w:rPr>
          <w:rFonts w:ascii="Arial" w:hAnsi="Arial" w:cs="Arial"/>
        </w:rPr>
        <w:t>[INSERT FEES HERE]</w:t>
      </w:r>
      <w:r w:rsidRPr="00B8684D">
        <w:rPr>
          <w:rFonts w:ascii="Arial" w:hAnsi="Arial" w:cs="Arial"/>
        </w:rPr>
        <w:t xml:space="preserve">.  </w:t>
      </w:r>
      <w:r w:rsidRPr="0022239C">
        <w:rPr>
          <w:rFonts w:ascii="Arial" w:hAnsi="Arial" w:cs="Arial"/>
          <w:sz w:val="20"/>
        </w:rPr>
        <w:t>Anticipated cost savings attributed to the following will be reflected in Service Provider’s Price Quote by a reduction to the number of hours required to complete the appraisal:  1) multiple properties in same vicinity resulting in economies for Service Provider; 2) update to Service Provider’s previous appraisal; 3) Previous appraisal provided by AOC.</w:t>
      </w:r>
    </w:p>
    <w:p w:rsidR="00EF33FC" w:rsidRPr="00E920D4" w:rsidRDefault="00EF33FC" w:rsidP="00EF33FC">
      <w:pPr>
        <w:rPr>
          <w:rFonts w:ascii="Arial" w:hAnsi="Arial" w:cs="Arial"/>
        </w:rPr>
      </w:pPr>
    </w:p>
    <w:p w:rsidR="00EF33FC" w:rsidRDefault="00EF33FC" w:rsidP="00EF33FC">
      <w:pPr>
        <w:tabs>
          <w:tab w:val="left" w:pos="360"/>
        </w:tabs>
        <w:spacing w:after="120"/>
        <w:rPr>
          <w:rFonts w:ascii="Arial" w:hAnsi="Arial" w:cs="Arial"/>
          <w:b/>
        </w:rPr>
      </w:pPr>
      <w:r w:rsidRPr="00AF39C0">
        <w:rPr>
          <w:rFonts w:ascii="Arial" w:hAnsi="Arial" w:cs="Arial"/>
          <w:b/>
        </w:rPr>
        <w:t>Approach to be used for appraisal</w:t>
      </w:r>
      <w:r w:rsidRPr="00AF39C0">
        <w:rPr>
          <w:rFonts w:ascii="Arial" w:hAnsi="Arial" w:cs="Arial"/>
          <w:i/>
        </w:rPr>
        <w:t xml:space="preserve"> </w:t>
      </w:r>
      <w:r>
        <w:rPr>
          <w:rFonts w:ascii="Arial" w:hAnsi="Arial" w:cs="Arial"/>
          <w:i/>
        </w:rPr>
        <w:t xml:space="preserve">in addition to any specified by the AOC </w:t>
      </w:r>
      <w:r w:rsidRPr="00AF39C0">
        <w:rPr>
          <w:rFonts w:ascii="Arial" w:hAnsi="Arial" w:cs="Arial"/>
          <w:i/>
        </w:rPr>
        <w:t>(if not specified by AOC</w:t>
      </w:r>
      <w:r>
        <w:rPr>
          <w:rFonts w:ascii="Arial" w:hAnsi="Arial" w:cs="Arial"/>
          <w:i/>
        </w:rPr>
        <w:t xml:space="preserve"> or if different from the one specified by the AOC in Part 1</w:t>
      </w:r>
      <w:r w:rsidRPr="00AF39C0">
        <w:rPr>
          <w:rFonts w:ascii="Arial" w:hAnsi="Arial" w:cs="Arial"/>
          <w:i/>
        </w:rPr>
        <w:t>)</w:t>
      </w:r>
      <w:r w:rsidRPr="00AF39C0">
        <w:rPr>
          <w:rFonts w:ascii="Arial" w:hAnsi="Arial" w:cs="Arial"/>
          <w:b/>
        </w:rPr>
        <w:t>:</w:t>
      </w:r>
    </w:p>
    <w:p w:rsidR="00EF33FC" w:rsidRDefault="00EF33FC" w:rsidP="00EF33FC">
      <w:pPr>
        <w:tabs>
          <w:tab w:val="left" w:pos="360"/>
        </w:tabs>
        <w:spacing w:after="120"/>
        <w:rPr>
          <w:rFonts w:ascii="Arial" w:hAnsi="Arial" w:cs="Arial"/>
          <w:b/>
        </w:rPr>
      </w:pPr>
    </w:p>
    <w:p w:rsidR="00EF33FC" w:rsidRDefault="00303FE6" w:rsidP="00EF33FC">
      <w:pPr>
        <w:tabs>
          <w:tab w:val="left" w:pos="360"/>
        </w:tabs>
        <w:rPr>
          <w:rFonts w:ascii="Arial" w:hAnsi="Arial" w:cs="Arial"/>
        </w:rPr>
      </w:pPr>
      <w:r w:rsidRPr="00032BB1">
        <w:rPr>
          <w:rFonts w:ascii="Arial" w:hAnsi="Arial" w:cs="Arial"/>
        </w:rPr>
        <w:fldChar w:fldCharType="begin">
          <w:ffData>
            <w:name w:val="Check133"/>
            <w:enabled/>
            <w:calcOnExit w:val="0"/>
            <w:checkBox>
              <w:sizeAuto/>
              <w:default w:val="0"/>
            </w:checkBox>
          </w:ffData>
        </w:fldChar>
      </w:r>
      <w:r w:rsidR="00EF33FC" w:rsidRPr="00032BB1">
        <w:rPr>
          <w:rFonts w:ascii="Arial" w:hAnsi="Arial" w:cs="Arial"/>
        </w:rPr>
        <w:instrText xml:space="preserve"> FORMCHECKBOX </w:instrText>
      </w:r>
      <w:r>
        <w:rPr>
          <w:rFonts w:ascii="Arial" w:hAnsi="Arial" w:cs="Arial"/>
        </w:rPr>
      </w:r>
      <w:r>
        <w:rPr>
          <w:rFonts w:ascii="Arial" w:hAnsi="Arial" w:cs="Arial"/>
        </w:rPr>
        <w:fldChar w:fldCharType="separate"/>
      </w:r>
      <w:r w:rsidRPr="00032BB1">
        <w:rPr>
          <w:rFonts w:ascii="Arial" w:hAnsi="Arial" w:cs="Arial"/>
        </w:rPr>
        <w:fldChar w:fldCharType="end"/>
      </w:r>
      <w:r w:rsidR="00EF33FC" w:rsidRPr="00032BB1">
        <w:rPr>
          <w:rFonts w:ascii="Arial" w:hAnsi="Arial" w:cs="Arial"/>
        </w:rPr>
        <w:t xml:space="preserve"> Cost Valuation    </w:t>
      </w:r>
      <w:r w:rsidRPr="00032BB1">
        <w:rPr>
          <w:rFonts w:ascii="Arial" w:hAnsi="Arial" w:cs="Arial"/>
        </w:rPr>
        <w:fldChar w:fldCharType="begin">
          <w:ffData>
            <w:name w:val="Check133"/>
            <w:enabled/>
            <w:calcOnExit w:val="0"/>
            <w:checkBox>
              <w:sizeAuto/>
              <w:default w:val="0"/>
            </w:checkBox>
          </w:ffData>
        </w:fldChar>
      </w:r>
      <w:r w:rsidR="00EF33FC" w:rsidRPr="00032BB1">
        <w:rPr>
          <w:rFonts w:ascii="Arial" w:hAnsi="Arial" w:cs="Arial"/>
        </w:rPr>
        <w:instrText xml:space="preserve"> FORMCHECKBOX </w:instrText>
      </w:r>
      <w:r>
        <w:rPr>
          <w:rFonts w:ascii="Arial" w:hAnsi="Arial" w:cs="Arial"/>
        </w:rPr>
      </w:r>
      <w:r>
        <w:rPr>
          <w:rFonts w:ascii="Arial" w:hAnsi="Arial" w:cs="Arial"/>
        </w:rPr>
        <w:fldChar w:fldCharType="separate"/>
      </w:r>
      <w:r w:rsidRPr="00032BB1">
        <w:rPr>
          <w:rFonts w:ascii="Arial" w:hAnsi="Arial" w:cs="Arial"/>
        </w:rPr>
        <w:fldChar w:fldCharType="end"/>
      </w:r>
      <w:r w:rsidR="00EF33FC" w:rsidRPr="00032BB1">
        <w:rPr>
          <w:rFonts w:ascii="Arial" w:hAnsi="Arial" w:cs="Arial"/>
        </w:rPr>
        <w:tab/>
        <w:t xml:space="preserve">Income Capitalization    </w:t>
      </w:r>
      <w:r w:rsidRPr="00032BB1">
        <w:rPr>
          <w:rFonts w:ascii="Arial" w:hAnsi="Arial" w:cs="Arial"/>
        </w:rPr>
        <w:fldChar w:fldCharType="begin">
          <w:ffData>
            <w:name w:val="Check133"/>
            <w:enabled/>
            <w:calcOnExit w:val="0"/>
            <w:checkBox>
              <w:sizeAuto/>
              <w:default w:val="0"/>
            </w:checkBox>
          </w:ffData>
        </w:fldChar>
      </w:r>
      <w:r w:rsidR="00EF33FC" w:rsidRPr="00032BB1">
        <w:rPr>
          <w:rFonts w:ascii="Arial" w:hAnsi="Arial" w:cs="Arial"/>
        </w:rPr>
        <w:instrText xml:space="preserve"> FORMCHECKBOX </w:instrText>
      </w:r>
      <w:r>
        <w:rPr>
          <w:rFonts w:ascii="Arial" w:hAnsi="Arial" w:cs="Arial"/>
        </w:rPr>
      </w:r>
      <w:r>
        <w:rPr>
          <w:rFonts w:ascii="Arial" w:hAnsi="Arial" w:cs="Arial"/>
        </w:rPr>
        <w:fldChar w:fldCharType="separate"/>
      </w:r>
      <w:r w:rsidRPr="00032BB1">
        <w:rPr>
          <w:rFonts w:ascii="Arial" w:hAnsi="Arial" w:cs="Arial"/>
        </w:rPr>
        <w:fldChar w:fldCharType="end"/>
      </w:r>
      <w:r w:rsidR="00EF33FC" w:rsidRPr="00032BB1">
        <w:rPr>
          <w:rFonts w:ascii="Arial" w:hAnsi="Arial" w:cs="Arial"/>
        </w:rPr>
        <w:t xml:space="preserve"> Sales Comparison    </w:t>
      </w:r>
    </w:p>
    <w:p w:rsidR="00EF33FC" w:rsidRDefault="00EF33FC" w:rsidP="00EF33FC">
      <w:pPr>
        <w:tabs>
          <w:tab w:val="left" w:pos="360"/>
        </w:tabs>
        <w:rPr>
          <w:rFonts w:ascii="Arial" w:hAnsi="Arial" w:cs="Arial"/>
        </w:rPr>
      </w:pPr>
    </w:p>
    <w:p w:rsidR="00EF33FC" w:rsidRDefault="00EF33FC" w:rsidP="00EF33FC">
      <w:pPr>
        <w:spacing w:after="80"/>
        <w:rPr>
          <w:rFonts w:ascii="Arial" w:hAnsi="Arial" w:cs="Arial"/>
          <w:b/>
        </w:rPr>
      </w:pPr>
      <w:r>
        <w:rPr>
          <w:rFonts w:ascii="Arial" w:hAnsi="Arial" w:cs="Arial"/>
          <w:b/>
        </w:rPr>
        <w:t xml:space="preserve">Turnaround Time if different from the one specified by the AOC in Part 1 </w:t>
      </w:r>
      <w:r w:rsidRPr="00F40248">
        <w:rPr>
          <w:rFonts w:ascii="Arial" w:hAnsi="Arial" w:cs="Arial"/>
        </w:rPr>
        <w:t xml:space="preserve">(see master Agreement </w:t>
      </w:r>
      <w:proofErr w:type="spellStart"/>
      <w:r w:rsidRPr="00F40248">
        <w:rPr>
          <w:rFonts w:ascii="Arial" w:hAnsi="Arial" w:cs="Arial"/>
        </w:rPr>
        <w:t>Exh</w:t>
      </w:r>
      <w:proofErr w:type="spellEnd"/>
      <w:r w:rsidRPr="00F40248">
        <w:rPr>
          <w:rFonts w:ascii="Arial" w:hAnsi="Arial" w:cs="Arial"/>
        </w:rPr>
        <w:t>. C, Par. 8 for definitions of turnaround times)</w:t>
      </w:r>
    </w:p>
    <w:p w:rsidR="00EF33FC" w:rsidRDefault="00EF33FC" w:rsidP="00EF33FC">
      <w:pPr>
        <w:spacing w:after="80"/>
        <w:rPr>
          <w:rFonts w:ascii="Arial" w:hAnsi="Arial" w:cs="Arial"/>
          <w:b/>
        </w:rPr>
      </w:pPr>
    </w:p>
    <w:p w:rsidR="00EF33FC" w:rsidRDefault="00303FE6" w:rsidP="00EF33FC">
      <w:pPr>
        <w:tabs>
          <w:tab w:val="left" w:pos="360"/>
        </w:tabs>
        <w:rPr>
          <w:rFonts w:ascii="Arial" w:hAnsi="Arial" w:cs="Arial"/>
        </w:rPr>
      </w:pPr>
      <w:r w:rsidRPr="00032BB1">
        <w:rPr>
          <w:rFonts w:ascii="Arial" w:hAnsi="Arial" w:cs="Arial"/>
        </w:rPr>
        <w:fldChar w:fldCharType="begin">
          <w:ffData>
            <w:name w:val=""/>
            <w:enabled/>
            <w:calcOnExit w:val="0"/>
            <w:checkBox>
              <w:sizeAuto/>
              <w:default w:val="0"/>
            </w:checkBox>
          </w:ffData>
        </w:fldChar>
      </w:r>
      <w:r w:rsidR="00EF33FC" w:rsidRPr="00032BB1">
        <w:rPr>
          <w:rFonts w:ascii="Arial" w:hAnsi="Arial" w:cs="Arial"/>
        </w:rPr>
        <w:instrText xml:space="preserve"> FORMCHECKBOX </w:instrText>
      </w:r>
      <w:r>
        <w:rPr>
          <w:rFonts w:ascii="Arial" w:hAnsi="Arial" w:cs="Arial"/>
        </w:rPr>
      </w:r>
      <w:r>
        <w:rPr>
          <w:rFonts w:ascii="Arial" w:hAnsi="Arial" w:cs="Arial"/>
        </w:rPr>
        <w:fldChar w:fldCharType="separate"/>
      </w:r>
      <w:r w:rsidRPr="00032BB1">
        <w:rPr>
          <w:rFonts w:ascii="Arial" w:hAnsi="Arial" w:cs="Arial"/>
        </w:rPr>
        <w:fldChar w:fldCharType="end"/>
      </w:r>
      <w:r w:rsidR="00EF33FC">
        <w:rPr>
          <w:rFonts w:ascii="Arial" w:hAnsi="Arial" w:cs="Arial"/>
        </w:rPr>
        <w:t xml:space="preserve"> Level 1</w:t>
      </w:r>
      <w:r w:rsidR="00EF33FC" w:rsidRPr="00032BB1">
        <w:rPr>
          <w:rFonts w:ascii="Arial" w:hAnsi="Arial" w:cs="Arial"/>
        </w:rPr>
        <w:t xml:space="preserve"> </w:t>
      </w:r>
      <w:r w:rsidR="00EF33FC">
        <w:rPr>
          <w:rFonts w:ascii="Arial" w:hAnsi="Arial" w:cs="Arial"/>
        </w:rPr>
        <w:t xml:space="preserve">Report </w:t>
      </w:r>
      <w:r w:rsidR="00EF33FC" w:rsidRPr="00032BB1">
        <w:rPr>
          <w:rFonts w:ascii="Arial" w:hAnsi="Arial" w:cs="Arial"/>
        </w:rPr>
        <w:t xml:space="preserve">  </w:t>
      </w:r>
      <w:r w:rsidRPr="00032BB1">
        <w:rPr>
          <w:rFonts w:ascii="Arial" w:hAnsi="Arial" w:cs="Arial"/>
        </w:rPr>
        <w:fldChar w:fldCharType="begin">
          <w:ffData>
            <w:name w:val="Check133"/>
            <w:enabled/>
            <w:calcOnExit w:val="0"/>
            <w:checkBox>
              <w:sizeAuto/>
              <w:default w:val="0"/>
            </w:checkBox>
          </w:ffData>
        </w:fldChar>
      </w:r>
      <w:r w:rsidR="00EF33FC" w:rsidRPr="00032BB1">
        <w:rPr>
          <w:rFonts w:ascii="Arial" w:hAnsi="Arial" w:cs="Arial"/>
        </w:rPr>
        <w:instrText xml:space="preserve"> FORMCHECKBOX </w:instrText>
      </w:r>
      <w:r>
        <w:rPr>
          <w:rFonts w:ascii="Arial" w:hAnsi="Arial" w:cs="Arial"/>
        </w:rPr>
      </w:r>
      <w:r>
        <w:rPr>
          <w:rFonts w:ascii="Arial" w:hAnsi="Arial" w:cs="Arial"/>
        </w:rPr>
        <w:fldChar w:fldCharType="separate"/>
      </w:r>
      <w:r w:rsidRPr="00032BB1">
        <w:rPr>
          <w:rFonts w:ascii="Arial" w:hAnsi="Arial" w:cs="Arial"/>
        </w:rPr>
        <w:fldChar w:fldCharType="end"/>
      </w:r>
      <w:r w:rsidR="00EF33FC" w:rsidRPr="00032BB1">
        <w:rPr>
          <w:rFonts w:ascii="Arial" w:hAnsi="Arial" w:cs="Arial"/>
        </w:rPr>
        <w:t xml:space="preserve"> </w:t>
      </w:r>
      <w:r w:rsidR="00EF33FC">
        <w:rPr>
          <w:rFonts w:ascii="Arial" w:hAnsi="Arial" w:cs="Arial"/>
        </w:rPr>
        <w:t>Level 2</w:t>
      </w:r>
      <w:r w:rsidR="00EF33FC" w:rsidRPr="00032BB1">
        <w:rPr>
          <w:rFonts w:ascii="Arial" w:hAnsi="Arial" w:cs="Arial"/>
        </w:rPr>
        <w:t xml:space="preserve"> </w:t>
      </w:r>
      <w:r w:rsidR="00EF33FC">
        <w:rPr>
          <w:rFonts w:ascii="Arial" w:hAnsi="Arial" w:cs="Arial"/>
        </w:rPr>
        <w:t>Report</w:t>
      </w:r>
      <w:r w:rsidR="00EF33FC" w:rsidRPr="00032BB1">
        <w:rPr>
          <w:rFonts w:ascii="Arial" w:hAnsi="Arial" w:cs="Arial"/>
        </w:rPr>
        <w:t xml:space="preserve">  </w:t>
      </w:r>
      <w:r w:rsidRPr="00032BB1">
        <w:rPr>
          <w:rFonts w:ascii="Arial" w:hAnsi="Arial" w:cs="Arial"/>
        </w:rPr>
        <w:fldChar w:fldCharType="begin">
          <w:ffData>
            <w:name w:val=""/>
            <w:enabled/>
            <w:calcOnExit w:val="0"/>
            <w:checkBox>
              <w:sizeAuto/>
              <w:default w:val="0"/>
            </w:checkBox>
          </w:ffData>
        </w:fldChar>
      </w:r>
      <w:r w:rsidR="00EF33FC" w:rsidRPr="00032BB1">
        <w:rPr>
          <w:rFonts w:ascii="Arial" w:hAnsi="Arial" w:cs="Arial"/>
        </w:rPr>
        <w:instrText xml:space="preserve"> FORMCHECKBOX </w:instrText>
      </w:r>
      <w:r>
        <w:rPr>
          <w:rFonts w:ascii="Arial" w:hAnsi="Arial" w:cs="Arial"/>
        </w:rPr>
      </w:r>
      <w:r>
        <w:rPr>
          <w:rFonts w:ascii="Arial" w:hAnsi="Arial" w:cs="Arial"/>
        </w:rPr>
        <w:fldChar w:fldCharType="separate"/>
      </w:r>
      <w:r w:rsidRPr="00032BB1">
        <w:rPr>
          <w:rFonts w:ascii="Arial" w:hAnsi="Arial" w:cs="Arial"/>
        </w:rPr>
        <w:fldChar w:fldCharType="end"/>
      </w:r>
      <w:r w:rsidR="00EF33FC" w:rsidRPr="00032BB1">
        <w:rPr>
          <w:rFonts w:ascii="Arial" w:hAnsi="Arial" w:cs="Arial"/>
        </w:rPr>
        <w:t xml:space="preserve"> </w:t>
      </w:r>
      <w:r w:rsidR="00EF33FC">
        <w:rPr>
          <w:rFonts w:ascii="Arial" w:hAnsi="Arial" w:cs="Arial"/>
        </w:rPr>
        <w:t>Level 3</w:t>
      </w:r>
      <w:r w:rsidR="00EF33FC" w:rsidRPr="00032BB1">
        <w:rPr>
          <w:rFonts w:ascii="Arial" w:hAnsi="Arial" w:cs="Arial"/>
        </w:rPr>
        <w:t xml:space="preserve"> </w:t>
      </w:r>
      <w:r w:rsidR="00EF33FC">
        <w:rPr>
          <w:rFonts w:ascii="Arial" w:hAnsi="Arial" w:cs="Arial"/>
        </w:rPr>
        <w:t>Report</w:t>
      </w:r>
      <w:r w:rsidR="00EF33FC" w:rsidRPr="00032BB1">
        <w:rPr>
          <w:rFonts w:ascii="Arial" w:hAnsi="Arial" w:cs="Arial"/>
        </w:rPr>
        <w:t xml:space="preserve">  </w:t>
      </w:r>
      <w:r w:rsidR="00EF33FC" w:rsidRPr="00713C64">
        <w:rPr>
          <w:rFonts w:ascii="Arial" w:hAnsi="Arial" w:cs="Arial"/>
          <w:color w:val="0000FF"/>
        </w:rPr>
        <w:t xml:space="preserve"> </w:t>
      </w:r>
      <w:r>
        <w:rPr>
          <w:rFonts w:ascii="Arial" w:hAnsi="Arial" w:cs="Arial"/>
        </w:rPr>
        <w:fldChar w:fldCharType="begin">
          <w:ffData>
            <w:name w:val=""/>
            <w:enabled/>
            <w:calcOnExit w:val="0"/>
            <w:checkBox>
              <w:sizeAuto/>
              <w:default w:val="0"/>
            </w:checkBox>
          </w:ffData>
        </w:fldChar>
      </w:r>
      <w:r w:rsidR="00EF33FC">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sidR="00EF33FC" w:rsidRPr="003F417A">
        <w:rPr>
          <w:rFonts w:ascii="Arial" w:hAnsi="Arial" w:cs="Arial"/>
        </w:rPr>
        <w:t xml:space="preserve"> Other </w:t>
      </w:r>
      <w:r w:rsidR="00EF33FC" w:rsidRPr="007360CD">
        <w:rPr>
          <w:rFonts w:ascii="Arial" w:hAnsi="Arial" w:cs="Arial"/>
        </w:rPr>
        <w:t>_____</w:t>
      </w:r>
      <w:r w:rsidR="00EF33FC">
        <w:rPr>
          <w:rFonts w:ascii="Arial" w:hAnsi="Arial" w:cs="Arial"/>
        </w:rPr>
        <w:t xml:space="preserve"> business days</w:t>
      </w:r>
    </w:p>
    <w:p w:rsidR="00EF33FC" w:rsidRPr="00E920D4" w:rsidRDefault="00303FE6" w:rsidP="00EF33FC">
      <w:pPr>
        <w:rPr>
          <w:rFonts w:ascii="Arial" w:hAnsi="Arial" w:cs="Arial"/>
        </w:rPr>
      </w:pPr>
      <w:r>
        <w:rPr>
          <w:rFonts w:ascii="Arial" w:hAnsi="Arial" w:cs="Arial"/>
        </w:rPr>
        <w:fldChar w:fldCharType="begin">
          <w:ffData>
            <w:name w:val="Text27"/>
            <w:enabled/>
            <w:calcOnExit w:val="0"/>
            <w:textInput/>
          </w:ffData>
        </w:fldChar>
      </w:r>
      <w:r w:rsidR="00EF33FC">
        <w:rPr>
          <w:rFonts w:ascii="Arial" w:hAnsi="Arial" w:cs="Arial"/>
        </w:rPr>
        <w:instrText xml:space="preserve"> FORMTEXT </w:instrText>
      </w:r>
      <w:r>
        <w:rPr>
          <w:rFonts w:ascii="Arial" w:hAnsi="Arial" w:cs="Arial"/>
        </w:rPr>
      </w:r>
      <w:r>
        <w:rPr>
          <w:rFonts w:ascii="Arial" w:hAnsi="Arial" w:cs="Arial"/>
        </w:rPr>
        <w:fldChar w:fldCharType="separate"/>
      </w:r>
      <w:r w:rsidR="00EF33FC">
        <w:rPr>
          <w:rFonts w:ascii="Arial" w:hAnsi="Arial" w:cs="Arial"/>
          <w:noProof/>
        </w:rPr>
        <w:t> </w:t>
      </w:r>
      <w:r w:rsidR="00EF33FC">
        <w:rPr>
          <w:rFonts w:ascii="Arial" w:hAnsi="Arial" w:cs="Arial"/>
          <w:noProof/>
        </w:rPr>
        <w:t> </w:t>
      </w:r>
      <w:r w:rsidR="00EF33FC">
        <w:rPr>
          <w:rFonts w:ascii="Arial" w:hAnsi="Arial" w:cs="Arial"/>
          <w:noProof/>
        </w:rPr>
        <w:t> </w:t>
      </w:r>
      <w:r w:rsidR="00EF33FC">
        <w:rPr>
          <w:rFonts w:ascii="Arial" w:hAnsi="Arial" w:cs="Arial"/>
          <w:noProof/>
        </w:rPr>
        <w:t> </w:t>
      </w:r>
      <w:r w:rsidR="00EF33FC">
        <w:rPr>
          <w:rFonts w:ascii="Arial" w:hAnsi="Arial" w:cs="Arial"/>
          <w:noProof/>
        </w:rPr>
        <w:t> </w:t>
      </w:r>
      <w:r>
        <w:rPr>
          <w:rFonts w:ascii="Arial" w:hAnsi="Arial" w:cs="Arial"/>
        </w:rPr>
        <w:fldChar w:fldCharType="end"/>
      </w:r>
    </w:p>
    <w:p w:rsidR="00EF33FC" w:rsidRPr="00AF39C0" w:rsidRDefault="00EF33FC" w:rsidP="00EF33FC">
      <w:pPr>
        <w:tabs>
          <w:tab w:val="left" w:pos="360"/>
        </w:tabs>
        <w:spacing w:before="120"/>
        <w:rPr>
          <w:rFonts w:ascii="Arial" w:hAnsi="Arial" w:cs="Arial"/>
          <w:b/>
        </w:rPr>
      </w:pPr>
      <w:r w:rsidRPr="00AF39C0">
        <w:rPr>
          <w:rFonts w:ascii="Arial" w:hAnsi="Arial" w:cs="Arial"/>
          <w:b/>
        </w:rPr>
        <w:t>Pricing and Personnel:</w:t>
      </w:r>
    </w:p>
    <w:p w:rsidR="00EF33FC" w:rsidRDefault="00EF33FC" w:rsidP="00EF33FC">
      <w:pPr>
        <w:spacing w:after="120"/>
        <w:rPr>
          <w:rFonts w:ascii="Arial" w:hAnsi="Arial" w:cs="Arial"/>
          <w:i/>
          <w:sz w:val="18"/>
          <w:szCs w:val="18"/>
        </w:rPr>
      </w:pPr>
      <w:r w:rsidRPr="00E920D4">
        <w:rPr>
          <w:rFonts w:ascii="Arial" w:hAnsi="Arial" w:cs="Arial"/>
          <w:i/>
          <w:sz w:val="18"/>
          <w:szCs w:val="18"/>
        </w:rPr>
        <w:t>(Provide breakdown by hourly rate and personnel assigned, per Master Agreement Exhibit C)</w:t>
      </w:r>
    </w:p>
    <w:p w:rsidR="00EF33FC" w:rsidRPr="00642AAE" w:rsidRDefault="00303FE6" w:rsidP="00EF33FC">
      <w:pPr>
        <w:rPr>
          <w:rFonts w:ascii="Arial" w:hAnsi="Arial" w:cs="Arial"/>
        </w:rPr>
      </w:pPr>
      <w:r w:rsidRPr="00642AAE">
        <w:rPr>
          <w:rFonts w:ascii="Arial" w:hAnsi="Arial" w:cs="Arial"/>
        </w:rPr>
        <w:fldChar w:fldCharType="begin">
          <w:ffData>
            <w:name w:val="Text28"/>
            <w:enabled/>
            <w:calcOnExit w:val="0"/>
            <w:textInput/>
          </w:ffData>
        </w:fldChar>
      </w:r>
      <w:r w:rsidR="00EF33FC" w:rsidRPr="00642AAE">
        <w:rPr>
          <w:rFonts w:ascii="Arial" w:hAnsi="Arial" w:cs="Arial"/>
        </w:rPr>
        <w:instrText xml:space="preserve"> FORMTEXT </w:instrText>
      </w:r>
      <w:r w:rsidRPr="00642AAE">
        <w:rPr>
          <w:rFonts w:ascii="Arial" w:hAnsi="Arial" w:cs="Arial"/>
        </w:rPr>
      </w:r>
      <w:r w:rsidRPr="00642AAE">
        <w:rPr>
          <w:rFonts w:ascii="Arial" w:hAnsi="Arial" w:cs="Arial"/>
        </w:rPr>
        <w:fldChar w:fldCharType="separate"/>
      </w:r>
      <w:r w:rsidR="00EF33FC">
        <w:rPr>
          <w:rFonts w:ascii="Arial" w:hAnsi="Arial" w:cs="Arial"/>
          <w:noProof/>
        </w:rPr>
        <w:t> </w:t>
      </w:r>
      <w:r w:rsidR="00EF33FC">
        <w:rPr>
          <w:rFonts w:ascii="Arial" w:hAnsi="Arial" w:cs="Arial"/>
          <w:noProof/>
        </w:rPr>
        <w:t> </w:t>
      </w:r>
      <w:r w:rsidR="00EF33FC">
        <w:rPr>
          <w:rFonts w:ascii="Arial" w:hAnsi="Arial" w:cs="Arial"/>
          <w:noProof/>
        </w:rPr>
        <w:t> </w:t>
      </w:r>
      <w:r w:rsidR="00EF33FC">
        <w:rPr>
          <w:rFonts w:ascii="Arial" w:hAnsi="Arial" w:cs="Arial"/>
          <w:noProof/>
        </w:rPr>
        <w:t> </w:t>
      </w:r>
      <w:r w:rsidR="00EF33FC">
        <w:rPr>
          <w:rFonts w:ascii="Arial" w:hAnsi="Arial" w:cs="Arial"/>
          <w:noProof/>
        </w:rPr>
        <w:t> </w:t>
      </w:r>
      <w:r w:rsidRPr="00642AAE">
        <w:rPr>
          <w:rFonts w:ascii="Arial" w:hAnsi="Arial" w:cs="Arial"/>
        </w:rPr>
        <w:fldChar w:fldCharType="end"/>
      </w:r>
    </w:p>
    <w:p w:rsidR="00EF33FC" w:rsidRPr="00AF39C0" w:rsidRDefault="00EF33FC" w:rsidP="00EF33FC">
      <w:pPr>
        <w:spacing w:before="120" w:after="120"/>
        <w:rPr>
          <w:rFonts w:ascii="Arial" w:hAnsi="Arial" w:cs="Arial"/>
          <w:b/>
        </w:rPr>
      </w:pPr>
      <w:r w:rsidRPr="00AF39C0">
        <w:rPr>
          <w:rFonts w:ascii="Arial" w:hAnsi="Arial" w:cs="Arial"/>
          <w:b/>
        </w:rPr>
        <w:t>Delivery Date</w:t>
      </w:r>
      <w:r>
        <w:rPr>
          <w:rFonts w:ascii="Arial" w:hAnsi="Arial" w:cs="Arial"/>
          <w:b/>
        </w:rPr>
        <w:t xml:space="preserve"> </w:t>
      </w:r>
    </w:p>
    <w:p w:rsidR="00EF33FC" w:rsidRDefault="00EF33FC" w:rsidP="00EF33FC">
      <w:pPr>
        <w:spacing w:before="120" w:after="120"/>
        <w:rPr>
          <w:rFonts w:ascii="Arial" w:hAnsi="Arial" w:cs="Arial"/>
        </w:rPr>
      </w:pPr>
      <w:r>
        <w:rPr>
          <w:rFonts w:ascii="Arial" w:hAnsi="Arial" w:cs="Arial"/>
        </w:rPr>
        <w:t>The Parties agree that the T</w:t>
      </w:r>
      <w:r w:rsidRPr="00EF5CB1">
        <w:rPr>
          <w:rFonts w:ascii="Arial" w:hAnsi="Arial" w:cs="Arial"/>
        </w:rPr>
        <w:t>urna</w:t>
      </w:r>
      <w:r>
        <w:rPr>
          <w:rFonts w:ascii="Arial" w:hAnsi="Arial" w:cs="Arial"/>
        </w:rPr>
        <w:t>r</w:t>
      </w:r>
      <w:r w:rsidRPr="00EF5CB1">
        <w:rPr>
          <w:rFonts w:ascii="Arial" w:hAnsi="Arial" w:cs="Arial"/>
        </w:rPr>
        <w:t xml:space="preserve">ound Time (see </w:t>
      </w:r>
      <w:r>
        <w:rPr>
          <w:rFonts w:ascii="Arial" w:hAnsi="Arial" w:cs="Arial"/>
        </w:rPr>
        <w:t xml:space="preserve">master Agreement, </w:t>
      </w:r>
      <w:proofErr w:type="spellStart"/>
      <w:r>
        <w:rPr>
          <w:rFonts w:ascii="Arial" w:hAnsi="Arial" w:cs="Arial"/>
        </w:rPr>
        <w:t>Exh</w:t>
      </w:r>
      <w:proofErr w:type="spellEnd"/>
      <w:r>
        <w:rPr>
          <w:rFonts w:ascii="Arial" w:hAnsi="Arial" w:cs="Arial"/>
        </w:rPr>
        <w:t xml:space="preserve">. C, </w:t>
      </w:r>
      <w:r w:rsidRPr="00EF5CB1">
        <w:rPr>
          <w:rFonts w:ascii="Arial" w:hAnsi="Arial" w:cs="Arial"/>
        </w:rPr>
        <w:t>Par</w:t>
      </w:r>
      <w:r>
        <w:rPr>
          <w:rFonts w:ascii="Arial" w:hAnsi="Arial" w:cs="Arial"/>
        </w:rPr>
        <w:t xml:space="preserve">. </w:t>
      </w:r>
      <w:r w:rsidRPr="00EF5CB1">
        <w:rPr>
          <w:rFonts w:ascii="Arial" w:hAnsi="Arial" w:cs="Arial"/>
        </w:rPr>
        <w:t xml:space="preserve">8 </w:t>
      </w:r>
      <w:r w:rsidRPr="007360CD">
        <w:rPr>
          <w:rFonts w:ascii="Arial" w:hAnsi="Arial" w:cs="Arial"/>
        </w:rPr>
        <w:t>for definitions of turnaround times) sh</w:t>
      </w:r>
      <w:r>
        <w:rPr>
          <w:rFonts w:ascii="Arial" w:hAnsi="Arial" w:cs="Arial"/>
        </w:rPr>
        <w:t>all be based upon the following:</w:t>
      </w:r>
    </w:p>
    <w:p w:rsidR="00EF33FC" w:rsidRPr="00EF5CB1" w:rsidRDefault="00EF33FC" w:rsidP="00EF33FC">
      <w:pPr>
        <w:spacing w:before="120" w:after="120"/>
        <w:rPr>
          <w:rFonts w:ascii="Arial" w:hAnsi="Arial" w:cs="Arial"/>
        </w:rPr>
      </w:pPr>
    </w:p>
    <w:p w:rsidR="00EF33FC" w:rsidRPr="00AF39C0" w:rsidRDefault="00303FE6" w:rsidP="00EF33FC">
      <w:pPr>
        <w:tabs>
          <w:tab w:val="left" w:pos="540"/>
        </w:tabs>
        <w:spacing w:after="80"/>
        <w:rPr>
          <w:rFonts w:ascii="Arial" w:hAnsi="Arial" w:cs="Arial"/>
        </w:rPr>
      </w:pPr>
      <w:r w:rsidRPr="00032BB1">
        <w:rPr>
          <w:rFonts w:ascii="Arial" w:hAnsi="Arial" w:cs="Arial"/>
        </w:rPr>
        <w:fldChar w:fldCharType="begin">
          <w:ffData>
            <w:name w:val=""/>
            <w:enabled/>
            <w:calcOnExit w:val="0"/>
            <w:checkBox>
              <w:sizeAuto/>
              <w:default w:val="0"/>
            </w:checkBox>
          </w:ffData>
        </w:fldChar>
      </w:r>
      <w:r w:rsidR="00EF33FC" w:rsidRPr="00032BB1">
        <w:rPr>
          <w:rFonts w:ascii="Arial" w:hAnsi="Arial" w:cs="Arial"/>
        </w:rPr>
        <w:instrText xml:space="preserve"> FORMCHECKBOX </w:instrText>
      </w:r>
      <w:r>
        <w:rPr>
          <w:rFonts w:ascii="Arial" w:hAnsi="Arial" w:cs="Arial"/>
        </w:rPr>
      </w:r>
      <w:r>
        <w:rPr>
          <w:rFonts w:ascii="Arial" w:hAnsi="Arial" w:cs="Arial"/>
        </w:rPr>
        <w:fldChar w:fldCharType="separate"/>
      </w:r>
      <w:r w:rsidRPr="00032BB1">
        <w:rPr>
          <w:rFonts w:ascii="Arial" w:hAnsi="Arial" w:cs="Arial"/>
        </w:rPr>
        <w:fldChar w:fldCharType="end"/>
      </w:r>
      <w:r w:rsidR="00EF33FC">
        <w:rPr>
          <w:rFonts w:ascii="Arial" w:hAnsi="Arial" w:cs="Arial"/>
        </w:rPr>
        <w:t xml:space="preserve"> Level 1</w:t>
      </w:r>
      <w:r w:rsidR="00EF33FC" w:rsidRPr="00032BB1">
        <w:rPr>
          <w:rFonts w:ascii="Arial" w:hAnsi="Arial" w:cs="Arial"/>
        </w:rPr>
        <w:t xml:space="preserve">    </w:t>
      </w:r>
      <w:r w:rsidRPr="00032BB1">
        <w:rPr>
          <w:rFonts w:ascii="Arial" w:hAnsi="Arial" w:cs="Arial"/>
        </w:rPr>
        <w:fldChar w:fldCharType="begin">
          <w:ffData>
            <w:name w:val="Check133"/>
            <w:enabled/>
            <w:calcOnExit w:val="0"/>
            <w:checkBox>
              <w:sizeAuto/>
              <w:default w:val="0"/>
            </w:checkBox>
          </w:ffData>
        </w:fldChar>
      </w:r>
      <w:r w:rsidR="00EF33FC" w:rsidRPr="00032BB1">
        <w:rPr>
          <w:rFonts w:ascii="Arial" w:hAnsi="Arial" w:cs="Arial"/>
        </w:rPr>
        <w:instrText xml:space="preserve"> FORMCHECKBOX </w:instrText>
      </w:r>
      <w:r>
        <w:rPr>
          <w:rFonts w:ascii="Arial" w:hAnsi="Arial" w:cs="Arial"/>
        </w:rPr>
      </w:r>
      <w:r>
        <w:rPr>
          <w:rFonts w:ascii="Arial" w:hAnsi="Arial" w:cs="Arial"/>
        </w:rPr>
        <w:fldChar w:fldCharType="separate"/>
      </w:r>
      <w:r w:rsidRPr="00032BB1">
        <w:rPr>
          <w:rFonts w:ascii="Arial" w:hAnsi="Arial" w:cs="Arial"/>
        </w:rPr>
        <w:fldChar w:fldCharType="end"/>
      </w:r>
      <w:r w:rsidR="00EF33FC" w:rsidRPr="00032BB1">
        <w:rPr>
          <w:rFonts w:ascii="Arial" w:hAnsi="Arial" w:cs="Arial"/>
        </w:rPr>
        <w:t xml:space="preserve"> </w:t>
      </w:r>
      <w:r w:rsidR="00EF33FC">
        <w:rPr>
          <w:rFonts w:ascii="Arial" w:hAnsi="Arial" w:cs="Arial"/>
        </w:rPr>
        <w:t>Level 2</w:t>
      </w:r>
      <w:r w:rsidR="00EF33FC" w:rsidRPr="00032BB1">
        <w:rPr>
          <w:rFonts w:ascii="Arial" w:hAnsi="Arial" w:cs="Arial"/>
        </w:rPr>
        <w:t xml:space="preserve">    </w:t>
      </w:r>
      <w:r w:rsidRPr="00032BB1">
        <w:rPr>
          <w:rFonts w:ascii="Arial" w:hAnsi="Arial" w:cs="Arial"/>
        </w:rPr>
        <w:fldChar w:fldCharType="begin">
          <w:ffData>
            <w:name w:val=""/>
            <w:enabled/>
            <w:calcOnExit w:val="0"/>
            <w:checkBox>
              <w:sizeAuto/>
              <w:default w:val="0"/>
            </w:checkBox>
          </w:ffData>
        </w:fldChar>
      </w:r>
      <w:r w:rsidR="00EF33FC" w:rsidRPr="00032BB1">
        <w:rPr>
          <w:rFonts w:ascii="Arial" w:hAnsi="Arial" w:cs="Arial"/>
        </w:rPr>
        <w:instrText xml:space="preserve"> FORMCHECKBOX </w:instrText>
      </w:r>
      <w:r>
        <w:rPr>
          <w:rFonts w:ascii="Arial" w:hAnsi="Arial" w:cs="Arial"/>
        </w:rPr>
      </w:r>
      <w:r>
        <w:rPr>
          <w:rFonts w:ascii="Arial" w:hAnsi="Arial" w:cs="Arial"/>
        </w:rPr>
        <w:fldChar w:fldCharType="separate"/>
      </w:r>
      <w:r w:rsidRPr="00032BB1">
        <w:rPr>
          <w:rFonts w:ascii="Arial" w:hAnsi="Arial" w:cs="Arial"/>
        </w:rPr>
        <w:fldChar w:fldCharType="end"/>
      </w:r>
      <w:r w:rsidR="00EF33FC" w:rsidRPr="00032BB1">
        <w:rPr>
          <w:rFonts w:ascii="Arial" w:hAnsi="Arial" w:cs="Arial"/>
        </w:rPr>
        <w:t xml:space="preserve"> </w:t>
      </w:r>
      <w:r w:rsidR="00EF33FC">
        <w:rPr>
          <w:rFonts w:ascii="Arial" w:hAnsi="Arial" w:cs="Arial"/>
        </w:rPr>
        <w:t>Level 3</w:t>
      </w:r>
      <w:r w:rsidR="00EF33FC" w:rsidRPr="00032BB1">
        <w:rPr>
          <w:rFonts w:ascii="Arial" w:hAnsi="Arial" w:cs="Arial"/>
        </w:rPr>
        <w:t xml:space="preserve">   </w:t>
      </w:r>
      <w:r w:rsidR="00EF33FC" w:rsidRPr="00713C64">
        <w:rPr>
          <w:rFonts w:ascii="Arial" w:hAnsi="Arial" w:cs="Arial"/>
          <w:color w:val="0000FF"/>
        </w:rPr>
        <w:t xml:space="preserve"> </w:t>
      </w:r>
      <w:r>
        <w:rPr>
          <w:rFonts w:ascii="Arial" w:hAnsi="Arial" w:cs="Arial"/>
        </w:rPr>
        <w:fldChar w:fldCharType="begin">
          <w:ffData>
            <w:name w:val=""/>
            <w:enabled/>
            <w:calcOnExit w:val="0"/>
            <w:checkBox>
              <w:sizeAuto/>
              <w:default w:val="0"/>
            </w:checkBox>
          </w:ffData>
        </w:fldChar>
      </w:r>
      <w:r w:rsidR="00EF33FC">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sidR="00EF33FC" w:rsidRPr="003F417A">
        <w:rPr>
          <w:rFonts w:ascii="Arial" w:hAnsi="Arial" w:cs="Arial"/>
        </w:rPr>
        <w:t xml:space="preserve"> Other </w:t>
      </w:r>
      <w:r w:rsidR="00EF33FC" w:rsidRPr="007360CD">
        <w:rPr>
          <w:rFonts w:ascii="Arial" w:hAnsi="Arial" w:cs="Arial"/>
        </w:rPr>
        <w:t>____</w:t>
      </w:r>
      <w:r w:rsidR="00EF33FC">
        <w:rPr>
          <w:rFonts w:ascii="Arial" w:hAnsi="Arial" w:cs="Arial"/>
        </w:rPr>
        <w:t xml:space="preserve"> business days.</w:t>
      </w:r>
    </w:p>
    <w:p w:rsidR="00EF33FC" w:rsidRDefault="00EF33FC" w:rsidP="00EF33FC">
      <w:pPr>
        <w:tabs>
          <w:tab w:val="left" w:pos="540"/>
        </w:tabs>
        <w:rPr>
          <w:rFonts w:ascii="Arial" w:hAnsi="Arial" w:cs="Arial"/>
        </w:rPr>
      </w:pPr>
    </w:p>
    <w:p w:rsidR="00EF33FC" w:rsidRDefault="00EF33FC" w:rsidP="00EF33FC">
      <w:pPr>
        <w:tabs>
          <w:tab w:val="left" w:pos="540"/>
        </w:tabs>
        <w:rPr>
          <w:rFonts w:ascii="Arial" w:hAnsi="Arial" w:cs="Arial"/>
        </w:rPr>
      </w:pPr>
      <w:r>
        <w:rPr>
          <w:rFonts w:ascii="Arial" w:hAnsi="Arial" w:cs="Arial"/>
        </w:rPr>
        <w:t xml:space="preserve">Accordingly, the Report will be completed </w:t>
      </w:r>
      <w:r w:rsidRPr="007360CD">
        <w:rPr>
          <w:rFonts w:ascii="Arial" w:hAnsi="Arial" w:cs="Arial"/>
          <w:highlight w:val="yellow"/>
        </w:rPr>
        <w:t>____</w:t>
      </w:r>
      <w:r>
        <w:rPr>
          <w:rFonts w:ascii="Arial" w:hAnsi="Arial" w:cs="Arial"/>
        </w:rPr>
        <w:t xml:space="preserve"> business days after receipt of AOC Work Authorization.</w:t>
      </w:r>
    </w:p>
    <w:p w:rsidR="00EF33FC" w:rsidRPr="00AF39C0" w:rsidRDefault="00EF33FC" w:rsidP="00EF33FC">
      <w:pPr>
        <w:tabs>
          <w:tab w:val="left" w:pos="360"/>
        </w:tabs>
        <w:spacing w:before="120"/>
        <w:rPr>
          <w:rFonts w:ascii="Arial" w:hAnsi="Arial" w:cs="Arial"/>
          <w:b/>
        </w:rPr>
      </w:pPr>
      <w:r w:rsidRPr="00AF39C0">
        <w:rPr>
          <w:rFonts w:ascii="Arial" w:hAnsi="Arial" w:cs="Arial"/>
          <w:b/>
        </w:rPr>
        <w:t>Notes/Comments:</w:t>
      </w:r>
    </w:p>
    <w:p w:rsidR="00EF33FC" w:rsidRPr="00032BB1" w:rsidRDefault="00EF33FC" w:rsidP="00EF33FC">
      <w:pPr>
        <w:rPr>
          <w:rFonts w:ascii="Arial" w:hAnsi="Arial" w:cs="Arial"/>
          <w:b/>
        </w:rPr>
      </w:pPr>
    </w:p>
    <w:tbl>
      <w:tblPr>
        <w:tblW w:w="0" w:type="auto"/>
        <w:tblInd w:w="-72" w:type="dxa"/>
        <w:tblLayout w:type="fixed"/>
        <w:tblLook w:val="0000"/>
      </w:tblPr>
      <w:tblGrid>
        <w:gridCol w:w="6390"/>
      </w:tblGrid>
      <w:tr w:rsidR="00EF33FC" w:rsidRPr="00032BB1" w:rsidTr="00EF33FC">
        <w:tc>
          <w:tcPr>
            <w:tcW w:w="6390" w:type="dxa"/>
          </w:tcPr>
          <w:p w:rsidR="00EF33FC" w:rsidRDefault="00EF33FC" w:rsidP="00EF33FC">
            <w:pPr>
              <w:spacing w:line="240" w:lineRule="atLeast"/>
              <w:rPr>
                <w:rFonts w:ascii="Arial" w:hAnsi="Arial" w:cs="Arial"/>
                <w:color w:val="0000FF"/>
              </w:rPr>
            </w:pPr>
            <w:r>
              <w:rPr>
                <w:rFonts w:ascii="Arial" w:hAnsi="Arial" w:cs="Arial"/>
                <w:color w:val="0000FF"/>
              </w:rPr>
              <w:t>COMPANY: _____________________________</w:t>
            </w:r>
          </w:p>
          <w:p w:rsidR="00EF33FC" w:rsidRPr="00167F3C" w:rsidRDefault="00EF33FC" w:rsidP="00EF33FC">
            <w:pPr>
              <w:spacing w:line="240" w:lineRule="atLeast"/>
              <w:rPr>
                <w:rFonts w:ascii="Arial" w:hAnsi="Arial" w:cs="Arial"/>
                <w:color w:val="0000FF"/>
              </w:rPr>
            </w:pPr>
          </w:p>
        </w:tc>
      </w:tr>
      <w:tr w:rsidR="00EF33FC" w:rsidRPr="00032BB1" w:rsidTr="00EF33FC">
        <w:tc>
          <w:tcPr>
            <w:tcW w:w="6390" w:type="dxa"/>
          </w:tcPr>
          <w:p w:rsidR="00EF33FC" w:rsidRPr="00032BB1" w:rsidRDefault="00EF33FC" w:rsidP="00EF33FC">
            <w:pPr>
              <w:tabs>
                <w:tab w:val="left" w:pos="-1440"/>
                <w:tab w:val="left" w:pos="-720"/>
              </w:tabs>
              <w:spacing w:line="240" w:lineRule="atLeast"/>
              <w:rPr>
                <w:rFonts w:ascii="Arial" w:hAnsi="Arial" w:cs="Arial"/>
              </w:rPr>
            </w:pPr>
          </w:p>
        </w:tc>
      </w:tr>
      <w:tr w:rsidR="00EF33FC" w:rsidRPr="00032BB1" w:rsidTr="00EF33FC">
        <w:tc>
          <w:tcPr>
            <w:tcW w:w="6390" w:type="dxa"/>
          </w:tcPr>
          <w:p w:rsidR="00EF33FC" w:rsidRPr="00032BB1" w:rsidRDefault="00EF33FC" w:rsidP="00EF33FC">
            <w:pPr>
              <w:spacing w:line="240" w:lineRule="atLeast"/>
              <w:rPr>
                <w:rFonts w:ascii="Arial" w:hAnsi="Arial" w:cs="Arial"/>
                <w:u w:val="single"/>
              </w:rPr>
            </w:pPr>
            <w:r>
              <w:rPr>
                <w:rFonts w:ascii="Arial" w:hAnsi="Arial" w:cs="Arial"/>
              </w:rPr>
              <w:t xml:space="preserve"> </w:t>
            </w:r>
            <w:r w:rsidRPr="00032BB1">
              <w:rPr>
                <w:rFonts w:ascii="Arial" w:hAnsi="Arial" w:cs="Arial"/>
              </w:rPr>
              <w:t>BY:</w:t>
            </w:r>
            <w:r w:rsidRPr="00032BB1">
              <w:rPr>
                <w:rFonts w:ascii="Arial" w:hAnsi="Arial" w:cs="Arial"/>
              </w:rPr>
              <w:tab/>
            </w:r>
            <w:r w:rsidRPr="00032BB1">
              <w:rPr>
                <w:rFonts w:ascii="Arial" w:hAnsi="Arial" w:cs="Arial"/>
                <w:u w:val="single"/>
              </w:rPr>
              <w:tab/>
            </w:r>
            <w:r w:rsidRPr="00032BB1">
              <w:rPr>
                <w:rFonts w:ascii="Arial" w:hAnsi="Arial" w:cs="Arial"/>
                <w:u w:val="single"/>
              </w:rPr>
              <w:tab/>
            </w:r>
            <w:r w:rsidRPr="00032BB1">
              <w:rPr>
                <w:rFonts w:ascii="Arial" w:hAnsi="Arial" w:cs="Arial"/>
                <w:u w:val="single"/>
              </w:rPr>
              <w:tab/>
            </w:r>
            <w:r w:rsidRPr="00032BB1">
              <w:rPr>
                <w:rFonts w:ascii="Arial" w:hAnsi="Arial" w:cs="Arial"/>
                <w:u w:val="single"/>
              </w:rPr>
              <w:tab/>
            </w:r>
            <w:r w:rsidRPr="00032BB1">
              <w:rPr>
                <w:rFonts w:ascii="Arial" w:hAnsi="Arial" w:cs="Arial"/>
                <w:u w:val="single"/>
              </w:rPr>
              <w:tab/>
            </w:r>
          </w:p>
        </w:tc>
      </w:tr>
      <w:tr w:rsidR="00EF33FC" w:rsidRPr="00032BB1" w:rsidTr="00EF33FC">
        <w:tc>
          <w:tcPr>
            <w:tcW w:w="6390" w:type="dxa"/>
          </w:tcPr>
          <w:p w:rsidR="00EF33FC" w:rsidRPr="00032BB1" w:rsidRDefault="00EF33FC" w:rsidP="00EF33F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sz w:val="16"/>
                <w:szCs w:val="16"/>
              </w:rPr>
            </w:pPr>
            <w:r w:rsidRPr="00032BB1">
              <w:rPr>
                <w:rFonts w:ascii="Arial" w:hAnsi="Arial" w:cs="Arial"/>
              </w:rPr>
              <w:tab/>
            </w:r>
            <w:r w:rsidRPr="00032BB1">
              <w:rPr>
                <w:rFonts w:ascii="Arial" w:hAnsi="Arial" w:cs="Arial"/>
                <w:sz w:val="16"/>
                <w:szCs w:val="16"/>
              </w:rPr>
              <w:t xml:space="preserve">[Signature of Authorized Agent of </w:t>
            </w:r>
            <w:r>
              <w:rPr>
                <w:rFonts w:ascii="Arial" w:hAnsi="Arial" w:cs="Arial"/>
                <w:sz w:val="16"/>
                <w:szCs w:val="16"/>
              </w:rPr>
              <w:t>Service Provider</w:t>
            </w:r>
            <w:r w:rsidRPr="00032BB1">
              <w:rPr>
                <w:rFonts w:ascii="Arial" w:hAnsi="Arial" w:cs="Arial"/>
                <w:sz w:val="16"/>
                <w:szCs w:val="16"/>
              </w:rPr>
              <w:t>]</w:t>
            </w:r>
          </w:p>
        </w:tc>
      </w:tr>
      <w:tr w:rsidR="00EF33FC" w:rsidRPr="00EE19F0" w:rsidTr="00EF33FC">
        <w:tc>
          <w:tcPr>
            <w:tcW w:w="6390" w:type="dxa"/>
          </w:tcPr>
          <w:p w:rsidR="00EF33FC" w:rsidRPr="00EE19F0" w:rsidRDefault="00EF33FC" w:rsidP="00EF33FC">
            <w:pPr>
              <w:tabs>
                <w:tab w:val="left" w:pos="-1440"/>
                <w:tab w:val="left" w:pos="-720"/>
              </w:tabs>
              <w:spacing w:line="240" w:lineRule="atLeast"/>
              <w:rPr>
                <w:rFonts w:ascii="Arial" w:hAnsi="Arial" w:cs="Arial"/>
              </w:rPr>
            </w:pPr>
          </w:p>
        </w:tc>
      </w:tr>
      <w:tr w:rsidR="00EF33FC" w:rsidRPr="00032BB1" w:rsidTr="00EF33FC">
        <w:tc>
          <w:tcPr>
            <w:tcW w:w="6390" w:type="dxa"/>
          </w:tcPr>
          <w:p w:rsidR="00EF33FC" w:rsidRPr="00B04B08" w:rsidRDefault="00EF33FC" w:rsidP="00EF33FC">
            <w:pPr>
              <w:spacing w:line="240" w:lineRule="atLeast"/>
              <w:rPr>
                <w:rFonts w:ascii="Arial" w:hAnsi="Arial" w:cs="Arial"/>
                <w:u w:val="single"/>
              </w:rPr>
            </w:pPr>
            <w:r w:rsidRPr="00B04B08">
              <w:rPr>
                <w:rFonts w:ascii="Arial" w:hAnsi="Arial" w:cs="Arial"/>
              </w:rPr>
              <w:t xml:space="preserve"> Name:</w:t>
            </w:r>
            <w:r w:rsidRPr="00B04B08">
              <w:rPr>
                <w:rFonts w:ascii="Arial" w:hAnsi="Arial" w:cs="Arial"/>
                <w:u w:val="single"/>
              </w:rPr>
              <w:tab/>
            </w:r>
            <w:r w:rsidRPr="00B04B08">
              <w:rPr>
                <w:rFonts w:ascii="Arial" w:hAnsi="Arial" w:cs="Arial"/>
                <w:u w:val="single"/>
              </w:rPr>
              <w:tab/>
            </w:r>
            <w:r w:rsidRPr="00B04B08">
              <w:rPr>
                <w:rFonts w:ascii="Arial" w:hAnsi="Arial" w:cs="Arial"/>
                <w:u w:val="single"/>
              </w:rPr>
              <w:tab/>
            </w:r>
            <w:r w:rsidRPr="00B04B08">
              <w:rPr>
                <w:rFonts w:ascii="Arial" w:hAnsi="Arial" w:cs="Arial"/>
                <w:u w:val="single"/>
              </w:rPr>
              <w:tab/>
            </w:r>
            <w:r w:rsidRPr="00B04B08">
              <w:rPr>
                <w:rFonts w:ascii="Arial" w:hAnsi="Arial" w:cs="Arial"/>
                <w:u w:val="single"/>
              </w:rPr>
              <w:tab/>
            </w:r>
          </w:p>
        </w:tc>
      </w:tr>
      <w:tr w:rsidR="00EF33FC" w:rsidRPr="00EE19F0" w:rsidTr="00EF33FC">
        <w:tc>
          <w:tcPr>
            <w:tcW w:w="6390" w:type="dxa"/>
          </w:tcPr>
          <w:p w:rsidR="00EF33FC" w:rsidRPr="00B04B08" w:rsidRDefault="00EF33FC" w:rsidP="00EF33FC">
            <w:pPr>
              <w:tabs>
                <w:tab w:val="left" w:pos="-1440"/>
                <w:tab w:val="left" w:pos="-720"/>
              </w:tabs>
              <w:spacing w:line="240" w:lineRule="atLeast"/>
              <w:rPr>
                <w:rFonts w:ascii="Arial" w:hAnsi="Arial" w:cs="Arial"/>
              </w:rPr>
            </w:pPr>
          </w:p>
        </w:tc>
      </w:tr>
      <w:tr w:rsidR="00EF33FC" w:rsidRPr="00032BB1" w:rsidTr="00EF33FC">
        <w:tc>
          <w:tcPr>
            <w:tcW w:w="6390" w:type="dxa"/>
          </w:tcPr>
          <w:p w:rsidR="00EF33FC" w:rsidRPr="00B04B08" w:rsidRDefault="00EF33FC" w:rsidP="00EF33FC">
            <w:pPr>
              <w:spacing w:line="240" w:lineRule="atLeast"/>
              <w:rPr>
                <w:rFonts w:ascii="Arial" w:hAnsi="Arial" w:cs="Arial"/>
              </w:rPr>
            </w:pPr>
            <w:r w:rsidRPr="00B04B08">
              <w:rPr>
                <w:rFonts w:ascii="Arial" w:hAnsi="Arial" w:cs="Arial"/>
              </w:rPr>
              <w:t xml:space="preserve"> Title:</w:t>
            </w:r>
            <w:r w:rsidRPr="00B04B08">
              <w:rPr>
                <w:rFonts w:ascii="Arial" w:hAnsi="Arial" w:cs="Arial"/>
              </w:rPr>
              <w:tab/>
            </w:r>
            <w:r w:rsidRPr="00B04B08">
              <w:rPr>
                <w:rFonts w:ascii="Arial" w:hAnsi="Arial" w:cs="Arial"/>
                <w:u w:val="single"/>
              </w:rPr>
              <w:tab/>
            </w:r>
            <w:r w:rsidRPr="00B04B08">
              <w:rPr>
                <w:rFonts w:ascii="Arial" w:hAnsi="Arial" w:cs="Arial"/>
                <w:u w:val="single"/>
              </w:rPr>
              <w:tab/>
            </w:r>
            <w:r w:rsidRPr="00B04B08">
              <w:rPr>
                <w:rFonts w:ascii="Arial" w:hAnsi="Arial" w:cs="Arial"/>
                <w:u w:val="single"/>
              </w:rPr>
              <w:tab/>
            </w:r>
            <w:r w:rsidRPr="00B04B08">
              <w:rPr>
                <w:rFonts w:ascii="Arial" w:hAnsi="Arial" w:cs="Arial"/>
                <w:u w:val="single"/>
              </w:rPr>
              <w:tab/>
            </w:r>
            <w:r w:rsidRPr="00B04B08">
              <w:rPr>
                <w:rFonts w:ascii="Arial" w:hAnsi="Arial" w:cs="Arial"/>
                <w:u w:val="single"/>
              </w:rPr>
              <w:tab/>
            </w:r>
          </w:p>
        </w:tc>
      </w:tr>
      <w:tr w:rsidR="00EF33FC" w:rsidRPr="00032BB1" w:rsidTr="00EF33FC">
        <w:tc>
          <w:tcPr>
            <w:tcW w:w="6390" w:type="dxa"/>
          </w:tcPr>
          <w:p w:rsidR="00EF33FC" w:rsidRPr="00032BB1" w:rsidRDefault="00EF33FC" w:rsidP="00EF33FC">
            <w:pPr>
              <w:spacing w:line="240" w:lineRule="atLeast"/>
              <w:rPr>
                <w:rFonts w:ascii="Arial" w:hAnsi="Arial" w:cs="Arial"/>
              </w:rPr>
            </w:pPr>
          </w:p>
        </w:tc>
      </w:tr>
      <w:tr w:rsidR="00EF33FC" w:rsidRPr="00032BB1" w:rsidTr="00EF33FC">
        <w:tc>
          <w:tcPr>
            <w:tcW w:w="6390" w:type="dxa"/>
          </w:tcPr>
          <w:p w:rsidR="00EF33FC" w:rsidRPr="00032BB1" w:rsidRDefault="00EF33FC" w:rsidP="00EF33FC">
            <w:pPr>
              <w:spacing w:line="240" w:lineRule="atLeast"/>
              <w:rPr>
                <w:rFonts w:ascii="Arial" w:hAnsi="Arial" w:cs="Arial"/>
              </w:rPr>
            </w:pPr>
            <w:r>
              <w:rPr>
                <w:rFonts w:ascii="Arial" w:hAnsi="Arial" w:cs="Arial"/>
              </w:rPr>
              <w:t xml:space="preserve"> </w:t>
            </w:r>
            <w:r w:rsidRPr="00032BB1">
              <w:rPr>
                <w:rFonts w:ascii="Arial" w:hAnsi="Arial" w:cs="Arial"/>
              </w:rPr>
              <w:t>Date:</w:t>
            </w:r>
            <w:r w:rsidRPr="00032BB1">
              <w:rPr>
                <w:rFonts w:ascii="Arial" w:hAnsi="Arial" w:cs="Arial"/>
              </w:rPr>
              <w:tab/>
            </w:r>
            <w:r w:rsidRPr="00656E8A">
              <w:rPr>
                <w:rFonts w:ascii="Arial" w:hAnsi="Arial" w:cs="Arial"/>
                <w:u w:val="single"/>
              </w:rPr>
              <w:tab/>
            </w:r>
            <w:r w:rsidRPr="00656E8A">
              <w:rPr>
                <w:rFonts w:ascii="Arial" w:hAnsi="Arial" w:cs="Arial"/>
                <w:u w:val="single"/>
              </w:rPr>
              <w:tab/>
            </w:r>
            <w:r w:rsidRPr="00656E8A">
              <w:rPr>
                <w:rFonts w:ascii="Arial" w:hAnsi="Arial" w:cs="Arial"/>
                <w:u w:val="single"/>
              </w:rPr>
              <w:tab/>
            </w:r>
            <w:r w:rsidRPr="00656E8A">
              <w:rPr>
                <w:rFonts w:ascii="Arial" w:hAnsi="Arial" w:cs="Arial"/>
                <w:u w:val="single"/>
              </w:rPr>
              <w:tab/>
            </w:r>
            <w:r w:rsidRPr="00656E8A">
              <w:rPr>
                <w:rFonts w:ascii="Arial" w:hAnsi="Arial" w:cs="Arial"/>
                <w:u w:val="single"/>
              </w:rPr>
              <w:tab/>
            </w:r>
          </w:p>
        </w:tc>
      </w:tr>
      <w:tr w:rsidR="00EF33FC" w:rsidRPr="00032BB1" w:rsidTr="00EF33FC">
        <w:tc>
          <w:tcPr>
            <w:tcW w:w="6390" w:type="dxa"/>
          </w:tcPr>
          <w:p w:rsidR="00EF33FC" w:rsidRDefault="00EF33FC" w:rsidP="00EF33FC">
            <w:pPr>
              <w:spacing w:line="240" w:lineRule="atLeast"/>
              <w:rPr>
                <w:rFonts w:ascii="Arial" w:hAnsi="Arial" w:cs="Arial"/>
              </w:rPr>
            </w:pPr>
          </w:p>
        </w:tc>
      </w:tr>
    </w:tbl>
    <w:p w:rsidR="00EF33FC" w:rsidRPr="008C6D2F" w:rsidRDefault="00EF33FC" w:rsidP="00EF33FC">
      <w:pPr>
        <w:pBdr>
          <w:top w:val="single" w:sz="4" w:space="1" w:color="auto"/>
        </w:pBdr>
        <w:ind w:right="-378"/>
        <w:rPr>
          <w:rFonts w:ascii="Arial" w:hAnsi="Arial" w:cs="Arial"/>
          <w:b/>
          <w:iCs/>
          <w:szCs w:val="24"/>
        </w:rPr>
      </w:pPr>
      <w:r w:rsidRPr="008C6D2F">
        <w:rPr>
          <w:rFonts w:ascii="Arial" w:hAnsi="Arial" w:cs="Arial"/>
          <w:b/>
          <w:iCs/>
          <w:szCs w:val="24"/>
        </w:rPr>
        <w:t xml:space="preserve">Part 3:  Work Authorization Signature </w:t>
      </w:r>
      <w:r>
        <w:rPr>
          <w:rFonts w:ascii="Arial" w:hAnsi="Arial" w:cs="Arial"/>
          <w:i/>
          <w:iCs/>
          <w:sz w:val="16"/>
          <w:szCs w:val="16"/>
        </w:rPr>
        <w:t>(To be completed by the AOC)</w:t>
      </w:r>
      <w:r>
        <w:rPr>
          <w:rFonts w:ascii="Arial" w:hAnsi="Arial" w:cs="Arial"/>
          <w:b/>
          <w:iCs/>
          <w:szCs w:val="24"/>
        </w:rPr>
        <w:t xml:space="preserve">            </w:t>
      </w:r>
      <w:r w:rsidRPr="008C6D2F">
        <w:rPr>
          <w:rFonts w:ascii="Arial" w:hAnsi="Arial" w:cs="Arial"/>
          <w:b/>
          <w:szCs w:val="24"/>
          <w:shd w:val="clear" w:color="auto" w:fill="CCFFFF"/>
        </w:rPr>
        <w:t>AOC Request</w:t>
      </w:r>
      <w:r>
        <w:rPr>
          <w:rFonts w:ascii="Arial" w:hAnsi="Arial" w:cs="Arial"/>
          <w:b/>
          <w:szCs w:val="24"/>
          <w:shd w:val="clear" w:color="auto" w:fill="CCFFFF"/>
        </w:rPr>
        <w:t>/</w:t>
      </w:r>
      <w:r w:rsidRPr="008C6D2F">
        <w:rPr>
          <w:rFonts w:ascii="Arial" w:hAnsi="Arial" w:cs="Arial"/>
          <w:b/>
          <w:szCs w:val="24"/>
          <w:shd w:val="clear" w:color="auto" w:fill="CCFFFF"/>
        </w:rPr>
        <w:t xml:space="preserve"> </w:t>
      </w:r>
      <w:r>
        <w:rPr>
          <w:rFonts w:ascii="Arial" w:hAnsi="Arial" w:cs="Arial"/>
          <w:b/>
          <w:szCs w:val="24"/>
          <w:shd w:val="clear" w:color="auto" w:fill="CCFFFF"/>
        </w:rPr>
        <w:t>WA</w:t>
      </w:r>
      <w:r w:rsidRPr="008C6D2F">
        <w:rPr>
          <w:rFonts w:ascii="Arial" w:hAnsi="Arial" w:cs="Arial"/>
          <w:b/>
          <w:szCs w:val="24"/>
          <w:shd w:val="clear" w:color="auto" w:fill="CCFFFF"/>
        </w:rPr>
        <w:t xml:space="preserve"> No.</w:t>
      </w:r>
      <w:r w:rsidRPr="008C6D2F">
        <w:rPr>
          <w:rFonts w:ascii="Arial" w:hAnsi="Arial" w:cs="Arial"/>
          <w:szCs w:val="24"/>
          <w:shd w:val="clear" w:color="auto" w:fill="CCFFFF"/>
        </w:rPr>
        <w:t xml:space="preserve">  </w:t>
      </w:r>
      <w:r w:rsidR="00303FE6" w:rsidRPr="008C6D2F">
        <w:rPr>
          <w:rFonts w:ascii="Arial" w:hAnsi="Arial" w:cs="Arial"/>
          <w:szCs w:val="24"/>
          <w:shd w:val="clear" w:color="auto" w:fill="CCFFFF"/>
        </w:rPr>
        <w:fldChar w:fldCharType="begin">
          <w:ffData>
            <w:name w:val="Text18"/>
            <w:enabled/>
            <w:calcOnExit w:val="0"/>
            <w:textInput/>
          </w:ffData>
        </w:fldChar>
      </w:r>
      <w:r w:rsidRPr="008C6D2F">
        <w:rPr>
          <w:rFonts w:ascii="Arial" w:hAnsi="Arial" w:cs="Arial"/>
          <w:szCs w:val="24"/>
          <w:shd w:val="clear" w:color="auto" w:fill="CCFFFF"/>
        </w:rPr>
        <w:instrText xml:space="preserve"> FORMTEXT </w:instrText>
      </w:r>
      <w:r w:rsidR="00303FE6" w:rsidRPr="008C6D2F">
        <w:rPr>
          <w:rFonts w:ascii="Arial" w:hAnsi="Arial" w:cs="Arial"/>
          <w:szCs w:val="24"/>
          <w:shd w:val="clear" w:color="auto" w:fill="CCFFFF"/>
        </w:rPr>
      </w:r>
      <w:r w:rsidR="00303FE6" w:rsidRPr="008C6D2F">
        <w:rPr>
          <w:rFonts w:ascii="Arial" w:hAnsi="Arial" w:cs="Arial"/>
          <w:szCs w:val="24"/>
          <w:shd w:val="clear" w:color="auto" w:fill="CCFFFF"/>
        </w:rPr>
        <w:fldChar w:fldCharType="separate"/>
      </w:r>
      <w:r>
        <w:rPr>
          <w:rFonts w:ascii="Arial" w:hAnsi="Arial" w:cs="Arial"/>
          <w:noProof/>
          <w:szCs w:val="24"/>
          <w:shd w:val="clear" w:color="auto" w:fill="CCFFFF"/>
        </w:rPr>
        <w:t> </w:t>
      </w:r>
      <w:r>
        <w:rPr>
          <w:rFonts w:ascii="Arial" w:hAnsi="Arial" w:cs="Arial"/>
          <w:noProof/>
          <w:szCs w:val="24"/>
          <w:shd w:val="clear" w:color="auto" w:fill="CCFFFF"/>
        </w:rPr>
        <w:t> </w:t>
      </w:r>
      <w:r>
        <w:rPr>
          <w:rFonts w:ascii="Arial" w:hAnsi="Arial" w:cs="Arial"/>
          <w:noProof/>
          <w:szCs w:val="24"/>
          <w:shd w:val="clear" w:color="auto" w:fill="CCFFFF"/>
        </w:rPr>
        <w:t> </w:t>
      </w:r>
      <w:r>
        <w:rPr>
          <w:rFonts w:ascii="Arial" w:hAnsi="Arial" w:cs="Arial"/>
          <w:noProof/>
          <w:szCs w:val="24"/>
          <w:shd w:val="clear" w:color="auto" w:fill="CCFFFF"/>
        </w:rPr>
        <w:t> </w:t>
      </w:r>
      <w:r>
        <w:rPr>
          <w:rFonts w:ascii="Arial" w:hAnsi="Arial" w:cs="Arial"/>
          <w:noProof/>
          <w:szCs w:val="24"/>
          <w:shd w:val="clear" w:color="auto" w:fill="CCFFFF"/>
        </w:rPr>
        <w:t> </w:t>
      </w:r>
      <w:r w:rsidR="00303FE6" w:rsidRPr="008C6D2F">
        <w:rPr>
          <w:rFonts w:ascii="Arial" w:hAnsi="Arial" w:cs="Arial"/>
          <w:szCs w:val="24"/>
          <w:shd w:val="clear" w:color="auto" w:fill="CCFFFF"/>
        </w:rPr>
        <w:fldChar w:fldCharType="end"/>
      </w:r>
    </w:p>
    <w:p w:rsidR="00EF33FC" w:rsidRPr="008C6D2F" w:rsidRDefault="00EF33FC" w:rsidP="00EF33FC">
      <w:pPr>
        <w:ind w:right="-720"/>
        <w:rPr>
          <w:rFonts w:ascii="Arial" w:hAnsi="Arial" w:cs="Arial"/>
          <w:b/>
          <w:iCs/>
          <w:sz w:val="18"/>
          <w:szCs w:val="18"/>
        </w:rPr>
      </w:pPr>
    </w:p>
    <w:p w:rsidR="00EF33FC" w:rsidRPr="008C6D2F" w:rsidRDefault="00EF33FC" w:rsidP="00EF33FC">
      <w:pPr>
        <w:ind w:right="-720"/>
        <w:rPr>
          <w:rFonts w:ascii="Arial" w:hAnsi="Arial" w:cs="Arial"/>
          <w:b/>
          <w:iCs/>
        </w:rPr>
      </w:pPr>
    </w:p>
    <w:tbl>
      <w:tblPr>
        <w:tblW w:w="0" w:type="auto"/>
        <w:tblInd w:w="-72" w:type="dxa"/>
        <w:tblLayout w:type="fixed"/>
        <w:tblLook w:val="0000"/>
      </w:tblPr>
      <w:tblGrid>
        <w:gridCol w:w="6390"/>
      </w:tblGrid>
      <w:tr w:rsidR="00EF33FC" w:rsidRPr="008C6D2F" w:rsidTr="00EF33FC">
        <w:trPr>
          <w:trHeight w:val="684"/>
        </w:trPr>
        <w:tc>
          <w:tcPr>
            <w:tcW w:w="6390" w:type="dxa"/>
          </w:tcPr>
          <w:p w:rsidR="00EF33FC" w:rsidRPr="008C6D2F" w:rsidRDefault="00EF33FC" w:rsidP="00EF33FC">
            <w:pPr>
              <w:tabs>
                <w:tab w:val="left" w:pos="-1440"/>
              </w:tabs>
              <w:spacing w:line="240" w:lineRule="atLeast"/>
              <w:ind w:right="-720"/>
              <w:rPr>
                <w:rFonts w:ascii="Arial" w:hAnsi="Arial" w:cs="Arial"/>
              </w:rPr>
            </w:pPr>
            <w:r w:rsidRPr="008C6D2F">
              <w:rPr>
                <w:rFonts w:ascii="Arial" w:hAnsi="Arial" w:cs="Arial"/>
              </w:rPr>
              <w:t xml:space="preserve"> JUCIDIAL COUNCIL OF </w:t>
            </w:r>
            <w:smartTag w:uri="urn:schemas-microsoft-com:office:smarttags" w:element="place">
              <w:smartTag w:uri="urn:schemas-microsoft-com:office:smarttags" w:element="State">
                <w:r w:rsidRPr="008C6D2F">
                  <w:rPr>
                    <w:rFonts w:ascii="Arial" w:hAnsi="Arial" w:cs="Arial"/>
                  </w:rPr>
                  <w:t>CALIFORNIA</w:t>
                </w:r>
              </w:smartTag>
            </w:smartTag>
            <w:r w:rsidRPr="008C6D2F">
              <w:rPr>
                <w:rFonts w:ascii="Arial" w:hAnsi="Arial" w:cs="Arial"/>
              </w:rPr>
              <w:t>,</w:t>
            </w:r>
          </w:p>
          <w:p w:rsidR="00EF33FC" w:rsidRPr="008C6D2F" w:rsidRDefault="00EF33FC" w:rsidP="00EF33FC">
            <w:pPr>
              <w:tabs>
                <w:tab w:val="left" w:pos="-1440"/>
              </w:tabs>
              <w:spacing w:line="240" w:lineRule="atLeast"/>
              <w:ind w:right="-720"/>
              <w:rPr>
                <w:rFonts w:ascii="Arial" w:hAnsi="Arial" w:cs="Arial"/>
              </w:rPr>
            </w:pPr>
            <w:r w:rsidRPr="008C6D2F">
              <w:rPr>
                <w:rFonts w:ascii="Arial" w:hAnsi="Arial" w:cs="Arial"/>
              </w:rPr>
              <w:t xml:space="preserve"> ADMINISTRATIVE OFFICE OF THE COURTS</w:t>
            </w:r>
          </w:p>
        </w:tc>
      </w:tr>
      <w:tr w:rsidR="00EF33FC" w:rsidRPr="008C6D2F" w:rsidTr="00EF33FC">
        <w:trPr>
          <w:trHeight w:val="318"/>
        </w:trPr>
        <w:tc>
          <w:tcPr>
            <w:tcW w:w="6390" w:type="dxa"/>
          </w:tcPr>
          <w:p w:rsidR="00EF33FC" w:rsidRPr="008C6D2F" w:rsidRDefault="00EF33FC" w:rsidP="00EF33FC">
            <w:pPr>
              <w:tabs>
                <w:tab w:val="left" w:pos="6480"/>
                <w:tab w:val="left" w:pos="7200"/>
                <w:tab w:val="left" w:pos="7920"/>
                <w:tab w:val="left" w:pos="8640"/>
                <w:tab w:val="left" w:pos="9360"/>
                <w:tab w:val="left" w:pos="10080"/>
                <w:tab w:val="left" w:pos="10800"/>
              </w:tabs>
              <w:spacing w:line="240" w:lineRule="atLeast"/>
              <w:ind w:right="-720"/>
              <w:rPr>
                <w:rFonts w:ascii="Arial" w:hAnsi="Arial" w:cs="Arial"/>
              </w:rPr>
            </w:pPr>
          </w:p>
        </w:tc>
      </w:tr>
      <w:tr w:rsidR="00EF33FC" w:rsidRPr="008C6D2F" w:rsidTr="00EF33FC">
        <w:trPr>
          <w:trHeight w:val="318"/>
        </w:trPr>
        <w:tc>
          <w:tcPr>
            <w:tcW w:w="6390" w:type="dxa"/>
          </w:tcPr>
          <w:p w:rsidR="00EF33FC" w:rsidRPr="008C6D2F" w:rsidRDefault="00EF33FC" w:rsidP="00EF33FC">
            <w:pPr>
              <w:spacing w:line="240" w:lineRule="atLeast"/>
              <w:ind w:right="-720"/>
              <w:rPr>
                <w:rFonts w:ascii="Arial" w:hAnsi="Arial" w:cs="Arial"/>
                <w:u w:val="single"/>
              </w:rPr>
            </w:pPr>
            <w:r w:rsidRPr="008C6D2F">
              <w:rPr>
                <w:rFonts w:ascii="Arial" w:hAnsi="Arial" w:cs="Arial"/>
              </w:rPr>
              <w:t xml:space="preserve"> BY:</w:t>
            </w:r>
            <w:r w:rsidRPr="008C6D2F">
              <w:rPr>
                <w:rFonts w:ascii="Arial" w:hAnsi="Arial" w:cs="Arial"/>
              </w:rPr>
              <w:tab/>
            </w:r>
            <w:r w:rsidRPr="008C6D2F">
              <w:rPr>
                <w:rFonts w:ascii="Arial" w:hAnsi="Arial" w:cs="Arial"/>
                <w:u w:val="single"/>
              </w:rPr>
              <w:tab/>
            </w:r>
            <w:r w:rsidRPr="008C6D2F">
              <w:rPr>
                <w:rFonts w:ascii="Arial" w:hAnsi="Arial" w:cs="Arial"/>
                <w:u w:val="single"/>
              </w:rPr>
              <w:tab/>
            </w:r>
            <w:r w:rsidRPr="008C6D2F">
              <w:rPr>
                <w:rFonts w:ascii="Arial" w:hAnsi="Arial" w:cs="Arial"/>
                <w:u w:val="single"/>
              </w:rPr>
              <w:tab/>
            </w:r>
            <w:r w:rsidRPr="008C6D2F">
              <w:rPr>
                <w:rFonts w:ascii="Arial" w:hAnsi="Arial" w:cs="Arial"/>
                <w:u w:val="single"/>
              </w:rPr>
              <w:tab/>
            </w:r>
            <w:r w:rsidRPr="008C6D2F">
              <w:rPr>
                <w:rFonts w:ascii="Arial" w:hAnsi="Arial" w:cs="Arial"/>
                <w:u w:val="single"/>
              </w:rPr>
              <w:tab/>
            </w:r>
          </w:p>
        </w:tc>
      </w:tr>
      <w:tr w:rsidR="00EF33FC" w:rsidRPr="008C6D2F" w:rsidTr="00EF33FC">
        <w:trPr>
          <w:trHeight w:val="293"/>
        </w:trPr>
        <w:tc>
          <w:tcPr>
            <w:tcW w:w="6390" w:type="dxa"/>
          </w:tcPr>
          <w:p w:rsidR="00EF33FC" w:rsidRPr="008C6D2F" w:rsidRDefault="00EF33FC" w:rsidP="00EF33FC">
            <w:pPr>
              <w:tabs>
                <w:tab w:val="left" w:pos="10800"/>
              </w:tabs>
              <w:spacing w:line="240" w:lineRule="atLeast"/>
              <w:ind w:right="-720"/>
              <w:rPr>
                <w:rFonts w:ascii="Arial" w:hAnsi="Arial" w:cs="Arial"/>
                <w:sz w:val="16"/>
                <w:szCs w:val="16"/>
                <w:u w:val="single"/>
              </w:rPr>
            </w:pPr>
            <w:r w:rsidRPr="001D1C98">
              <w:rPr>
                <w:rFonts w:ascii="Arial" w:hAnsi="Arial" w:cs="Arial"/>
                <w:sz w:val="16"/>
                <w:szCs w:val="16"/>
              </w:rPr>
              <w:t xml:space="preserve">                [</w:t>
            </w:r>
            <w:r w:rsidRPr="008C6D2F">
              <w:rPr>
                <w:rFonts w:ascii="Arial" w:hAnsi="Arial" w:cs="Arial"/>
                <w:sz w:val="16"/>
                <w:szCs w:val="16"/>
                <w:u w:val="single"/>
              </w:rPr>
              <w:t>Signature of AOC Project Manager]</w:t>
            </w:r>
          </w:p>
        </w:tc>
      </w:tr>
      <w:tr w:rsidR="00EF33FC" w:rsidRPr="008C6D2F" w:rsidTr="00EF33FC">
        <w:trPr>
          <w:trHeight w:val="342"/>
        </w:trPr>
        <w:tc>
          <w:tcPr>
            <w:tcW w:w="6390" w:type="dxa"/>
          </w:tcPr>
          <w:p w:rsidR="00EF33FC" w:rsidRPr="008C6D2F" w:rsidRDefault="00EF33FC" w:rsidP="00EF33F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ind w:right="-720"/>
              <w:rPr>
                <w:rFonts w:ascii="Arial" w:hAnsi="Arial" w:cs="Arial"/>
                <w:u w:val="single"/>
              </w:rPr>
            </w:pPr>
          </w:p>
        </w:tc>
      </w:tr>
      <w:tr w:rsidR="00EF33FC" w:rsidRPr="008C6D2F" w:rsidTr="00EF33FC">
        <w:trPr>
          <w:trHeight w:val="342"/>
        </w:trPr>
        <w:tc>
          <w:tcPr>
            <w:tcW w:w="6390" w:type="dxa"/>
          </w:tcPr>
          <w:p w:rsidR="00EF33FC" w:rsidRPr="008C6D2F" w:rsidRDefault="00EF33FC" w:rsidP="00EF33FC">
            <w:pPr>
              <w:spacing w:line="240" w:lineRule="atLeast"/>
              <w:ind w:right="-720"/>
              <w:rPr>
                <w:rFonts w:ascii="Arial" w:hAnsi="Arial" w:cs="Arial"/>
              </w:rPr>
            </w:pPr>
            <w:r w:rsidRPr="008C6D2F">
              <w:rPr>
                <w:rFonts w:ascii="Arial" w:hAnsi="Arial" w:cs="Arial"/>
              </w:rPr>
              <w:t xml:space="preserve"> Name:</w:t>
            </w:r>
            <w:r w:rsidRPr="008C6D2F">
              <w:rPr>
                <w:rFonts w:ascii="Arial" w:hAnsi="Arial" w:cs="Arial"/>
              </w:rPr>
              <w:tab/>
            </w:r>
            <w:r w:rsidRPr="008C6D2F">
              <w:rPr>
                <w:rFonts w:ascii="Arial" w:hAnsi="Arial" w:cs="Arial"/>
                <w:u w:val="single"/>
              </w:rPr>
              <w:tab/>
            </w:r>
            <w:r w:rsidRPr="008C6D2F">
              <w:rPr>
                <w:rFonts w:ascii="Arial" w:hAnsi="Arial" w:cs="Arial"/>
                <w:u w:val="single"/>
              </w:rPr>
              <w:tab/>
            </w:r>
            <w:r w:rsidRPr="008C6D2F">
              <w:rPr>
                <w:rFonts w:ascii="Arial" w:hAnsi="Arial" w:cs="Arial"/>
                <w:u w:val="single"/>
              </w:rPr>
              <w:tab/>
            </w:r>
          </w:p>
        </w:tc>
      </w:tr>
      <w:tr w:rsidR="00EF33FC" w:rsidRPr="008C6D2F" w:rsidTr="00EF33FC">
        <w:trPr>
          <w:trHeight w:val="342"/>
        </w:trPr>
        <w:tc>
          <w:tcPr>
            <w:tcW w:w="6390" w:type="dxa"/>
          </w:tcPr>
          <w:p w:rsidR="00EF33FC" w:rsidRPr="008C6D2F" w:rsidRDefault="00EF33FC" w:rsidP="00EF33F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ind w:right="-720"/>
              <w:rPr>
                <w:rFonts w:ascii="Arial" w:hAnsi="Arial" w:cs="Arial"/>
                <w:u w:val="single"/>
              </w:rPr>
            </w:pPr>
          </w:p>
        </w:tc>
      </w:tr>
      <w:tr w:rsidR="00EF33FC" w:rsidRPr="008C6D2F" w:rsidTr="00EF33FC">
        <w:trPr>
          <w:trHeight w:val="342"/>
        </w:trPr>
        <w:tc>
          <w:tcPr>
            <w:tcW w:w="6390" w:type="dxa"/>
          </w:tcPr>
          <w:p w:rsidR="00EF33FC" w:rsidRPr="008C6D2F" w:rsidRDefault="00EF33FC" w:rsidP="00EF33FC">
            <w:pPr>
              <w:spacing w:line="240" w:lineRule="atLeast"/>
              <w:ind w:right="-720"/>
              <w:rPr>
                <w:rFonts w:ascii="Arial" w:hAnsi="Arial" w:cs="Arial"/>
              </w:rPr>
            </w:pPr>
            <w:r w:rsidRPr="008C6D2F">
              <w:rPr>
                <w:rFonts w:ascii="Arial" w:hAnsi="Arial" w:cs="Arial"/>
              </w:rPr>
              <w:t xml:space="preserve"> Title:</w:t>
            </w:r>
            <w:r>
              <w:rPr>
                <w:rFonts w:ascii="Arial" w:hAnsi="Arial" w:cs="Arial"/>
              </w:rPr>
              <w:t xml:space="preserve">      </w:t>
            </w:r>
            <w:r w:rsidRPr="008C6D2F">
              <w:rPr>
                <w:rFonts w:ascii="Arial" w:hAnsi="Arial" w:cs="Arial"/>
                <w:u w:val="single"/>
              </w:rPr>
              <w:t xml:space="preserve"> </w:t>
            </w:r>
            <w:r>
              <w:rPr>
                <w:rFonts w:ascii="Arial" w:hAnsi="Arial" w:cs="Arial"/>
                <w:u w:val="single"/>
              </w:rPr>
              <w:t xml:space="preserve"> </w:t>
            </w:r>
            <w:r w:rsidRPr="008C6D2F">
              <w:rPr>
                <w:rFonts w:ascii="Arial" w:hAnsi="Arial" w:cs="Arial"/>
                <w:u w:val="single"/>
              </w:rPr>
              <w:t>Portfolio Administration Analyst</w:t>
            </w:r>
            <w:r w:rsidRPr="008C6D2F">
              <w:rPr>
                <w:rFonts w:ascii="Arial" w:hAnsi="Arial" w:cs="Arial"/>
                <w:u w:val="single"/>
              </w:rPr>
              <w:tab/>
            </w:r>
          </w:p>
        </w:tc>
      </w:tr>
      <w:tr w:rsidR="00EF33FC" w:rsidRPr="008C6D2F" w:rsidTr="00EF33FC">
        <w:trPr>
          <w:trHeight w:val="318"/>
        </w:trPr>
        <w:tc>
          <w:tcPr>
            <w:tcW w:w="6390" w:type="dxa"/>
          </w:tcPr>
          <w:p w:rsidR="00EF33FC" w:rsidRPr="008C6D2F" w:rsidRDefault="00EF33FC" w:rsidP="00EF33F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ind w:right="-720"/>
              <w:rPr>
                <w:rFonts w:ascii="Arial" w:hAnsi="Arial" w:cs="Arial"/>
                <w:u w:val="single"/>
              </w:rPr>
            </w:pPr>
          </w:p>
        </w:tc>
      </w:tr>
      <w:tr w:rsidR="00EF33FC" w:rsidRPr="008C6D2F" w:rsidTr="00EF33FC">
        <w:trPr>
          <w:trHeight w:val="342"/>
        </w:trPr>
        <w:tc>
          <w:tcPr>
            <w:tcW w:w="6390" w:type="dxa"/>
          </w:tcPr>
          <w:p w:rsidR="00EF33FC" w:rsidRPr="008C6D2F" w:rsidRDefault="00EF33FC" w:rsidP="00EF33FC">
            <w:pPr>
              <w:spacing w:line="240" w:lineRule="atLeast"/>
              <w:ind w:right="-720"/>
              <w:rPr>
                <w:rFonts w:ascii="Arial" w:hAnsi="Arial" w:cs="Arial"/>
              </w:rPr>
            </w:pPr>
            <w:r w:rsidRPr="008C6D2F">
              <w:rPr>
                <w:rFonts w:ascii="Arial" w:hAnsi="Arial" w:cs="Arial"/>
              </w:rPr>
              <w:t xml:space="preserve"> Date:</w:t>
            </w:r>
            <w:r w:rsidRPr="008C6D2F">
              <w:rPr>
                <w:rFonts w:ascii="Arial" w:hAnsi="Arial" w:cs="Arial"/>
              </w:rPr>
              <w:tab/>
            </w:r>
            <w:r w:rsidRPr="008C6D2F">
              <w:rPr>
                <w:rFonts w:ascii="Arial" w:hAnsi="Arial" w:cs="Arial"/>
                <w:u w:val="single"/>
              </w:rPr>
              <w:tab/>
            </w:r>
            <w:r w:rsidRPr="008C6D2F">
              <w:rPr>
                <w:rFonts w:ascii="Arial" w:hAnsi="Arial" w:cs="Arial"/>
                <w:u w:val="single"/>
              </w:rPr>
              <w:tab/>
            </w:r>
            <w:r w:rsidRPr="008C6D2F">
              <w:rPr>
                <w:rFonts w:ascii="Arial" w:hAnsi="Arial" w:cs="Arial"/>
                <w:u w:val="single"/>
              </w:rPr>
              <w:tab/>
            </w:r>
            <w:r w:rsidRPr="008C6D2F">
              <w:rPr>
                <w:rFonts w:ascii="Arial" w:hAnsi="Arial" w:cs="Arial"/>
                <w:u w:val="single"/>
              </w:rPr>
              <w:tab/>
            </w:r>
            <w:r w:rsidRPr="008C6D2F">
              <w:rPr>
                <w:rFonts w:ascii="Arial" w:hAnsi="Arial" w:cs="Arial"/>
                <w:u w:val="single"/>
              </w:rPr>
              <w:tab/>
            </w:r>
          </w:p>
        </w:tc>
      </w:tr>
    </w:tbl>
    <w:p w:rsidR="00EF33FC" w:rsidRPr="008C6D2F" w:rsidRDefault="00EF33FC" w:rsidP="00EF33FC">
      <w:pPr>
        <w:ind w:right="-720"/>
      </w:pPr>
    </w:p>
    <w:p w:rsidR="00EF33FC" w:rsidRDefault="00EF33FC" w:rsidP="00EF33FC">
      <w:pPr>
        <w:jc w:val="center"/>
        <w:rPr>
          <w:i/>
          <w:iCs/>
        </w:rPr>
      </w:pPr>
    </w:p>
    <w:p w:rsidR="00EF33FC" w:rsidRDefault="00EF33FC" w:rsidP="00EF33FC">
      <w:pPr>
        <w:pStyle w:val="Heading4"/>
        <w:jc w:val="center"/>
        <w:rPr>
          <w:i/>
          <w:color w:val="000000"/>
        </w:rPr>
      </w:pPr>
    </w:p>
    <w:p w:rsidR="00EF33FC" w:rsidRDefault="00EF33FC" w:rsidP="00EF33FC">
      <w:pPr>
        <w:pStyle w:val="Heading4"/>
        <w:jc w:val="center"/>
        <w:rPr>
          <w:i/>
          <w:color w:val="000000"/>
        </w:rPr>
      </w:pPr>
    </w:p>
    <w:p w:rsidR="00EF33FC" w:rsidRDefault="00EF33FC" w:rsidP="00EF33FC">
      <w:pPr>
        <w:pStyle w:val="Heading4"/>
        <w:jc w:val="center"/>
        <w:rPr>
          <w:i/>
          <w:color w:val="000000"/>
        </w:rPr>
      </w:pPr>
    </w:p>
    <w:p w:rsidR="00EF33FC" w:rsidRDefault="00EF33FC" w:rsidP="00EF33FC">
      <w:pPr>
        <w:pStyle w:val="Heading4"/>
        <w:jc w:val="center"/>
        <w:rPr>
          <w:i/>
          <w:color w:val="000000"/>
        </w:rPr>
      </w:pPr>
    </w:p>
    <w:p w:rsidR="00EF33FC" w:rsidRDefault="00EF33FC" w:rsidP="00EF33FC">
      <w:pPr>
        <w:pStyle w:val="Heading4"/>
        <w:jc w:val="center"/>
        <w:rPr>
          <w:i/>
          <w:color w:val="000000"/>
        </w:rPr>
      </w:pPr>
    </w:p>
    <w:p w:rsidR="00EF33FC" w:rsidRDefault="00EF33FC" w:rsidP="00EF33FC">
      <w:pPr>
        <w:pStyle w:val="Heading4"/>
        <w:jc w:val="center"/>
        <w:rPr>
          <w:i/>
          <w:color w:val="000000"/>
        </w:rPr>
      </w:pPr>
    </w:p>
    <w:p w:rsidR="00EF33FC" w:rsidRDefault="00EF33FC" w:rsidP="00EF33FC">
      <w:pPr>
        <w:pStyle w:val="Heading4"/>
        <w:jc w:val="center"/>
        <w:rPr>
          <w:i/>
          <w:color w:val="000000"/>
        </w:rPr>
      </w:pPr>
    </w:p>
    <w:p w:rsidR="00EF33FC" w:rsidRDefault="00EF33FC" w:rsidP="00EF33FC">
      <w:pPr>
        <w:pStyle w:val="Heading4"/>
        <w:jc w:val="center"/>
        <w:rPr>
          <w:i/>
          <w:color w:val="000000"/>
        </w:rPr>
      </w:pPr>
    </w:p>
    <w:p w:rsidR="00EF33FC" w:rsidRDefault="00EF33FC" w:rsidP="00EF33FC">
      <w:pPr>
        <w:pStyle w:val="Heading4"/>
        <w:jc w:val="center"/>
        <w:rPr>
          <w:i/>
          <w:color w:val="000000"/>
        </w:rPr>
      </w:pPr>
    </w:p>
    <w:p w:rsidR="00EF33FC" w:rsidRDefault="00EF33FC" w:rsidP="00EF33FC">
      <w:pPr>
        <w:pStyle w:val="Heading4"/>
        <w:jc w:val="center"/>
        <w:rPr>
          <w:i/>
          <w:color w:val="000000"/>
        </w:rPr>
      </w:pPr>
    </w:p>
    <w:p w:rsidR="00EF33FC" w:rsidRDefault="00EF33FC" w:rsidP="00EF33FC">
      <w:pPr>
        <w:pStyle w:val="Heading4"/>
        <w:jc w:val="center"/>
        <w:rPr>
          <w:i/>
          <w:color w:val="000000"/>
        </w:rPr>
      </w:pPr>
    </w:p>
    <w:p w:rsidR="00EF33FC" w:rsidRDefault="00EF33FC" w:rsidP="00EF33FC">
      <w:pPr>
        <w:pStyle w:val="Heading4"/>
        <w:jc w:val="center"/>
        <w:rPr>
          <w:i/>
          <w:color w:val="000000"/>
        </w:rPr>
      </w:pPr>
    </w:p>
    <w:p w:rsidR="00EF33FC" w:rsidRDefault="00EF33FC" w:rsidP="00EF33FC">
      <w:pPr>
        <w:pStyle w:val="Heading4"/>
        <w:jc w:val="center"/>
        <w:rPr>
          <w:i/>
          <w:color w:val="000000"/>
        </w:rPr>
      </w:pPr>
    </w:p>
    <w:p w:rsidR="00EF33FC" w:rsidRPr="00E116AC" w:rsidRDefault="00EF33FC" w:rsidP="00EF33FC">
      <w:pPr>
        <w:pStyle w:val="Heading4"/>
        <w:jc w:val="center"/>
        <w:rPr>
          <w:sz w:val="24"/>
          <w:szCs w:val="24"/>
        </w:rPr>
      </w:pPr>
      <w:r>
        <w:rPr>
          <w:i/>
          <w:color w:val="000000"/>
        </w:rPr>
        <w:br w:type="page"/>
      </w:r>
      <w:r w:rsidRPr="00E116AC">
        <w:rPr>
          <w:sz w:val="24"/>
          <w:szCs w:val="24"/>
        </w:rPr>
        <w:t xml:space="preserve">EXHIBIT F </w:t>
      </w:r>
    </w:p>
    <w:p w:rsidR="00EF33FC" w:rsidRDefault="00711CE5" w:rsidP="00EF33FC">
      <w:pPr>
        <w:pStyle w:val="Heading4"/>
        <w:jc w:val="center"/>
        <w:rPr>
          <w:b w:val="0"/>
          <w:caps/>
          <w:noProof/>
        </w:rPr>
      </w:pPr>
      <w:r>
        <w:rPr>
          <w:b w:val="0"/>
          <w:caps/>
          <w:noProof/>
        </w:rPr>
        <w:drawing>
          <wp:inline distT="0" distB="0" distL="0" distR="0">
            <wp:extent cx="5633085" cy="7263130"/>
            <wp:effectExtent l="19050" t="0" r="5715" b="0"/>
            <wp:docPr id="12" name="Picture 9" descr="DGS Appraisal Specifications - January 2008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S Appraisal Specifications - January 2008_Page_1"/>
                    <pic:cNvPicPr>
                      <a:picLocks noChangeAspect="1" noChangeArrowheads="1"/>
                    </pic:cNvPicPr>
                  </pic:nvPicPr>
                  <pic:blipFill>
                    <a:blip r:embed="rId15" cstate="print"/>
                    <a:srcRect l="12825" t="8264" r="10229" b="8907"/>
                    <a:stretch>
                      <a:fillRect/>
                    </a:stretch>
                  </pic:blipFill>
                  <pic:spPr bwMode="auto">
                    <a:xfrm>
                      <a:off x="0" y="0"/>
                      <a:ext cx="5633085" cy="7263130"/>
                    </a:xfrm>
                    <a:prstGeom prst="rect">
                      <a:avLst/>
                    </a:prstGeom>
                    <a:noFill/>
                    <a:ln w="9525">
                      <a:noFill/>
                      <a:miter lim="800000"/>
                      <a:headEnd/>
                      <a:tailEnd/>
                    </a:ln>
                  </pic:spPr>
                </pic:pic>
              </a:graphicData>
            </a:graphic>
          </wp:inline>
        </w:drawing>
      </w:r>
    </w:p>
    <w:p w:rsidR="00EF33FC" w:rsidRDefault="00711CE5" w:rsidP="00EF33FC">
      <w:pPr>
        <w:pStyle w:val="Heading4"/>
        <w:jc w:val="center"/>
        <w:rPr>
          <w:i/>
          <w:color w:val="000000"/>
        </w:rPr>
      </w:pPr>
      <w:r>
        <w:rPr>
          <w:b w:val="0"/>
          <w:caps/>
          <w:noProof/>
        </w:rPr>
        <w:drawing>
          <wp:inline distT="0" distB="0" distL="0" distR="0">
            <wp:extent cx="5434330" cy="8229600"/>
            <wp:effectExtent l="19050" t="0" r="0" b="0"/>
            <wp:docPr id="13" name="Picture 10" descr="DGS Appraisal Specifications - January 2008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S Appraisal Specifications - January 2008_Page_2"/>
                    <pic:cNvPicPr>
                      <a:picLocks noChangeAspect="1" noChangeArrowheads="1"/>
                    </pic:cNvPicPr>
                  </pic:nvPicPr>
                  <pic:blipFill>
                    <a:blip r:embed="rId16" cstate="print"/>
                    <a:srcRect l="17355" t="7993" r="11552" b="8348"/>
                    <a:stretch>
                      <a:fillRect/>
                    </a:stretch>
                  </pic:blipFill>
                  <pic:spPr bwMode="auto">
                    <a:xfrm>
                      <a:off x="0" y="0"/>
                      <a:ext cx="5434330" cy="8229600"/>
                    </a:xfrm>
                    <a:prstGeom prst="rect">
                      <a:avLst/>
                    </a:prstGeom>
                    <a:noFill/>
                    <a:ln w="9525">
                      <a:noFill/>
                      <a:miter lim="800000"/>
                      <a:headEnd/>
                      <a:tailEnd/>
                    </a:ln>
                  </pic:spPr>
                </pic:pic>
              </a:graphicData>
            </a:graphic>
          </wp:inline>
        </w:drawing>
      </w:r>
    </w:p>
    <w:p w:rsidR="00EF33FC" w:rsidRDefault="00711CE5" w:rsidP="00EF33FC">
      <w:pPr>
        <w:jc w:val="center"/>
        <w:rPr>
          <w:i/>
          <w:sz w:val="22"/>
          <w:szCs w:val="22"/>
        </w:rPr>
      </w:pPr>
      <w:r>
        <w:rPr>
          <w:b/>
          <w:caps/>
          <w:noProof/>
        </w:rPr>
        <w:drawing>
          <wp:inline distT="0" distB="0" distL="0" distR="0">
            <wp:extent cx="5710555" cy="7772400"/>
            <wp:effectExtent l="19050" t="0" r="4445" b="0"/>
            <wp:docPr id="14" name="Picture 11" descr="DGS Appraisal Specifications - January 2008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GS Appraisal Specifications - January 2008_Page_3"/>
                    <pic:cNvPicPr>
                      <a:picLocks noChangeAspect="1" noChangeArrowheads="1"/>
                    </pic:cNvPicPr>
                  </pic:nvPicPr>
                  <pic:blipFill>
                    <a:blip r:embed="rId17" cstate="print"/>
                    <a:srcRect l="14201" t="7774" r="10001" b="13904"/>
                    <a:stretch>
                      <a:fillRect/>
                    </a:stretch>
                  </pic:blipFill>
                  <pic:spPr bwMode="auto">
                    <a:xfrm>
                      <a:off x="0" y="0"/>
                      <a:ext cx="5710555" cy="7772400"/>
                    </a:xfrm>
                    <a:prstGeom prst="rect">
                      <a:avLst/>
                    </a:prstGeom>
                    <a:noFill/>
                    <a:ln w="9525">
                      <a:noFill/>
                      <a:miter lim="800000"/>
                      <a:headEnd/>
                      <a:tailEnd/>
                    </a:ln>
                  </pic:spPr>
                </pic:pic>
              </a:graphicData>
            </a:graphic>
          </wp:inline>
        </w:drawing>
      </w:r>
      <w:r w:rsidR="00EF33FC">
        <w:rPr>
          <w:i/>
          <w:sz w:val="22"/>
          <w:szCs w:val="22"/>
        </w:rPr>
        <w:t xml:space="preserve"> </w:t>
      </w:r>
      <w:r w:rsidR="00EF33FC" w:rsidRPr="004E4C74">
        <w:rPr>
          <w:i/>
          <w:sz w:val="22"/>
          <w:szCs w:val="22"/>
        </w:rPr>
        <w:t xml:space="preserve"> </w:t>
      </w:r>
    </w:p>
    <w:p w:rsidR="00EF33FC" w:rsidRDefault="00EF33FC" w:rsidP="00EF33FC">
      <w:pPr>
        <w:jc w:val="center"/>
        <w:rPr>
          <w:b/>
          <w:szCs w:val="24"/>
        </w:rPr>
      </w:pPr>
      <w:r w:rsidRPr="00B230C4">
        <w:rPr>
          <w:b/>
          <w:szCs w:val="24"/>
        </w:rPr>
        <w:t>EXHIBIT G</w:t>
      </w:r>
    </w:p>
    <w:p w:rsidR="00EB4C7B" w:rsidRDefault="00EB4C7B" w:rsidP="00EF33FC">
      <w:pPr>
        <w:jc w:val="center"/>
        <w:rPr>
          <w:b/>
          <w:szCs w:val="24"/>
        </w:rPr>
      </w:pPr>
    </w:p>
    <w:p w:rsidR="00EF33FC" w:rsidRPr="0048426E" w:rsidRDefault="00EF33FC" w:rsidP="00EF33FC">
      <w:pPr>
        <w:jc w:val="center"/>
        <w:rPr>
          <w:b/>
          <w:caps/>
          <w:sz w:val="28"/>
          <w:szCs w:val="28"/>
        </w:rPr>
      </w:pPr>
      <w:r w:rsidRPr="0048426E">
        <w:rPr>
          <w:b/>
          <w:caps/>
        </w:rPr>
        <w:t>DGS document regarding Implied Dedication</w:t>
      </w:r>
    </w:p>
    <w:p w:rsidR="00EF33FC" w:rsidRPr="008D4E22" w:rsidRDefault="00EF33FC" w:rsidP="00EF33FC">
      <w:pPr>
        <w:spacing w:before="100" w:beforeAutospacing="1" w:after="100" w:afterAutospacing="1"/>
        <w:outlineLvl w:val="1"/>
        <w:rPr>
          <w:b/>
          <w:bCs/>
          <w:szCs w:val="24"/>
        </w:rPr>
      </w:pPr>
      <w:r w:rsidRPr="008D4E22">
        <w:rPr>
          <w:b/>
          <w:bCs/>
          <w:sz w:val="27"/>
          <w:szCs w:val="27"/>
        </w:rPr>
        <w:t>The following discussion of Implied Dedication was prepared by the California Department of General Services</w:t>
      </w:r>
      <w:r w:rsidRPr="008D4E22">
        <w:rPr>
          <w:b/>
          <w:bCs/>
          <w:color w:val="000000"/>
          <w:sz w:val="27"/>
          <w:szCs w:val="27"/>
        </w:rPr>
        <w:t>, which relates to Item 28 of the DGS Specifications.</w:t>
      </w:r>
    </w:p>
    <w:p w:rsidR="00EF33FC" w:rsidRPr="00BB5B13" w:rsidRDefault="00303FE6" w:rsidP="00EF33FC">
      <w:pPr>
        <w:spacing w:before="100" w:beforeAutospacing="1" w:after="100" w:afterAutospacing="1"/>
        <w:outlineLvl w:val="1"/>
        <w:rPr>
          <w:b/>
          <w:bCs/>
          <w:color w:val="000000"/>
          <w:sz w:val="36"/>
          <w:szCs w:val="36"/>
        </w:rPr>
      </w:pPr>
      <w:hyperlink r:id="rId18" w:anchor="PRESCRIPTIVE RIGHTS AND ADVERSE POSSESSION_C#PRESCRIPTIVE RIGHTS AND ADVERSE POSSESSION_C" w:history="1">
        <w:r w:rsidR="00EF33FC" w:rsidRPr="00BB5B13">
          <w:rPr>
            <w:b/>
            <w:bCs/>
            <w:color w:val="900229"/>
            <w:sz w:val="36"/>
            <w:szCs w:val="36"/>
            <w:u w:val="single"/>
          </w:rPr>
          <w:t>PRESCRIPTIVE RIGHTS AND ADVERSE POSSESSION</w:t>
        </w:r>
      </w:hyperlink>
    </w:p>
    <w:p w:rsidR="00EF33FC" w:rsidRPr="00BB5B13" w:rsidRDefault="00303FE6" w:rsidP="00EF33FC">
      <w:pPr>
        <w:spacing w:before="100" w:beforeAutospacing="1" w:after="100" w:afterAutospacing="1"/>
        <w:outlineLvl w:val="2"/>
        <w:rPr>
          <w:b/>
          <w:bCs/>
          <w:color w:val="000000"/>
          <w:sz w:val="27"/>
          <w:szCs w:val="27"/>
        </w:rPr>
      </w:pPr>
      <w:hyperlink r:id="rId19" w:anchor="Study of California Coastal Commission Work in the Area of Implied Dedication_C#Study of California Coastal Commission Work in the Area of Implied Dedication_C" w:history="1">
        <w:r w:rsidR="00EF33FC" w:rsidRPr="00BB5B13">
          <w:rPr>
            <w:b/>
            <w:bCs/>
            <w:color w:val="900229"/>
            <w:sz w:val="27"/>
            <w:szCs w:val="27"/>
            <w:u w:val="single"/>
          </w:rPr>
          <w:t>Study of California Coastal Commission Work in the Area of Implied Dedication</w:t>
        </w:r>
      </w:hyperlink>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The </w:t>
      </w:r>
      <w:proofErr w:type="spellStart"/>
      <w:r w:rsidRPr="00BB5B13">
        <w:rPr>
          <w:color w:val="000000"/>
        </w:rPr>
        <w:t>Gion</w:t>
      </w:r>
      <w:proofErr w:type="spellEnd"/>
      <w:r w:rsidRPr="00BB5B13">
        <w:rPr>
          <w:color w:val="000000"/>
        </w:rPr>
        <w:t xml:space="preserve"> v City of </w:t>
      </w:r>
      <w:smartTag w:uri="urn:schemas-microsoft-com:office:smarttags" w:element="place">
        <w:smartTag w:uri="urn:schemas-microsoft-com:office:smarttags" w:element="City">
          <w:r w:rsidRPr="00BB5B13">
            <w:rPr>
              <w:color w:val="000000"/>
            </w:rPr>
            <w:t>Santa Cruz</w:t>
          </w:r>
        </w:smartTag>
      </w:smartTag>
      <w:r w:rsidRPr="00BB5B13">
        <w:rPr>
          <w:color w:val="000000"/>
        </w:rPr>
        <w:t xml:space="preserve"> case was a landmark implied dedication case for the California Coastal Commission.</w:t>
      </w:r>
      <w:hyperlink r:id="rId20" w:anchor="n321" w:history="1"/>
      <w:hyperlink r:id="rId21" w:anchor="n321" w:tgtFrame="notes" w:history="1">
        <w:r w:rsidRPr="00BB5B13">
          <w:rPr>
            <w:color w:val="900229"/>
            <w:u w:val="single"/>
          </w:rPr>
          <w:t>[321]</w:t>
        </w:r>
      </w:hyperlink>
      <w:r w:rsidRPr="00BB5B13">
        <w:rPr>
          <w:color w:val="000000"/>
        </w:rPr>
        <w:t xml:space="preserve"> </w:t>
      </w:r>
      <w:proofErr w:type="gramStart"/>
      <w:r w:rsidRPr="00BB5B13">
        <w:rPr>
          <w:color w:val="000000"/>
        </w:rPr>
        <w:t>The</w:t>
      </w:r>
      <w:proofErr w:type="gramEnd"/>
      <w:r w:rsidRPr="00BB5B13">
        <w:rPr>
          <w:color w:val="000000"/>
        </w:rPr>
        <w:t xml:space="preserve"> case has been superseded by statute in some instances, has been subject to fairly intense criticism and has been rejected by other state jurisdictions in the </w:t>
      </w:r>
      <w:smartTag w:uri="urn:schemas-microsoft-com:office:smarttags" w:element="place">
        <w:smartTag w:uri="urn:schemas-microsoft-com:office:smarttags" w:element="country-region">
          <w:r w:rsidRPr="00BB5B13">
            <w:rPr>
              <w:color w:val="000000"/>
            </w:rPr>
            <w:t>United States</w:t>
          </w:r>
        </w:smartTag>
      </w:smartTag>
      <w:r w:rsidRPr="00BB5B13">
        <w:rPr>
          <w:color w:val="000000"/>
        </w:rPr>
        <w:t>.</w:t>
      </w:r>
      <w:hyperlink r:id="rId22" w:anchor="n322" w:history="1"/>
      <w:hyperlink r:id="rId23" w:anchor="n322" w:tgtFrame="notes" w:history="1">
        <w:r w:rsidRPr="00BB5B13">
          <w:rPr>
            <w:color w:val="900229"/>
            <w:u w:val="single"/>
          </w:rPr>
          <w:t>[322]</w:t>
        </w:r>
      </w:hyperlink>
      <w:r w:rsidRPr="00BB5B13">
        <w:rPr>
          <w:color w:val="000000"/>
        </w:rPr>
        <w:t xml:space="preserve"> Thus, it is fair to say then the principles enunciated by </w:t>
      </w:r>
      <w:proofErr w:type="spellStart"/>
      <w:r w:rsidRPr="00BB5B13">
        <w:rPr>
          <w:color w:val="000000"/>
        </w:rPr>
        <w:t>Gion</w:t>
      </w:r>
      <w:proofErr w:type="spellEnd"/>
      <w:r w:rsidRPr="00BB5B13">
        <w:rPr>
          <w:color w:val="000000"/>
        </w:rPr>
        <w:t xml:space="preserve"> are controversial, even in the deeds context.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Notwithstanding its approach to application of the principles of implied dedication, </w:t>
      </w:r>
      <w:proofErr w:type="spellStart"/>
      <w:r w:rsidRPr="00BB5B13">
        <w:rPr>
          <w:color w:val="000000"/>
        </w:rPr>
        <w:t>Gion</w:t>
      </w:r>
      <w:proofErr w:type="spellEnd"/>
      <w:r w:rsidRPr="00BB5B13">
        <w:rPr>
          <w:color w:val="000000"/>
        </w:rPr>
        <w:t xml:space="preserve"> has been cited to stand for the time-tested proposition that land could be impliedly dedicated to the public in a number of forms: inland roads, public beaches, navigable waters such as the Colorado River, and inland access along irrigation canals.</w:t>
      </w:r>
      <w:hyperlink r:id="rId24" w:anchor="n323" w:history="1"/>
      <w:hyperlink r:id="rId25" w:anchor="n323" w:tgtFrame="notes" w:history="1">
        <w:r w:rsidRPr="00BB5B13">
          <w:rPr>
            <w:color w:val="900229"/>
            <w:u w:val="single"/>
          </w:rPr>
          <w:t>[323]</w:t>
        </w:r>
      </w:hyperlink>
      <w:r w:rsidRPr="00BB5B13">
        <w:rPr>
          <w:color w:val="000000"/>
        </w:rPr>
        <w:t xml:space="preserve"> Thus, the concept that areas used by the public as if it were private property is well-developed in </w:t>
      </w:r>
      <w:smartTag w:uri="urn:schemas-microsoft-com:office:smarttags" w:element="place">
        <w:smartTag w:uri="urn:schemas-microsoft-com:office:smarttags" w:element="State">
          <w:r w:rsidRPr="00BB5B13">
            <w:rPr>
              <w:color w:val="000000"/>
            </w:rPr>
            <w:t>California</w:t>
          </w:r>
        </w:smartTag>
      </w:smartTag>
      <w:r w:rsidRPr="00BB5B13">
        <w:rPr>
          <w:color w:val="000000"/>
        </w:rPr>
        <w:t xml:space="preserve">. These concepts seem comfortable in the setting offered by the Deeds System as the public demands for access to the heavily populated coastal areas of </w:t>
      </w:r>
      <w:smartTag w:uri="urn:schemas-microsoft-com:office:smarttags" w:element="place">
        <w:r w:rsidRPr="00BB5B13">
          <w:rPr>
            <w:color w:val="000000"/>
          </w:rPr>
          <w:t>Southern California</w:t>
        </w:r>
      </w:smartTag>
      <w:r w:rsidRPr="00BB5B13">
        <w:rPr>
          <w:color w:val="000000"/>
        </w:rPr>
        <w:t xml:space="preserve"> are as natural to apply as the doctrine of public trust to areas traditionally used by the public.</w:t>
      </w:r>
      <w:hyperlink r:id="rId26" w:anchor="n324" w:history="1"/>
      <w:hyperlink r:id="rId27" w:anchor="n324" w:tgtFrame="notes" w:history="1">
        <w:r w:rsidRPr="00BB5B13">
          <w:rPr>
            <w:color w:val="900229"/>
            <w:u w:val="single"/>
          </w:rPr>
          <w:t>[324]</w:t>
        </w:r>
      </w:hyperlink>
      <w:r w:rsidRPr="00BB5B13">
        <w:rPr>
          <w:color w:val="000000"/>
        </w:rPr>
        <w:t xml:space="preserve">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The major criticism of </w:t>
      </w:r>
      <w:proofErr w:type="spellStart"/>
      <w:r w:rsidRPr="00BB5B13">
        <w:rPr>
          <w:color w:val="000000"/>
        </w:rPr>
        <w:t>Gion</w:t>
      </w:r>
      <w:proofErr w:type="spellEnd"/>
      <w:r w:rsidRPr="00BB5B13">
        <w:rPr>
          <w:color w:val="000000"/>
        </w:rPr>
        <w:t xml:space="preserve"> v City of </w:t>
      </w:r>
      <w:smartTag w:uri="urn:schemas-microsoft-com:office:smarttags" w:element="place">
        <w:smartTag w:uri="urn:schemas-microsoft-com:office:smarttags" w:element="City">
          <w:r w:rsidRPr="00BB5B13">
            <w:rPr>
              <w:color w:val="000000"/>
            </w:rPr>
            <w:t>Santa Cruz</w:t>
          </w:r>
        </w:smartTag>
      </w:smartTag>
      <w:r w:rsidRPr="00BB5B13">
        <w:rPr>
          <w:color w:val="000000"/>
        </w:rPr>
        <w:t xml:space="preserve"> lies in the application of the reasoning and the elements of implied dedication.</w:t>
      </w:r>
      <w:hyperlink r:id="rId28" w:anchor="n325" w:history="1"/>
      <w:hyperlink r:id="rId29" w:anchor="n325" w:tgtFrame="notes" w:history="1">
        <w:r w:rsidRPr="00BB5B13">
          <w:rPr>
            <w:color w:val="900229"/>
            <w:u w:val="single"/>
          </w:rPr>
          <w:t>[325]</w:t>
        </w:r>
      </w:hyperlink>
      <w:r w:rsidRPr="00BB5B13">
        <w:rPr>
          <w:color w:val="000000"/>
        </w:rPr>
        <w:t xml:space="preserve"> </w:t>
      </w:r>
      <w:proofErr w:type="spellStart"/>
      <w:r w:rsidRPr="00BB5B13">
        <w:rPr>
          <w:color w:val="000000"/>
        </w:rPr>
        <w:t>Gion</w:t>
      </w:r>
      <w:proofErr w:type="spellEnd"/>
      <w:r w:rsidRPr="00BB5B13">
        <w:rPr>
          <w:color w:val="000000"/>
        </w:rPr>
        <w:t xml:space="preserve"> can be interpreted as suggesting that two alternative methods are available for a determination of whether an implied dedication has occurred.</w:t>
      </w:r>
      <w:hyperlink r:id="rId30" w:anchor="n326" w:history="1"/>
      <w:hyperlink r:id="rId31" w:anchor="n326" w:tgtFrame="notes" w:history="1">
        <w:r w:rsidRPr="00BB5B13">
          <w:rPr>
            <w:color w:val="900229"/>
            <w:u w:val="single"/>
          </w:rPr>
          <w:t>[326]</w:t>
        </w:r>
      </w:hyperlink>
      <w:r w:rsidRPr="00BB5B13">
        <w:rPr>
          <w:color w:val="000000"/>
        </w:rPr>
        <w:t xml:space="preserve"> The </w:t>
      </w:r>
      <w:proofErr w:type="spellStart"/>
      <w:r w:rsidRPr="00BB5B13">
        <w:rPr>
          <w:color w:val="000000"/>
        </w:rPr>
        <w:t>Gion</w:t>
      </w:r>
      <w:proofErr w:type="spellEnd"/>
      <w:r w:rsidRPr="00BB5B13">
        <w:rPr>
          <w:color w:val="000000"/>
        </w:rPr>
        <w:t xml:space="preserve"> decision suggests that the elements of implied dedication, namely intent and the adverse nature of the use, can be subsumed into one element, so that either of those components can be evinced to supply proof of an implied dedication.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A conservative approach to implied dedication in the Deeds System requires both intent and a showing that the use was adverse to the interests of the owner.</w:t>
      </w:r>
      <w:hyperlink r:id="rId32" w:anchor="n327" w:history="1"/>
      <w:hyperlink r:id="rId33" w:anchor="n327" w:tgtFrame="notes" w:history="1">
        <w:r w:rsidRPr="00BB5B13">
          <w:rPr>
            <w:color w:val="900229"/>
            <w:u w:val="single"/>
          </w:rPr>
          <w:t>[327]</w:t>
        </w:r>
      </w:hyperlink>
      <w:r w:rsidRPr="00BB5B13">
        <w:rPr>
          <w:color w:val="000000"/>
        </w:rPr>
        <w:t xml:space="preserve"> The question is raised, whether a more conservative approach taken to implied dedication in the Deeds System would surely be more consistent for application in the Torrens system, if appropriate for application in the Torrens System at all. </w:t>
      </w:r>
    </w:p>
    <w:p w:rsidR="00EF33FC" w:rsidRPr="00BB5B13" w:rsidRDefault="00303FE6" w:rsidP="00EF33FC">
      <w:pPr>
        <w:spacing w:before="100" w:beforeAutospacing="1" w:after="100" w:afterAutospacing="1"/>
        <w:outlineLvl w:val="3"/>
        <w:rPr>
          <w:b/>
          <w:bCs/>
          <w:color w:val="000000"/>
        </w:rPr>
      </w:pPr>
      <w:hyperlink r:id="rId34" w:anchor="Facts of Gion/Dietz_C#Facts of Gion/Dietz_C" w:history="1">
        <w:r w:rsidR="00EF33FC" w:rsidRPr="00BB5B13">
          <w:rPr>
            <w:b/>
            <w:bCs/>
            <w:color w:val="900229"/>
            <w:u w:val="single"/>
          </w:rPr>
          <w:t xml:space="preserve">Facts of </w:t>
        </w:r>
        <w:proofErr w:type="spellStart"/>
        <w:r w:rsidR="00EF33FC" w:rsidRPr="00BB5B13">
          <w:rPr>
            <w:b/>
            <w:bCs/>
            <w:color w:val="900229"/>
            <w:u w:val="single"/>
          </w:rPr>
          <w:t>Gion</w:t>
        </w:r>
        <w:proofErr w:type="spellEnd"/>
        <w:r w:rsidR="00EF33FC" w:rsidRPr="00BB5B13">
          <w:rPr>
            <w:b/>
            <w:bCs/>
            <w:color w:val="900229"/>
            <w:u w:val="single"/>
          </w:rPr>
          <w:t>/Dietz</w:t>
        </w:r>
      </w:hyperlink>
    </w:p>
    <w:p w:rsidR="00EF33FC" w:rsidRPr="00BB5B13" w:rsidRDefault="00EF33FC" w:rsidP="00033138">
      <w:pPr>
        <w:numPr>
          <w:ilvl w:val="0"/>
          <w:numId w:val="61"/>
        </w:numPr>
        <w:spacing w:before="100" w:beforeAutospacing="1" w:after="100" w:afterAutospacing="1"/>
        <w:ind w:left="0" w:firstLine="0"/>
        <w:rPr>
          <w:color w:val="000000"/>
        </w:rPr>
      </w:pPr>
      <w:proofErr w:type="spellStart"/>
      <w:r w:rsidRPr="00BB5B13">
        <w:rPr>
          <w:color w:val="000000"/>
        </w:rPr>
        <w:t>Gion</w:t>
      </w:r>
      <w:proofErr w:type="spellEnd"/>
      <w:r w:rsidRPr="00BB5B13">
        <w:rPr>
          <w:color w:val="000000"/>
        </w:rPr>
        <w:t xml:space="preserve"> represented facts very common to implied dedication cases taken to maintain coastal access in </w:t>
      </w:r>
      <w:smartTag w:uri="urn:schemas-microsoft-com:office:smarttags" w:element="State">
        <w:smartTag w:uri="urn:schemas-microsoft-com:office:smarttags" w:element="place">
          <w:r w:rsidRPr="00BB5B13">
            <w:rPr>
              <w:color w:val="000000"/>
            </w:rPr>
            <w:t>California</w:t>
          </w:r>
        </w:smartTag>
      </w:smartTag>
      <w:r w:rsidRPr="00BB5B13">
        <w:rPr>
          <w:color w:val="000000"/>
        </w:rPr>
        <w:t xml:space="preserve">. The </w:t>
      </w:r>
      <w:proofErr w:type="spellStart"/>
      <w:r w:rsidRPr="00BB5B13">
        <w:rPr>
          <w:color w:val="000000"/>
        </w:rPr>
        <w:t>Gion</w:t>
      </w:r>
      <w:proofErr w:type="spellEnd"/>
      <w:r w:rsidRPr="00BB5B13">
        <w:rPr>
          <w:color w:val="000000"/>
        </w:rPr>
        <w:t xml:space="preserve"> case actually represented two cases, which were jointly heard by the Supreme Court of the State of </w:t>
      </w:r>
      <w:smartTag w:uri="urn:schemas-microsoft-com:office:smarttags" w:element="State">
        <w:smartTag w:uri="urn:schemas-microsoft-com:office:smarttags" w:element="place">
          <w:r w:rsidRPr="00BB5B13">
            <w:rPr>
              <w:color w:val="000000"/>
            </w:rPr>
            <w:t>California</w:t>
          </w:r>
        </w:smartTag>
      </w:smartTag>
      <w:r w:rsidRPr="00BB5B13">
        <w:rPr>
          <w:color w:val="000000"/>
        </w:rPr>
        <w:t xml:space="preserve"> in order to consolidate and consistently apply the principles of implied dedication to both.</w:t>
      </w:r>
      <w:hyperlink r:id="rId35" w:anchor="n328" w:history="1"/>
      <w:hyperlink r:id="rId36" w:anchor="n328" w:tgtFrame="notes" w:history="1">
        <w:r w:rsidRPr="00BB5B13">
          <w:rPr>
            <w:color w:val="900229"/>
            <w:u w:val="single"/>
          </w:rPr>
          <w:t>[328]</w:t>
        </w:r>
      </w:hyperlink>
      <w:r w:rsidRPr="00BB5B13">
        <w:rPr>
          <w:color w:val="000000"/>
        </w:rPr>
        <w:t xml:space="preserve"> </w:t>
      </w:r>
      <w:proofErr w:type="gramStart"/>
      <w:r w:rsidRPr="00BB5B13">
        <w:rPr>
          <w:color w:val="000000"/>
        </w:rPr>
        <w:t>In</w:t>
      </w:r>
      <w:proofErr w:type="gramEnd"/>
      <w:r w:rsidRPr="00BB5B13">
        <w:rPr>
          <w:color w:val="000000"/>
        </w:rPr>
        <w:t xml:space="preserve"> each case the public had traversed across land which adjoined a beach, where the public "proceeded toward the sea to fish, swim, picnic, and view the ocean."</w:t>
      </w:r>
      <w:hyperlink r:id="rId37" w:anchor="n329" w:history="1"/>
      <w:hyperlink r:id="rId38" w:anchor="n329" w:tgtFrame="notes" w:history="1">
        <w:r w:rsidRPr="00BB5B13">
          <w:rPr>
            <w:color w:val="900229"/>
            <w:u w:val="single"/>
          </w:rPr>
          <w:t>[329]</w:t>
        </w:r>
      </w:hyperlink>
      <w:r w:rsidRPr="00BB5B13">
        <w:rPr>
          <w:color w:val="000000"/>
        </w:rPr>
        <w:t xml:space="preserve"> </w:t>
      </w:r>
    </w:p>
    <w:p w:rsidR="00EF33FC" w:rsidRPr="00BB5B13" w:rsidRDefault="00EF33FC" w:rsidP="00033138">
      <w:pPr>
        <w:numPr>
          <w:ilvl w:val="0"/>
          <w:numId w:val="61"/>
        </w:numPr>
        <w:spacing w:before="100" w:beforeAutospacing="1" w:after="100" w:afterAutospacing="1"/>
        <w:ind w:left="0" w:firstLine="0"/>
        <w:rPr>
          <w:color w:val="000000"/>
        </w:rPr>
      </w:pPr>
      <w:proofErr w:type="spellStart"/>
      <w:r w:rsidRPr="00BB5B13">
        <w:rPr>
          <w:color w:val="000000"/>
        </w:rPr>
        <w:t>Mr</w:t>
      </w:r>
      <w:proofErr w:type="spellEnd"/>
      <w:r w:rsidRPr="00BB5B13">
        <w:rPr>
          <w:color w:val="000000"/>
        </w:rPr>
        <w:t xml:space="preserve"> </w:t>
      </w:r>
      <w:proofErr w:type="spellStart"/>
      <w:r w:rsidRPr="00BB5B13">
        <w:rPr>
          <w:color w:val="000000"/>
        </w:rPr>
        <w:t>Gion</w:t>
      </w:r>
      <w:proofErr w:type="spellEnd"/>
      <w:r w:rsidRPr="00BB5B13">
        <w:rPr>
          <w:color w:val="000000"/>
        </w:rPr>
        <w:t xml:space="preserve">, a successor landowner, had occasionally posted no trespass signs but he had never required anyone to leave his property. The City of </w:t>
      </w:r>
      <w:smartTag w:uri="urn:schemas-microsoft-com:office:smarttags" w:element="City">
        <w:smartTag w:uri="urn:schemas-microsoft-com:office:smarttags" w:element="place">
          <w:r w:rsidRPr="00BB5B13">
            <w:rPr>
              <w:color w:val="000000"/>
            </w:rPr>
            <w:t>Santa Cruz</w:t>
          </w:r>
        </w:smartTag>
      </w:smartTag>
      <w:r w:rsidRPr="00BB5B13">
        <w:rPr>
          <w:color w:val="000000"/>
        </w:rPr>
        <w:t xml:space="preserve"> had undertaken maintenance of the properties for erosion control, and instituted trash collection receptacles for the management of litter, assuming rightly there was public use being made of the property.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The Superior Court, as the trial court, held that an easement was appropriate across the property for use of the public for recreational purposes. The trial court reasoning was that an implied dedication of an easement for access to the coast had been intended based on facts which included the uninterrupted public use over a period exceeding five years, the assertion of control by the City of Santa Cruz, and a conclusion that this had occurred in conjunction with the plaintiff's full acknowledgment of the use, dominion and control by the public.</w:t>
      </w:r>
      <w:hyperlink r:id="rId39" w:anchor="n330" w:history="1"/>
      <w:hyperlink r:id="rId40" w:anchor="n330" w:tgtFrame="notes" w:history="1">
        <w:r w:rsidRPr="00BB5B13">
          <w:rPr>
            <w:color w:val="900229"/>
            <w:u w:val="single"/>
          </w:rPr>
          <w:t>[330]</w:t>
        </w:r>
      </w:hyperlink>
      <w:r w:rsidRPr="00BB5B13">
        <w:rPr>
          <w:color w:val="000000"/>
        </w:rPr>
        <w:t xml:space="preserve">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The Dietz matter (the consolidated case) was initiated by a request for an injunction in the Superior Court to keep the public from interfering with the use of a stretch of coastline called </w:t>
      </w:r>
      <w:smartTag w:uri="urn:schemas-microsoft-com:office:smarttags" w:element="place">
        <w:smartTag w:uri="urn:schemas-microsoft-com:office:smarttags" w:element="PlaceName">
          <w:r w:rsidRPr="00BB5B13">
            <w:rPr>
              <w:color w:val="000000"/>
            </w:rPr>
            <w:t>Navarro</w:t>
          </w:r>
        </w:smartTag>
        <w:r w:rsidRPr="00BB5B13">
          <w:rPr>
            <w:color w:val="000000"/>
          </w:rPr>
          <w:t xml:space="preserve"> </w:t>
        </w:r>
        <w:smartTag w:uri="urn:schemas-microsoft-com:office:smarttags" w:element="PlaceType">
          <w:r w:rsidRPr="00BB5B13">
            <w:rPr>
              <w:color w:val="000000"/>
            </w:rPr>
            <w:t>Beach</w:t>
          </w:r>
        </w:smartTag>
      </w:smartTag>
      <w:r w:rsidRPr="00BB5B13">
        <w:rPr>
          <w:color w:val="000000"/>
        </w:rPr>
        <w:t xml:space="preserve">. </w:t>
      </w:r>
      <w:smartTag w:uri="urn:schemas-microsoft-com:office:smarttags" w:element="place">
        <w:smartTag w:uri="urn:schemas-microsoft-com:office:smarttags" w:element="PlaceName">
          <w:r w:rsidRPr="00BB5B13">
            <w:rPr>
              <w:color w:val="000000"/>
            </w:rPr>
            <w:t>Navarro</w:t>
          </w:r>
        </w:smartTag>
        <w:r w:rsidRPr="00BB5B13">
          <w:rPr>
            <w:color w:val="000000"/>
          </w:rPr>
          <w:t xml:space="preserve"> </w:t>
        </w:r>
        <w:smartTag w:uri="urn:schemas-microsoft-com:office:smarttags" w:element="PlaceType">
          <w:r w:rsidRPr="00BB5B13">
            <w:rPr>
              <w:color w:val="000000"/>
            </w:rPr>
            <w:t>Beach</w:t>
          </w:r>
        </w:smartTag>
      </w:smartTag>
      <w:r w:rsidRPr="00BB5B13">
        <w:rPr>
          <w:color w:val="000000"/>
        </w:rPr>
        <w:t xml:space="preserve"> is located in </w:t>
      </w:r>
      <w:smartTag w:uri="urn:schemas-microsoft-com:office:smarttags" w:element="place">
        <w:smartTag w:uri="urn:schemas-microsoft-com:office:smarttags" w:element="PlaceName">
          <w:r w:rsidRPr="00BB5B13">
            <w:rPr>
              <w:color w:val="000000"/>
            </w:rPr>
            <w:t>Mendocino</w:t>
          </w:r>
        </w:smartTag>
        <w:r w:rsidRPr="00BB5B13">
          <w:rPr>
            <w:color w:val="000000"/>
          </w:rPr>
          <w:t xml:space="preserve"> </w:t>
        </w:r>
        <w:smartTag w:uri="urn:schemas-microsoft-com:office:smarttags" w:element="PlaceType">
          <w:r w:rsidRPr="00BB5B13">
            <w:rPr>
              <w:color w:val="000000"/>
            </w:rPr>
            <w:t>County</w:t>
          </w:r>
        </w:smartTag>
      </w:smartTag>
      <w:r w:rsidRPr="00BB5B13">
        <w:rPr>
          <w:color w:val="000000"/>
        </w:rPr>
        <w:t xml:space="preserve">, a fairly remote rural area of </w:t>
      </w:r>
      <w:smartTag w:uri="urn:schemas-microsoft-com:office:smarttags" w:element="place">
        <w:r w:rsidRPr="00BB5B13">
          <w:rPr>
            <w:color w:val="000000"/>
          </w:rPr>
          <w:t>Northern California</w:t>
        </w:r>
      </w:smartTag>
      <w:r w:rsidRPr="00BB5B13">
        <w:rPr>
          <w:color w:val="000000"/>
        </w:rPr>
        <w:t xml:space="preserve">, and was solely accessible by an unimproved dirt road. The beach was </w:t>
      </w:r>
      <w:proofErr w:type="spellStart"/>
      <w:r w:rsidRPr="00BB5B13">
        <w:rPr>
          <w:color w:val="000000"/>
        </w:rPr>
        <w:t>characterised</w:t>
      </w:r>
      <w:proofErr w:type="spellEnd"/>
      <w:r w:rsidRPr="00BB5B13">
        <w:rPr>
          <w:color w:val="000000"/>
        </w:rPr>
        <w:t xml:space="preserve"> by a "small sandy peninsular jutting out into the </w:t>
      </w:r>
      <w:smartTag w:uri="urn:schemas-microsoft-com:office:smarttags" w:element="place">
        <w:r w:rsidRPr="00BB5B13">
          <w:rPr>
            <w:color w:val="000000"/>
          </w:rPr>
          <w:t>Pacific Ocean</w:t>
        </w:r>
      </w:smartTag>
      <w:r w:rsidRPr="00BB5B13">
        <w:rPr>
          <w:color w:val="000000"/>
        </w:rPr>
        <w:t>."</w:t>
      </w:r>
      <w:hyperlink r:id="rId41" w:anchor="n331" w:history="1"/>
      <w:hyperlink r:id="rId42" w:anchor="n331" w:tgtFrame="notes" w:history="1">
        <w:r w:rsidRPr="00BB5B13">
          <w:rPr>
            <w:color w:val="900229"/>
            <w:u w:val="single"/>
          </w:rPr>
          <w:t>[331]</w:t>
        </w:r>
      </w:hyperlink>
      <w:r w:rsidRPr="00BB5B13">
        <w:rPr>
          <w:color w:val="000000"/>
        </w:rPr>
        <w:t xml:space="preserve"> In short, </w:t>
      </w:r>
      <w:smartTag w:uri="urn:schemas-microsoft-com:office:smarttags" w:element="place">
        <w:smartTag w:uri="urn:schemas-microsoft-com:office:smarttags" w:element="PlaceName">
          <w:r w:rsidRPr="00BB5B13">
            <w:rPr>
              <w:color w:val="000000"/>
            </w:rPr>
            <w:t>Navarro</w:t>
          </w:r>
        </w:smartTag>
        <w:r w:rsidRPr="00BB5B13">
          <w:rPr>
            <w:color w:val="000000"/>
          </w:rPr>
          <w:t xml:space="preserve"> </w:t>
        </w:r>
        <w:smartTag w:uri="urn:schemas-microsoft-com:office:smarttags" w:element="PlaceType">
          <w:r w:rsidRPr="00BB5B13">
            <w:rPr>
              <w:color w:val="000000"/>
            </w:rPr>
            <w:t>Beach</w:t>
          </w:r>
        </w:smartTag>
      </w:smartTag>
      <w:r w:rsidRPr="00BB5B13">
        <w:rPr>
          <w:color w:val="000000"/>
        </w:rPr>
        <w:t xml:space="preserve"> and its peninsula was a stunning property very attractive to beachgoers located along the northern </w:t>
      </w:r>
      <w:smartTag w:uri="urn:schemas-microsoft-com:office:smarttags" w:element="State">
        <w:smartTag w:uri="urn:schemas-microsoft-com:office:smarttags" w:element="place">
          <w:r w:rsidRPr="00BB5B13">
            <w:rPr>
              <w:color w:val="000000"/>
            </w:rPr>
            <w:t>California</w:t>
          </w:r>
        </w:smartTag>
      </w:smartTag>
      <w:r w:rsidRPr="00BB5B13">
        <w:rPr>
          <w:color w:val="000000"/>
        </w:rPr>
        <w:t xml:space="preserve"> coastline. Evidence was submitted at trial that "[t]he public has used the beach and road for at least 100 years".</w:t>
      </w:r>
      <w:hyperlink r:id="rId43" w:anchor="n332" w:history="1"/>
      <w:hyperlink r:id="rId44" w:anchor="n332" w:tgtFrame="notes" w:history="1">
        <w:r w:rsidRPr="00BB5B13">
          <w:rPr>
            <w:color w:val="900229"/>
            <w:u w:val="single"/>
          </w:rPr>
          <w:t>[332]</w:t>
        </w:r>
      </w:hyperlink>
      <w:r w:rsidRPr="00BB5B13">
        <w:rPr>
          <w:color w:val="000000"/>
        </w:rPr>
        <w:t xml:space="preserve">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Evidence was produced that after 1950 the public use of the beach expanded exponentially and was accessible through use of the road by persons coming via automobiles, trucks, campers and trailers. Evidence was further produced that this beach was also frequented by commercial fisherman, "picnicking, hiking, swimming, fishing, skin-diving, camping, driftwood collecting, </w:t>
      </w:r>
      <w:proofErr w:type="gramStart"/>
      <w:r w:rsidRPr="00BB5B13">
        <w:rPr>
          <w:color w:val="000000"/>
        </w:rPr>
        <w:t>firewood</w:t>
      </w:r>
      <w:proofErr w:type="gramEnd"/>
      <w:r w:rsidRPr="00BB5B13">
        <w:rPr>
          <w:color w:val="000000"/>
        </w:rPr>
        <w:t xml:space="preserve"> collecting, and related activities."</w:t>
      </w:r>
      <w:hyperlink r:id="rId45" w:anchor="n333" w:history="1"/>
      <w:hyperlink r:id="rId46" w:anchor="n333" w:tgtFrame="notes" w:history="1">
        <w:r w:rsidRPr="00BB5B13">
          <w:rPr>
            <w:color w:val="900229"/>
            <w:u w:val="single"/>
          </w:rPr>
          <w:t>[333]</w:t>
        </w:r>
      </w:hyperlink>
      <w:r w:rsidRPr="00BB5B13">
        <w:rPr>
          <w:color w:val="000000"/>
        </w:rPr>
        <w:t xml:space="preserve">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Although </w:t>
      </w:r>
      <w:smartTag w:uri="urn:schemas-microsoft-com:office:smarttags" w:element="Street">
        <w:smartTag w:uri="urn:schemas-microsoft-com:office:smarttags" w:element="address">
          <w:r w:rsidRPr="00BB5B13">
            <w:rPr>
              <w:color w:val="000000"/>
            </w:rPr>
            <w:t>Navarro Beach Road</w:t>
          </w:r>
        </w:smartTag>
      </w:smartTag>
      <w:r w:rsidRPr="00BB5B13">
        <w:rPr>
          <w:color w:val="000000"/>
        </w:rPr>
        <w:t xml:space="preserve"> was owned by a succession of companies and persons, no one had ever objected to the public use of </w:t>
      </w:r>
      <w:smartTag w:uri="urn:schemas-microsoft-com:office:smarttags" w:element="Street">
        <w:smartTag w:uri="urn:schemas-microsoft-com:office:smarttags" w:element="address">
          <w:r w:rsidRPr="00BB5B13">
            <w:rPr>
              <w:color w:val="000000"/>
            </w:rPr>
            <w:t>Navarro Beach Road</w:t>
          </w:r>
        </w:smartTag>
      </w:smartTag>
      <w:r w:rsidRPr="00BB5B13">
        <w:rPr>
          <w:color w:val="000000"/>
        </w:rPr>
        <w:t>. One previous owner "testified by deposition that she and her husband encouraged the public to use the road</w:t>
      </w:r>
      <w:proofErr w:type="gramStart"/>
      <w:r w:rsidRPr="00BB5B13">
        <w:rPr>
          <w:color w:val="000000"/>
        </w:rPr>
        <w:t>. '</w:t>
      </w:r>
      <w:proofErr w:type="gramEnd"/>
      <w:r w:rsidRPr="00BB5B13">
        <w:rPr>
          <w:color w:val="000000"/>
        </w:rPr>
        <w:t>We intended,' she said, '</w:t>
      </w:r>
      <w:proofErr w:type="gramStart"/>
      <w:r w:rsidRPr="00BB5B13">
        <w:rPr>
          <w:color w:val="000000"/>
        </w:rPr>
        <w:t>that</w:t>
      </w:r>
      <w:proofErr w:type="gramEnd"/>
      <w:r w:rsidRPr="00BB5B13">
        <w:rPr>
          <w:color w:val="000000"/>
        </w:rPr>
        <w:t xml:space="preserve"> the public would go through and enjoy that beach without any charge, and just for the fun of being out there.'"</w:t>
      </w:r>
      <w:hyperlink r:id="rId47" w:anchor="n334" w:history="1"/>
      <w:hyperlink r:id="rId48" w:anchor="n334" w:tgtFrame="notes" w:history="1">
        <w:r w:rsidRPr="00BB5B13">
          <w:rPr>
            <w:color w:val="900229"/>
            <w:u w:val="single"/>
          </w:rPr>
          <w:t>[334]</w:t>
        </w:r>
      </w:hyperlink>
      <w:r w:rsidRPr="00BB5B13">
        <w:rPr>
          <w:color w:val="000000"/>
        </w:rPr>
        <w:t xml:space="preserve">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During World War II the United States Coast Guard had barred the public from their use of the beach for </w:t>
      </w:r>
      <w:proofErr w:type="spellStart"/>
      <w:r w:rsidRPr="00BB5B13">
        <w:rPr>
          <w:color w:val="000000"/>
        </w:rPr>
        <w:t>defence</w:t>
      </w:r>
      <w:proofErr w:type="spellEnd"/>
      <w:r w:rsidRPr="00BB5B13">
        <w:rPr>
          <w:color w:val="000000"/>
        </w:rPr>
        <w:t xml:space="preserve"> reasons. Successive owners attempted to obstruct the public access and placed 'no trespassing' signs across the entrance, however, the public removed those obstructions, including chains. The Mendocino County Superior Court ruled in </w:t>
      </w:r>
      <w:proofErr w:type="spellStart"/>
      <w:r w:rsidRPr="00BB5B13">
        <w:rPr>
          <w:color w:val="000000"/>
        </w:rPr>
        <w:t>favour</w:t>
      </w:r>
      <w:proofErr w:type="spellEnd"/>
      <w:r w:rsidRPr="00BB5B13">
        <w:rPr>
          <w:color w:val="000000"/>
        </w:rPr>
        <w:t xml:space="preserve"> of the landowners "concluding that there had been no dedication of the beach or of the road and, in particular, that widespread public use does not lead to imply dedication."</w:t>
      </w:r>
      <w:hyperlink r:id="rId49" w:anchor="n335" w:history="1"/>
      <w:hyperlink r:id="rId50" w:anchor="n335" w:tgtFrame="notes" w:history="1">
        <w:r w:rsidRPr="00BB5B13">
          <w:rPr>
            <w:color w:val="900229"/>
            <w:u w:val="single"/>
          </w:rPr>
          <w:t>[335]</w:t>
        </w:r>
      </w:hyperlink>
      <w:r w:rsidRPr="00BB5B13">
        <w:rPr>
          <w:color w:val="000000"/>
        </w:rPr>
        <w:t xml:space="preserve"> </w:t>
      </w:r>
    </w:p>
    <w:p w:rsidR="00EF33FC" w:rsidRPr="00BB5B13" w:rsidRDefault="00303FE6" w:rsidP="00EF33FC">
      <w:pPr>
        <w:spacing w:before="100" w:beforeAutospacing="1" w:after="100" w:afterAutospacing="1"/>
        <w:outlineLvl w:val="3"/>
        <w:rPr>
          <w:b/>
          <w:bCs/>
          <w:color w:val="000000"/>
        </w:rPr>
      </w:pPr>
      <w:hyperlink r:id="rId51" w:anchor="Analysis and Reasoning of the Supreme Court in Gion/Dietz_C#Analysis and Reasoning of the Supreme Court in Gion/Dietz_C" w:history="1">
        <w:r w:rsidR="00EF33FC" w:rsidRPr="00BB5B13">
          <w:rPr>
            <w:b/>
            <w:bCs/>
            <w:color w:val="900229"/>
            <w:u w:val="single"/>
          </w:rPr>
          <w:t xml:space="preserve">Analysis and Reasoning of the Supreme Court in </w:t>
        </w:r>
        <w:proofErr w:type="spellStart"/>
        <w:r w:rsidR="00EF33FC" w:rsidRPr="00BB5B13">
          <w:rPr>
            <w:b/>
            <w:bCs/>
            <w:color w:val="900229"/>
            <w:u w:val="single"/>
          </w:rPr>
          <w:t>Gion</w:t>
        </w:r>
        <w:proofErr w:type="spellEnd"/>
        <w:r w:rsidR="00EF33FC" w:rsidRPr="00BB5B13">
          <w:rPr>
            <w:b/>
            <w:bCs/>
            <w:color w:val="900229"/>
            <w:u w:val="single"/>
          </w:rPr>
          <w:t>/Dietz</w:t>
        </w:r>
      </w:hyperlink>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The California Supreme Court began their decision on appeal by citing to the Court's "most recent discussion on common law dedication, Union Transport Co. v Sacramento County</w:t>
      </w:r>
      <w:hyperlink r:id="rId52" w:anchor="n336" w:history="1"/>
      <w:hyperlink r:id="rId53" w:anchor="n336" w:tgtFrame="notes" w:history="1">
        <w:r w:rsidRPr="00BB5B13">
          <w:rPr>
            <w:color w:val="900229"/>
            <w:u w:val="single"/>
          </w:rPr>
          <w:t>[336]</w:t>
        </w:r>
      </w:hyperlink>
      <w:r w:rsidRPr="00BB5B13">
        <w:rPr>
          <w:color w:val="000000"/>
        </w:rPr>
        <w:t xml:space="preserve"> The principles outlined in Union Transport case were set out in full by the </w:t>
      </w:r>
      <w:proofErr w:type="spellStart"/>
      <w:r w:rsidRPr="00BB5B13">
        <w:rPr>
          <w:color w:val="000000"/>
        </w:rPr>
        <w:t>Gion</w:t>
      </w:r>
      <w:proofErr w:type="spellEnd"/>
      <w:r w:rsidRPr="00BB5B13">
        <w:rPr>
          <w:color w:val="000000"/>
        </w:rPr>
        <w:t xml:space="preserve"> Court: </w:t>
      </w:r>
    </w:p>
    <w:p w:rsidR="00EF33FC" w:rsidRPr="00BB5B13" w:rsidRDefault="00EF33FC" w:rsidP="00EF33FC">
      <w:pPr>
        <w:spacing w:beforeAutospacing="1" w:afterAutospacing="1"/>
        <w:rPr>
          <w:color w:val="000000"/>
        </w:rPr>
      </w:pPr>
      <w:r w:rsidRPr="00BB5B13">
        <w:rPr>
          <w:color w:val="000000"/>
        </w:rPr>
        <w:t xml:space="preserve">"In common law dedication of property to the public can be proved either by showing acquiescence of the owner in use of the land under circumstances that negate the idea that the use is under a </w:t>
      </w:r>
      <w:proofErr w:type="spellStart"/>
      <w:r w:rsidRPr="00BB5B13">
        <w:rPr>
          <w:color w:val="000000"/>
        </w:rPr>
        <w:t>licence</w:t>
      </w:r>
      <w:proofErr w:type="spellEnd"/>
      <w:r w:rsidRPr="00BB5B13">
        <w:rPr>
          <w:color w:val="000000"/>
        </w:rPr>
        <w:t xml:space="preserve"> or by establishing open and continuous use by the public for the prescriptive period. When dedication by acquiescence for a period of less than five years is claimed, the owners actual consent to the dedication must be proved. The owners intent is the crucial factor. </w:t>
      </w:r>
    </w:p>
    <w:p w:rsidR="00EF33FC" w:rsidRPr="00BB5B13" w:rsidRDefault="00EF33FC" w:rsidP="00EF33FC">
      <w:pPr>
        <w:spacing w:before="100" w:beforeAutospacing="1" w:afterAutospacing="1"/>
        <w:rPr>
          <w:color w:val="000000"/>
        </w:rPr>
      </w:pPr>
      <w:r w:rsidRPr="00BB5B13">
        <w:rPr>
          <w:color w:val="000000"/>
        </w:rPr>
        <w:t xml:space="preserve">.... when, on the other hand, a litigant seeks to prove dedication by adverse use, the inquiry shifts from the intent </w:t>
      </w:r>
      <w:proofErr w:type="spellStart"/>
      <w:r w:rsidRPr="00BB5B13">
        <w:rPr>
          <w:color w:val="000000"/>
        </w:rPr>
        <w:t>inactivities</w:t>
      </w:r>
      <w:proofErr w:type="spellEnd"/>
      <w:r w:rsidRPr="00BB5B13">
        <w:rPr>
          <w:color w:val="000000"/>
        </w:rPr>
        <w:t xml:space="preserve"> of the owner to those of the public. The question then is whether the public has used the land 'for a period of more than five years with full knowledge of the owner, without asking or receiving permission to do so, and without objection being made by anyone.' .... as other cases have stated, the question is whether 'the public has engaged in long-continued adverse use' of the land sufficient to raise the 'conclusive and undisputable presumption of knowledge and acquiescence, while at the same time it negatives the idea of a mere </w:t>
      </w:r>
      <w:proofErr w:type="spellStart"/>
      <w:r w:rsidRPr="00BB5B13">
        <w:rPr>
          <w:color w:val="000000"/>
        </w:rPr>
        <w:t>licence</w:t>
      </w:r>
      <w:proofErr w:type="spellEnd"/>
      <w:r w:rsidRPr="00BB5B13">
        <w:rPr>
          <w:color w:val="000000"/>
        </w:rPr>
        <w:t>.'"</w:t>
      </w:r>
      <w:hyperlink r:id="rId54" w:anchor="n337" w:history="1"/>
      <w:hyperlink r:id="rId55" w:anchor="n337" w:tgtFrame="notes" w:history="1">
        <w:r w:rsidRPr="00BB5B13">
          <w:rPr>
            <w:color w:val="900229"/>
            <w:u w:val="single"/>
          </w:rPr>
          <w:t>[337]</w:t>
        </w:r>
      </w:hyperlink>
      <w:r w:rsidRPr="00BB5B13">
        <w:rPr>
          <w:color w:val="000000"/>
        </w:rPr>
        <w:t xml:space="preserve">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The California Supreme Court indicates that two tests are available for an analysis of whether there was an implied dedication to the public.</w:t>
      </w:r>
      <w:hyperlink r:id="rId56" w:anchor="n338" w:history="1"/>
      <w:hyperlink r:id="rId57" w:anchor="n338" w:tgtFrame="notes" w:history="1">
        <w:r w:rsidRPr="00BB5B13">
          <w:rPr>
            <w:color w:val="900229"/>
            <w:u w:val="single"/>
          </w:rPr>
          <w:t>[338]</w:t>
        </w:r>
      </w:hyperlink>
      <w:r w:rsidRPr="00BB5B13">
        <w:rPr>
          <w:color w:val="000000"/>
        </w:rPr>
        <w:t xml:space="preserve"> </w:t>
      </w:r>
      <w:proofErr w:type="gramStart"/>
      <w:r w:rsidRPr="00BB5B13">
        <w:rPr>
          <w:color w:val="000000"/>
        </w:rPr>
        <w:t>The</w:t>
      </w:r>
      <w:proofErr w:type="gramEnd"/>
      <w:r w:rsidRPr="00BB5B13">
        <w:rPr>
          <w:color w:val="000000"/>
        </w:rPr>
        <w:t xml:space="preserve"> first test requires acquiescence or an intention to dedicate. At trial, there was an inference raised that the landowners had acquiesced in the public use of the land, but the argument was not furthered on appeal. The second test related to whether there was an adverse use of the land consistent with the owners' acknowledgment of the adverse use, and actions which indicate no objection to the continuance of that use.</w:t>
      </w:r>
      <w:hyperlink r:id="rId58" w:anchor="n339" w:history="1"/>
      <w:hyperlink r:id="rId59" w:anchor="n339" w:tgtFrame="notes" w:history="1">
        <w:r w:rsidRPr="00BB5B13">
          <w:rPr>
            <w:color w:val="900229"/>
            <w:u w:val="single"/>
          </w:rPr>
          <w:t>[339]</w:t>
        </w:r>
      </w:hyperlink>
      <w:r w:rsidRPr="00BB5B13">
        <w:rPr>
          <w:color w:val="000000"/>
        </w:rPr>
        <w:t xml:space="preserve"> </w:t>
      </w:r>
      <w:proofErr w:type="gramStart"/>
      <w:r w:rsidRPr="00BB5B13">
        <w:rPr>
          <w:color w:val="000000"/>
        </w:rPr>
        <w:t>Notwithstanding</w:t>
      </w:r>
      <w:proofErr w:type="gramEnd"/>
      <w:r w:rsidRPr="00BB5B13">
        <w:rPr>
          <w:color w:val="000000"/>
        </w:rPr>
        <w:t xml:space="preserve"> that the California Supreme Court applied the tests relating to whether the use was adverse, the Court noted three questions which had been raised by lower courts struggling with the problem of whether a use could be considered to be adverse such that dedication was warranted. Those questions were: </w:t>
      </w:r>
    </w:p>
    <w:p w:rsidR="00EF33FC" w:rsidRPr="00BB5B13" w:rsidRDefault="00EF33FC" w:rsidP="00EF33FC">
      <w:pPr>
        <w:spacing w:beforeAutospacing="1" w:afterAutospacing="1"/>
        <w:rPr>
          <w:color w:val="000000"/>
        </w:rPr>
      </w:pPr>
      <w:r w:rsidRPr="00BB5B13">
        <w:rPr>
          <w:color w:val="000000"/>
        </w:rPr>
        <w:t>"(1) When is a public use deemed to be adverse?</w:t>
      </w:r>
      <w:r w:rsidRPr="00BB5B13">
        <w:rPr>
          <w:color w:val="000000"/>
        </w:rPr>
        <w:br/>
        <w:t xml:space="preserve">(2) Must a litigant representing the public prove that the owner did not grant a </w:t>
      </w:r>
      <w:proofErr w:type="spellStart"/>
      <w:r w:rsidRPr="00BB5B13">
        <w:rPr>
          <w:color w:val="000000"/>
        </w:rPr>
        <w:t>licence</w:t>
      </w:r>
      <w:proofErr w:type="spellEnd"/>
      <w:r w:rsidRPr="00BB5B13">
        <w:rPr>
          <w:color w:val="000000"/>
        </w:rPr>
        <w:t xml:space="preserve"> to the public?</w:t>
      </w:r>
      <w:r w:rsidRPr="00BB5B13">
        <w:rPr>
          <w:color w:val="000000"/>
        </w:rPr>
        <w:br/>
        <w:t>(3) Is there any difference between dedication of shoreline property and other property?"</w:t>
      </w:r>
      <w:hyperlink r:id="rId60" w:anchor="n340" w:history="1"/>
      <w:hyperlink r:id="rId61" w:anchor="n340" w:tgtFrame="notes" w:history="1">
        <w:r w:rsidRPr="00BB5B13">
          <w:rPr>
            <w:color w:val="900229"/>
            <w:u w:val="single"/>
          </w:rPr>
          <w:t>[340]</w:t>
        </w:r>
      </w:hyperlink>
      <w:r w:rsidRPr="00BB5B13">
        <w:rPr>
          <w:color w:val="000000"/>
        </w:rPr>
        <w:t xml:space="preserve">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After setting out the above questions, the Court clearly notes that analogies drawn from the law of adverse possession and easement by prescription in implied dedication cases should be used with caution as they "can be misleading".</w:t>
      </w:r>
      <w:hyperlink r:id="rId62" w:anchor="n341" w:history="1"/>
      <w:hyperlink r:id="rId63" w:anchor="n341" w:tgtFrame="notes" w:history="1">
        <w:r w:rsidRPr="00BB5B13">
          <w:rPr>
            <w:color w:val="900229"/>
            <w:u w:val="single"/>
          </w:rPr>
          <w:t>[341]</w:t>
        </w:r>
      </w:hyperlink>
      <w:r w:rsidRPr="00BB5B13">
        <w:rPr>
          <w:color w:val="000000"/>
        </w:rPr>
        <w:t xml:space="preserve"> Differentiation in the reasoning of the law of adverse possession and prescription stems from the nature of the rights gained and identification of the person or user gaining those rights.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The Court does not go so far to say that the concepts underlying adverse possession and easements by prescription are so remote as to be distinctive and different at law. The concept of implied dedication still carries the burden of similarities associated with an adverse use, which is wholly overlooked by the High Court and rejected by the Court of Appeal in its effort to distinguish Section 64 of the Land Transfer Act 1952.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Simply put, adverse possession and easements by prescription are grounded in a person acting to gain a right to possess, or to use. The actual possession or use defines the nature of what is acquired. The difference with implied dedication is not related to an absence of an adverse use, instead, it is related to the fact that a sufficient group of undefined persons called "the public" must believe they have a right to use, or to possess. What follows is that no objection is taken by the owner to that use, or to possession, after an acknowledgment that the use is adverse to the owner's interests.</w:t>
      </w:r>
      <w:hyperlink r:id="rId64" w:anchor="n342" w:history="1"/>
      <w:hyperlink r:id="rId65" w:anchor="n342" w:tgtFrame="notes" w:history="1">
        <w:r w:rsidRPr="00BB5B13">
          <w:rPr>
            <w:color w:val="900229"/>
            <w:u w:val="single"/>
          </w:rPr>
          <w:t>[342]</w:t>
        </w:r>
      </w:hyperlink>
      <w:r w:rsidRPr="00BB5B13">
        <w:rPr>
          <w:color w:val="000000"/>
        </w:rPr>
        <w:t xml:space="preserve">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The Court notes that "[t]his public use [in implied dedication cases] may not be 'adverse' to the interests of the owner in the sense that the word is used in adverse possession cases".</w:t>
      </w:r>
      <w:hyperlink r:id="rId66" w:anchor="n343" w:history="1"/>
      <w:hyperlink r:id="rId67" w:anchor="n343" w:tgtFrame="notes" w:history="1">
        <w:r w:rsidRPr="00BB5B13">
          <w:rPr>
            <w:color w:val="900229"/>
            <w:u w:val="single"/>
          </w:rPr>
          <w:t>[343]</w:t>
        </w:r>
      </w:hyperlink>
      <w:r w:rsidRPr="00BB5B13">
        <w:rPr>
          <w:color w:val="000000"/>
        </w:rPr>
        <w:t xml:space="preserve"> The </w:t>
      </w:r>
      <w:proofErr w:type="spellStart"/>
      <w:r w:rsidRPr="00BB5B13">
        <w:rPr>
          <w:color w:val="000000"/>
        </w:rPr>
        <w:t>Gion</w:t>
      </w:r>
      <w:proofErr w:type="spellEnd"/>
      <w:r w:rsidRPr="00BB5B13">
        <w:rPr>
          <w:color w:val="000000"/>
        </w:rPr>
        <w:t xml:space="preserve"> Court explained that the element of adversity did not need to be shown by the litigants because the use was in excess of the statutory period of five years.</w:t>
      </w:r>
      <w:hyperlink r:id="rId68" w:anchor="n344" w:history="1"/>
      <w:hyperlink r:id="rId69" w:anchor="n344" w:tgtFrame="notes" w:history="1">
        <w:r w:rsidRPr="00BB5B13">
          <w:rPr>
            <w:color w:val="900229"/>
            <w:u w:val="single"/>
          </w:rPr>
          <w:t>[344]</w:t>
        </w:r>
      </w:hyperlink>
      <w:r w:rsidRPr="00BB5B13">
        <w:rPr>
          <w:color w:val="000000"/>
        </w:rPr>
        <w:t xml:space="preserve"> The </w:t>
      </w:r>
      <w:proofErr w:type="spellStart"/>
      <w:r w:rsidRPr="00BB5B13">
        <w:rPr>
          <w:color w:val="000000"/>
        </w:rPr>
        <w:t>Gion</w:t>
      </w:r>
      <w:proofErr w:type="spellEnd"/>
      <w:r w:rsidRPr="00BB5B13">
        <w:rPr>
          <w:color w:val="000000"/>
        </w:rPr>
        <w:t xml:space="preserve"> Court goes on to explain that the litigants needed to show that "persons have used the land as they would have used public land.... if a road is involved, the litigants must show that it was used as if it were a public road".</w:t>
      </w:r>
      <w:hyperlink r:id="rId70" w:anchor="n345" w:history="1"/>
      <w:hyperlink r:id="rId71" w:anchor="n345" w:tgtFrame="notes" w:history="1">
        <w:r w:rsidRPr="00BB5B13">
          <w:rPr>
            <w:color w:val="900229"/>
            <w:u w:val="single"/>
          </w:rPr>
          <w:t>[345]</w:t>
        </w:r>
      </w:hyperlink>
      <w:r w:rsidRPr="00BB5B13">
        <w:rPr>
          <w:color w:val="000000"/>
        </w:rPr>
        <w:t xml:space="preserve"> In other words, to establish dedication to the public an ill-defined limited number of persons cannot assert a public claim. To reach the threshold of being a public claim a litigant must present evidence showing the "scene of significance is that whoever wanted to use the land did so... when they wished to do so without asking permission and without protest from the landowners".</w:t>
      </w:r>
      <w:hyperlink r:id="rId72" w:anchor="n346" w:history="1"/>
      <w:hyperlink r:id="rId73" w:anchor="n346" w:tgtFrame="notes" w:history="1">
        <w:r w:rsidRPr="00BB5B13">
          <w:rPr>
            <w:color w:val="900229"/>
            <w:u w:val="single"/>
          </w:rPr>
          <w:t>[346]</w:t>
        </w:r>
      </w:hyperlink>
      <w:r w:rsidRPr="00BB5B13">
        <w:rPr>
          <w:color w:val="000000"/>
        </w:rPr>
        <w:t xml:space="preserve">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The California Supreme Court went on to address the second question which the lower courts had </w:t>
      </w:r>
      <w:proofErr w:type="spellStart"/>
      <w:r w:rsidRPr="00BB5B13">
        <w:rPr>
          <w:color w:val="000000"/>
        </w:rPr>
        <w:t>laboured</w:t>
      </w:r>
      <w:proofErr w:type="spellEnd"/>
      <w:r w:rsidRPr="00BB5B13">
        <w:rPr>
          <w:color w:val="000000"/>
        </w:rPr>
        <w:t xml:space="preserve"> with, namely, the question of whether a "use by the public is under a </w:t>
      </w:r>
      <w:proofErr w:type="spellStart"/>
      <w:r w:rsidRPr="00BB5B13">
        <w:rPr>
          <w:color w:val="000000"/>
        </w:rPr>
        <w:t>licence</w:t>
      </w:r>
      <w:proofErr w:type="spellEnd"/>
      <w:r w:rsidRPr="00BB5B13">
        <w:rPr>
          <w:color w:val="000000"/>
        </w:rPr>
        <w:t xml:space="preserve"> by the fee owner", and whether a presumption of a </w:t>
      </w:r>
      <w:proofErr w:type="spellStart"/>
      <w:r w:rsidRPr="00BB5B13">
        <w:rPr>
          <w:color w:val="000000"/>
        </w:rPr>
        <w:t>licence</w:t>
      </w:r>
      <w:proofErr w:type="spellEnd"/>
      <w:r w:rsidRPr="00BB5B13">
        <w:rPr>
          <w:color w:val="000000"/>
        </w:rPr>
        <w:t xml:space="preserve"> must be overcome by the public with presentation of evidence to the contrary.</w:t>
      </w:r>
      <w:hyperlink r:id="rId74" w:anchor="n347" w:history="1"/>
      <w:hyperlink r:id="rId75" w:anchor="n347" w:tgtFrame="notes" w:history="1">
        <w:r w:rsidRPr="00BB5B13">
          <w:rPr>
            <w:color w:val="900229"/>
            <w:u w:val="single"/>
          </w:rPr>
          <w:t>[347]</w:t>
        </w:r>
      </w:hyperlink>
      <w:r w:rsidRPr="00BB5B13">
        <w:rPr>
          <w:color w:val="000000"/>
        </w:rPr>
        <w:t xml:space="preserve"> The </w:t>
      </w:r>
      <w:smartTag w:uri="urn:schemas-microsoft-com:office:smarttags" w:element="State">
        <w:smartTag w:uri="urn:schemas-microsoft-com:office:smarttags" w:element="place">
          <w:r w:rsidRPr="00BB5B13">
            <w:rPr>
              <w:color w:val="000000"/>
            </w:rPr>
            <w:t>California</w:t>
          </w:r>
        </w:smartTag>
      </w:smartTag>
      <w:r w:rsidRPr="00BB5B13">
        <w:rPr>
          <w:color w:val="000000"/>
        </w:rPr>
        <w:t xml:space="preserve"> Supreme Court rejects that any presumptions in </w:t>
      </w:r>
      <w:proofErr w:type="spellStart"/>
      <w:r w:rsidRPr="00BB5B13">
        <w:rPr>
          <w:color w:val="000000"/>
        </w:rPr>
        <w:t>favour</w:t>
      </w:r>
      <w:proofErr w:type="spellEnd"/>
      <w:r w:rsidRPr="00BB5B13">
        <w:rPr>
          <w:color w:val="000000"/>
        </w:rPr>
        <w:t xml:space="preserve"> of a </w:t>
      </w:r>
      <w:proofErr w:type="spellStart"/>
      <w:r w:rsidRPr="00BB5B13">
        <w:rPr>
          <w:color w:val="000000"/>
        </w:rPr>
        <w:t>licence</w:t>
      </w:r>
      <w:proofErr w:type="spellEnd"/>
      <w:r w:rsidRPr="00BB5B13">
        <w:rPr>
          <w:color w:val="000000"/>
        </w:rPr>
        <w:t xml:space="preserve"> should be implied, and indicates that "[t]he question where the public use of privately owned land is under a </w:t>
      </w:r>
      <w:proofErr w:type="spellStart"/>
      <w:r w:rsidRPr="00BB5B13">
        <w:rPr>
          <w:color w:val="000000"/>
        </w:rPr>
        <w:t>licence</w:t>
      </w:r>
      <w:proofErr w:type="spellEnd"/>
      <w:r w:rsidRPr="00BB5B13">
        <w:rPr>
          <w:color w:val="000000"/>
        </w:rPr>
        <w:t xml:space="preserve"> of the owner is ordinarily one of fact."</w:t>
      </w:r>
      <w:hyperlink r:id="rId76" w:anchor="n348" w:history="1"/>
      <w:hyperlink r:id="rId77" w:anchor="n348" w:tgtFrame="notes" w:history="1">
        <w:r w:rsidRPr="00BB5B13">
          <w:rPr>
            <w:color w:val="900229"/>
            <w:u w:val="single"/>
          </w:rPr>
          <w:t>[348]</w:t>
        </w:r>
      </w:hyperlink>
      <w:r w:rsidRPr="00BB5B13">
        <w:rPr>
          <w:color w:val="000000"/>
        </w:rPr>
        <w:t xml:space="preserve"> In fact, the California Supreme Court provides a legal test that could be used to negate a finding of intent to dedicate through adverse use, which was, that the landowner "must either affirmatively prove that he has granted the public a </w:t>
      </w:r>
      <w:proofErr w:type="spellStart"/>
      <w:r w:rsidRPr="00BB5B13">
        <w:rPr>
          <w:color w:val="000000"/>
        </w:rPr>
        <w:t>licence</w:t>
      </w:r>
      <w:proofErr w:type="spellEnd"/>
      <w:r w:rsidRPr="00BB5B13">
        <w:rPr>
          <w:color w:val="000000"/>
        </w:rPr>
        <w:t xml:space="preserve"> to use his property or demonstrate that he has made a bona fide attempt to prevent public use."</w:t>
      </w:r>
      <w:hyperlink r:id="rId78" w:anchor="n349" w:history="1"/>
      <w:hyperlink r:id="rId79" w:anchor="n349" w:tgtFrame="notes" w:history="1">
        <w:r w:rsidRPr="00BB5B13">
          <w:rPr>
            <w:color w:val="900229"/>
            <w:u w:val="single"/>
          </w:rPr>
          <w:t>[349]</w:t>
        </w:r>
      </w:hyperlink>
      <w:r w:rsidRPr="00BB5B13">
        <w:rPr>
          <w:color w:val="000000"/>
        </w:rPr>
        <w:t xml:space="preserve">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The California Supreme Court further indicated that an owner may denote an objection to the adverse use by erecting 'No Trespassing' signs or by other efforts which the Court described as making "more than minimal and ineffectual efforts to exclude the public".</w:t>
      </w:r>
      <w:hyperlink r:id="rId80" w:anchor="n350" w:history="1"/>
      <w:hyperlink r:id="rId81" w:anchor="n350" w:tgtFrame="notes" w:history="1">
        <w:r w:rsidRPr="00BB5B13">
          <w:rPr>
            <w:color w:val="900229"/>
            <w:u w:val="single"/>
          </w:rPr>
          <w:t>[350]</w:t>
        </w:r>
      </w:hyperlink>
      <w:r w:rsidRPr="00BB5B13">
        <w:rPr>
          <w:color w:val="000000"/>
        </w:rPr>
        <w:t xml:space="preserve">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The landmark holding by the </w:t>
      </w:r>
      <w:proofErr w:type="spellStart"/>
      <w:smartTag w:uri="urn:schemas-microsoft-com:office:smarttags" w:element="Street">
        <w:smartTag w:uri="urn:schemas-microsoft-com:office:smarttags" w:element="address">
          <w:r w:rsidRPr="00BB5B13">
            <w:rPr>
              <w:color w:val="000000"/>
            </w:rPr>
            <w:t>Gion</w:t>
          </w:r>
          <w:proofErr w:type="spellEnd"/>
          <w:r w:rsidRPr="00BB5B13">
            <w:rPr>
              <w:color w:val="000000"/>
            </w:rPr>
            <w:t xml:space="preserve"> Court</w:t>
          </w:r>
        </w:smartTag>
      </w:smartTag>
      <w:r w:rsidRPr="00BB5B13">
        <w:rPr>
          <w:color w:val="000000"/>
        </w:rPr>
        <w:t xml:space="preserve"> was based on the following text: </w:t>
      </w:r>
    </w:p>
    <w:p w:rsidR="00EF33FC" w:rsidRPr="00BB5B13" w:rsidRDefault="00EF33FC" w:rsidP="00EF33FC">
      <w:pPr>
        <w:spacing w:beforeAutospacing="1" w:afterAutospacing="1"/>
        <w:rPr>
          <w:color w:val="000000"/>
        </w:rPr>
      </w:pPr>
      <w:r w:rsidRPr="00BB5B13">
        <w:rPr>
          <w:color w:val="000000"/>
        </w:rPr>
        <w:t>"the rules governing shoreline property [do not] differ from those governing other types of property, particularly roads. Most of the case law involving dedication in this State has concerned roads and land bordering roads. [Citations.] This emphasis on roadways arises from the ease with which one can define a road, the frequent need for roadways through private property, and perhaps also the relative frequency with which express dedications of roadways are made. The rules governing implied dedication apply with equal force, however, to land used by the public for purposes other than a roadway".</w:t>
      </w:r>
      <w:hyperlink r:id="rId82" w:anchor="n351" w:history="1"/>
      <w:hyperlink r:id="rId83" w:anchor="n351" w:tgtFrame="notes" w:history="1">
        <w:r w:rsidRPr="00BB5B13">
          <w:rPr>
            <w:color w:val="900229"/>
            <w:u w:val="single"/>
          </w:rPr>
          <w:t>[351]</w:t>
        </w:r>
      </w:hyperlink>
      <w:r w:rsidRPr="00BB5B13">
        <w:rPr>
          <w:color w:val="000000"/>
        </w:rPr>
        <w:t xml:space="preserve">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The public policy support for the application of the rules of common law implied dedication to the shoreline, were held to be in accordance with the strong policies expressed in the State of California constitution and statutes "encouraging public use of shoreline recreational areas".</w:t>
      </w:r>
      <w:hyperlink r:id="rId84" w:anchor="n352" w:history="1"/>
      <w:hyperlink r:id="rId85" w:anchor="n352" w:tgtFrame="notes" w:history="1">
        <w:r w:rsidRPr="00BB5B13">
          <w:rPr>
            <w:color w:val="900229"/>
            <w:u w:val="single"/>
          </w:rPr>
          <w:t>[352]</w:t>
        </w:r>
      </w:hyperlink>
      <w:r w:rsidRPr="00BB5B13">
        <w:rPr>
          <w:color w:val="000000"/>
        </w:rPr>
        <w:t xml:space="preserve"> The </w:t>
      </w:r>
      <w:proofErr w:type="spellStart"/>
      <w:r w:rsidRPr="00BB5B13">
        <w:rPr>
          <w:color w:val="000000"/>
        </w:rPr>
        <w:t>Gion</w:t>
      </w:r>
      <w:proofErr w:type="spellEnd"/>
      <w:r w:rsidRPr="00BB5B13">
        <w:rPr>
          <w:color w:val="000000"/>
        </w:rPr>
        <w:t xml:space="preserve"> Court found further support for its decision in the United States constitution which the court stated "clearly indicates that we should encourage public use of shoreline areas whenever that can be done consistently with the Federal constitution".</w:t>
      </w:r>
      <w:hyperlink r:id="rId86" w:anchor="n353" w:history="1"/>
      <w:hyperlink r:id="rId87" w:anchor="n353" w:tgtFrame="notes" w:history="1">
        <w:r w:rsidRPr="00BB5B13">
          <w:rPr>
            <w:color w:val="900229"/>
            <w:u w:val="single"/>
          </w:rPr>
          <w:t>[353]</w:t>
        </w:r>
      </w:hyperlink>
      <w:r w:rsidRPr="00BB5B13">
        <w:rPr>
          <w:color w:val="000000"/>
        </w:rPr>
        <w:t xml:space="preserve">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The analogy the Court makes, therefore, had lasting implications for application of the principles of implied dedication as the areas now subject to those principles were expanded from well defined roadways to beaches following the "the increased </w:t>
      </w:r>
      <w:proofErr w:type="spellStart"/>
      <w:r w:rsidRPr="00BB5B13">
        <w:rPr>
          <w:color w:val="000000"/>
        </w:rPr>
        <w:t>urbanisation</w:t>
      </w:r>
      <w:proofErr w:type="spellEnd"/>
      <w:r w:rsidRPr="00BB5B13">
        <w:rPr>
          <w:color w:val="000000"/>
        </w:rPr>
        <w:t xml:space="preserve"> of this State".</w:t>
      </w:r>
      <w:hyperlink r:id="rId88" w:anchor="n354" w:history="1"/>
      <w:hyperlink r:id="rId89" w:anchor="n354" w:tgtFrame="notes" w:history="1">
        <w:r w:rsidRPr="00BB5B13">
          <w:rPr>
            <w:color w:val="900229"/>
            <w:u w:val="single"/>
          </w:rPr>
          <w:t>[354]</w:t>
        </w:r>
      </w:hyperlink>
      <w:r w:rsidRPr="00BB5B13">
        <w:rPr>
          <w:color w:val="000000"/>
        </w:rPr>
        <w:t xml:space="preserve"> </w:t>
      </w:r>
      <w:proofErr w:type="gramStart"/>
      <w:r w:rsidRPr="00BB5B13">
        <w:rPr>
          <w:color w:val="000000"/>
        </w:rPr>
        <w:t>The</w:t>
      </w:r>
      <w:proofErr w:type="gramEnd"/>
      <w:r w:rsidRPr="00BB5B13">
        <w:rPr>
          <w:color w:val="000000"/>
        </w:rPr>
        <w:t xml:space="preserve"> reason which seemed most significant to the Court that implied dedication was warranted, was reiterated at the end of the Court's decision.</w:t>
      </w:r>
      <w:hyperlink r:id="rId90" w:anchor="n355" w:history="1"/>
      <w:hyperlink r:id="rId91" w:anchor="n355" w:tgtFrame="notes" w:history="1">
        <w:r w:rsidRPr="00BB5B13">
          <w:rPr>
            <w:color w:val="900229"/>
            <w:u w:val="single"/>
          </w:rPr>
          <w:t>[355]</w:t>
        </w:r>
      </w:hyperlink>
      <w:r w:rsidRPr="00BB5B13">
        <w:rPr>
          <w:color w:val="000000"/>
        </w:rPr>
        <w:t xml:space="preserve"> The Court was persuaded that in "both cases [</w:t>
      </w:r>
      <w:proofErr w:type="spellStart"/>
      <w:r w:rsidRPr="00BB5B13">
        <w:rPr>
          <w:color w:val="000000"/>
        </w:rPr>
        <w:t>Gion</w:t>
      </w:r>
      <w:proofErr w:type="spellEnd"/>
      <w:r w:rsidRPr="00BB5B13">
        <w:rPr>
          <w:color w:val="000000"/>
        </w:rPr>
        <w:t xml:space="preserve"> and Dietz] the public used the land in public ways, as if the land was owned by a government, as if the land were a public park".</w:t>
      </w:r>
      <w:hyperlink r:id="rId92" w:anchor="n356" w:history="1"/>
      <w:hyperlink r:id="rId93" w:anchor="n356" w:tgtFrame="notes" w:history="1">
        <w:r w:rsidRPr="00BB5B13">
          <w:rPr>
            <w:color w:val="900229"/>
            <w:u w:val="single"/>
          </w:rPr>
          <w:t>[356]</w:t>
        </w:r>
      </w:hyperlink>
      <w:r w:rsidRPr="00BB5B13">
        <w:rPr>
          <w:color w:val="000000"/>
        </w:rPr>
        <w:t xml:space="preserve">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The </w:t>
      </w:r>
      <w:proofErr w:type="spellStart"/>
      <w:smartTag w:uri="urn:schemas-microsoft-com:office:smarttags" w:element="Street">
        <w:smartTag w:uri="urn:schemas-microsoft-com:office:smarttags" w:element="address">
          <w:r w:rsidRPr="00BB5B13">
            <w:rPr>
              <w:color w:val="000000"/>
            </w:rPr>
            <w:t>Gion</w:t>
          </w:r>
          <w:proofErr w:type="spellEnd"/>
          <w:r w:rsidRPr="00BB5B13">
            <w:rPr>
              <w:color w:val="000000"/>
            </w:rPr>
            <w:t xml:space="preserve"> Court</w:t>
          </w:r>
        </w:smartTag>
      </w:smartTag>
      <w:r w:rsidRPr="00BB5B13">
        <w:rPr>
          <w:color w:val="000000"/>
        </w:rPr>
        <w:t xml:space="preserve"> was also persuaded by evidence that the city's maintenance of the cliffs along the beach in association with the public use warranted a finding of implied dedication. The long period of time (100 years) was also instrumental in persuading the Court that use of the beach has been as if the public owned it. The </w:t>
      </w:r>
      <w:proofErr w:type="spellStart"/>
      <w:r w:rsidRPr="00BB5B13">
        <w:rPr>
          <w:color w:val="000000"/>
        </w:rPr>
        <w:t>Gion</w:t>
      </w:r>
      <w:proofErr w:type="spellEnd"/>
      <w:r w:rsidRPr="00BB5B13">
        <w:rPr>
          <w:color w:val="000000"/>
        </w:rPr>
        <w:t xml:space="preserve"> court also noted the public's freedom from interference regarding their use of the beach and prior owners had given casual permission to a few to use the beach, which the </w:t>
      </w:r>
      <w:proofErr w:type="spellStart"/>
      <w:r w:rsidRPr="00BB5B13">
        <w:rPr>
          <w:color w:val="000000"/>
        </w:rPr>
        <w:t>Gion</w:t>
      </w:r>
      <w:proofErr w:type="spellEnd"/>
      <w:r w:rsidRPr="00BB5B13">
        <w:rPr>
          <w:color w:val="000000"/>
        </w:rPr>
        <w:t xml:space="preserve"> court held would not "deprive the many, whose rights are claimed totally independent of any permission asked or received of their interest in the land".</w:t>
      </w:r>
      <w:hyperlink r:id="rId94" w:anchor="n357" w:history="1"/>
      <w:hyperlink r:id="rId95" w:anchor="n357" w:tgtFrame="notes" w:history="1">
        <w:r w:rsidRPr="00BB5B13">
          <w:rPr>
            <w:color w:val="900229"/>
            <w:u w:val="single"/>
          </w:rPr>
          <w:t>[357]</w:t>
        </w:r>
      </w:hyperlink>
      <w:r w:rsidRPr="00BB5B13">
        <w:rPr>
          <w:color w:val="000000"/>
        </w:rPr>
        <w:t xml:space="preserve">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Unlike John Spencer, the property owners in </w:t>
      </w:r>
      <w:proofErr w:type="spellStart"/>
      <w:r w:rsidRPr="00BB5B13">
        <w:rPr>
          <w:color w:val="000000"/>
        </w:rPr>
        <w:t>Gion</w:t>
      </w:r>
      <w:proofErr w:type="spellEnd"/>
      <w:r w:rsidRPr="00BB5B13">
        <w:rPr>
          <w:color w:val="000000"/>
        </w:rPr>
        <w:t xml:space="preserve"> did not approve of the public's use of the property.</w:t>
      </w:r>
      <w:hyperlink r:id="rId96" w:anchor="n358" w:history="1"/>
      <w:hyperlink r:id="rId97" w:anchor="n358" w:tgtFrame="notes" w:history="1">
        <w:r w:rsidRPr="00BB5B13">
          <w:rPr>
            <w:color w:val="900229"/>
            <w:u w:val="single"/>
          </w:rPr>
          <w:t>[358]</w:t>
        </w:r>
      </w:hyperlink>
      <w:r w:rsidRPr="00BB5B13">
        <w:rPr>
          <w:color w:val="000000"/>
        </w:rPr>
        <w:t xml:space="preserve"> The </w:t>
      </w:r>
      <w:proofErr w:type="spellStart"/>
      <w:r w:rsidRPr="00BB5B13">
        <w:rPr>
          <w:color w:val="000000"/>
        </w:rPr>
        <w:t>Gion</w:t>
      </w:r>
      <w:proofErr w:type="spellEnd"/>
      <w:r w:rsidRPr="00BB5B13">
        <w:rPr>
          <w:color w:val="000000"/>
        </w:rPr>
        <w:t xml:space="preserve"> court </w:t>
      </w:r>
      <w:proofErr w:type="spellStart"/>
      <w:r w:rsidRPr="00BB5B13">
        <w:rPr>
          <w:color w:val="000000"/>
        </w:rPr>
        <w:t>recognised</w:t>
      </w:r>
      <w:proofErr w:type="spellEnd"/>
      <w:r w:rsidRPr="00BB5B13">
        <w:rPr>
          <w:color w:val="000000"/>
        </w:rPr>
        <w:t xml:space="preserve">, however, that the widespread public use of the land prior to the current ownership had given effect to the implied dedication by the public.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Notwithstanding that an analysis of the interest in land that was acquired by the public was relegated to a final footnote by the </w:t>
      </w:r>
      <w:proofErr w:type="spellStart"/>
      <w:r w:rsidRPr="00BB5B13">
        <w:rPr>
          <w:color w:val="000000"/>
        </w:rPr>
        <w:t>Gion</w:t>
      </w:r>
      <w:proofErr w:type="spellEnd"/>
      <w:r w:rsidRPr="00BB5B13">
        <w:rPr>
          <w:color w:val="000000"/>
        </w:rPr>
        <w:t xml:space="preserve"> court, the footnote is significant in regard to a finding of what can actually be gained by the public in accordance with a common law implied dedication.</w:t>
      </w:r>
      <w:hyperlink r:id="rId98" w:anchor="n359" w:history="1"/>
      <w:hyperlink r:id="rId99" w:anchor="n359" w:tgtFrame="notes" w:history="1">
        <w:r w:rsidRPr="00BB5B13">
          <w:rPr>
            <w:color w:val="900229"/>
            <w:u w:val="single"/>
          </w:rPr>
          <w:t>[359]</w:t>
        </w:r>
      </w:hyperlink>
      <w:r w:rsidRPr="00BB5B13">
        <w:rPr>
          <w:color w:val="000000"/>
        </w:rPr>
        <w:t xml:space="preserve"> </w:t>
      </w:r>
      <w:proofErr w:type="gramStart"/>
      <w:r w:rsidRPr="00BB5B13">
        <w:rPr>
          <w:color w:val="000000"/>
        </w:rPr>
        <w:t>An</w:t>
      </w:r>
      <w:proofErr w:type="gramEnd"/>
      <w:r w:rsidRPr="00BB5B13">
        <w:rPr>
          <w:color w:val="000000"/>
        </w:rPr>
        <w:t xml:space="preserve"> important distinction was made by the </w:t>
      </w:r>
      <w:proofErr w:type="spellStart"/>
      <w:r w:rsidRPr="00BB5B13">
        <w:rPr>
          <w:color w:val="000000"/>
        </w:rPr>
        <w:t>Gion</w:t>
      </w:r>
      <w:proofErr w:type="spellEnd"/>
      <w:r w:rsidRPr="00BB5B13">
        <w:rPr>
          <w:color w:val="000000"/>
        </w:rPr>
        <w:t xml:space="preserve"> court in relation to the acquisition of public parks, as opposed to easements for general recreation. The California Supreme Court found that common law implied dedication principles will only extend a dedication over the scope of what use or possession the public actually acquired.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Another argument made by the appellants was that notwithstanding that section 802 of the Civil Code in California only granted easements, that this statute did not restrict the Court's ability to assess the nature of the public's acquisition as a park, which would in turn allow a fee simple ownership to be impliedly dedicated (a possessory use is associated with a park in contrast to a use associated with access). This argument, even in the context somewhat controversial reasoning by the California Supreme Court in </w:t>
      </w:r>
      <w:proofErr w:type="spellStart"/>
      <w:r w:rsidRPr="00BB5B13">
        <w:rPr>
          <w:color w:val="000000"/>
        </w:rPr>
        <w:t>Gion</w:t>
      </w:r>
      <w:proofErr w:type="spellEnd"/>
      <w:r w:rsidRPr="00BB5B13">
        <w:rPr>
          <w:color w:val="000000"/>
        </w:rPr>
        <w:t>, was rejected.</w:t>
      </w:r>
      <w:hyperlink r:id="rId100" w:anchor="n360" w:history="1"/>
      <w:hyperlink r:id="rId101" w:anchor="n360" w:tgtFrame="notes" w:history="1">
        <w:r w:rsidRPr="00BB5B13">
          <w:rPr>
            <w:color w:val="900229"/>
            <w:u w:val="single"/>
          </w:rPr>
          <w:t>[360]</w:t>
        </w:r>
      </w:hyperlink>
      <w:r w:rsidRPr="00BB5B13">
        <w:rPr>
          <w:color w:val="000000"/>
        </w:rPr>
        <w:t xml:space="preserve">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The footnote, however, makes a very important point which distinguishes the rights granted by the High Court and Court of Appeal in the Stony Batter Decisions: the </w:t>
      </w:r>
      <w:smartTag w:uri="urn:schemas-microsoft-com:office:smarttags" w:element="country-region">
        <w:smartTag w:uri="urn:schemas-microsoft-com:office:smarttags" w:element="place">
          <w:r w:rsidRPr="00BB5B13">
            <w:rPr>
              <w:color w:val="000000"/>
            </w:rPr>
            <w:t>New Zealand</w:t>
          </w:r>
        </w:smartTag>
      </w:smartTag>
      <w:r w:rsidRPr="00BB5B13">
        <w:rPr>
          <w:color w:val="000000"/>
        </w:rPr>
        <w:t xml:space="preserve"> lower courts arguably go beyond even that provided by Deeds System cases by granting fee simple ownership. No detailed examination was given of any evidence in either Stony Batter Decision that described the nature of the use, the scope of the users (aside from a </w:t>
      </w:r>
      <w:proofErr w:type="spellStart"/>
      <w:r w:rsidRPr="00BB5B13">
        <w:rPr>
          <w:color w:val="000000"/>
        </w:rPr>
        <w:t>generalised</w:t>
      </w:r>
      <w:proofErr w:type="spellEnd"/>
      <w:r w:rsidRPr="00BB5B13">
        <w:rPr>
          <w:color w:val="000000"/>
        </w:rPr>
        <w:t xml:space="preserve"> description of the public) and the character of their use and following from this, what property right may have been acquired. In essence a possessory estate was assumed. </w:t>
      </w:r>
    </w:p>
    <w:p w:rsidR="00EF33FC" w:rsidRPr="00BB5B13" w:rsidRDefault="00303FE6" w:rsidP="00EF33FC">
      <w:pPr>
        <w:spacing w:before="100" w:beforeAutospacing="1" w:after="100" w:afterAutospacing="1"/>
        <w:outlineLvl w:val="3"/>
        <w:rPr>
          <w:b/>
          <w:bCs/>
          <w:color w:val="000000"/>
        </w:rPr>
      </w:pPr>
      <w:hyperlink r:id="rId102" w:anchor="Guidance or Aftermath - History in Accordance with Gion_C#Guidance or Aftermath - History in Accordance with Gion_C" w:history="1">
        <w:r w:rsidR="00EF33FC" w:rsidRPr="00BB5B13">
          <w:rPr>
            <w:b/>
            <w:bCs/>
            <w:color w:val="900229"/>
            <w:u w:val="single"/>
          </w:rPr>
          <w:t xml:space="preserve">Guidance or Aftermath - History in Accordance with </w:t>
        </w:r>
        <w:proofErr w:type="spellStart"/>
        <w:r w:rsidR="00EF33FC" w:rsidRPr="00BB5B13">
          <w:rPr>
            <w:b/>
            <w:bCs/>
            <w:color w:val="900229"/>
            <w:u w:val="single"/>
          </w:rPr>
          <w:t>Gion</w:t>
        </w:r>
        <w:proofErr w:type="spellEnd"/>
      </w:hyperlink>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Directly after the </w:t>
      </w:r>
      <w:proofErr w:type="spellStart"/>
      <w:r w:rsidRPr="00BB5B13">
        <w:rPr>
          <w:color w:val="000000"/>
        </w:rPr>
        <w:t>Gion</w:t>
      </w:r>
      <w:proofErr w:type="spellEnd"/>
      <w:r w:rsidRPr="00BB5B13">
        <w:rPr>
          <w:color w:val="000000"/>
        </w:rPr>
        <w:t xml:space="preserve"> decision, the </w:t>
      </w:r>
      <w:smartTag w:uri="urn:schemas-microsoft-com:office:smarttags" w:element="State">
        <w:smartTag w:uri="urn:schemas-microsoft-com:office:smarttags" w:element="place">
          <w:r w:rsidRPr="00BB5B13">
            <w:rPr>
              <w:color w:val="000000"/>
            </w:rPr>
            <w:t>California</w:t>
          </w:r>
        </w:smartTag>
      </w:smartTag>
      <w:r w:rsidRPr="00BB5B13">
        <w:rPr>
          <w:color w:val="000000"/>
        </w:rPr>
        <w:t xml:space="preserve"> legislature amended California Civil Code section 813.</w:t>
      </w:r>
      <w:hyperlink r:id="rId103" w:anchor="n361" w:history="1"/>
      <w:hyperlink r:id="rId104" w:anchor="n361" w:tgtFrame="notes" w:history="1">
        <w:r w:rsidRPr="00BB5B13">
          <w:rPr>
            <w:color w:val="900229"/>
            <w:u w:val="single"/>
          </w:rPr>
          <w:t>[361]</w:t>
        </w:r>
      </w:hyperlink>
      <w:r w:rsidRPr="00BB5B13">
        <w:rPr>
          <w:color w:val="000000"/>
        </w:rPr>
        <w:t xml:space="preserve"> California Civil Code section 813 is entitled "Recordation of Notice of Consent to Use Land; Effect; Revocation; Mailing Notice; Restriction in Notice". Although this Civil Code section was added in 1963, the 1971 amendment is considered to be a direct reaction to the </w:t>
      </w:r>
      <w:proofErr w:type="spellStart"/>
      <w:r w:rsidRPr="00BB5B13">
        <w:rPr>
          <w:color w:val="000000"/>
        </w:rPr>
        <w:t>Gion</w:t>
      </w:r>
      <w:proofErr w:type="spellEnd"/>
      <w:r w:rsidRPr="00BB5B13">
        <w:rPr>
          <w:color w:val="000000"/>
        </w:rPr>
        <w:t xml:space="preserve"> decision.</w:t>
      </w:r>
      <w:hyperlink r:id="rId105" w:anchor="n362" w:history="1"/>
      <w:hyperlink r:id="rId106" w:anchor="n362" w:tgtFrame="notes" w:history="1">
        <w:r w:rsidRPr="00BB5B13">
          <w:rPr>
            <w:color w:val="900229"/>
            <w:u w:val="single"/>
          </w:rPr>
          <w:t>[362]</w:t>
        </w:r>
      </w:hyperlink>
      <w:r w:rsidRPr="00BB5B13">
        <w:rPr>
          <w:color w:val="000000"/>
        </w:rPr>
        <w:t xml:space="preserve"> Section 813 was understood to </w:t>
      </w:r>
      <w:proofErr w:type="spellStart"/>
      <w:r w:rsidRPr="00BB5B13">
        <w:rPr>
          <w:color w:val="000000"/>
        </w:rPr>
        <w:t>authorise</w:t>
      </w:r>
      <w:proofErr w:type="spellEnd"/>
      <w:r w:rsidRPr="00BB5B13">
        <w:rPr>
          <w:color w:val="000000"/>
        </w:rPr>
        <w:t xml:space="preserve"> notices that could be posted offering permission to the public which could be conditioned in the notice to restrict time, place, and the manner of the public use. The </w:t>
      </w:r>
      <w:smartTag w:uri="urn:schemas-microsoft-com:office:smarttags" w:element="State">
        <w:smartTag w:uri="urn:schemas-microsoft-com:office:smarttags" w:element="place">
          <w:r w:rsidRPr="00BB5B13">
            <w:rPr>
              <w:color w:val="000000"/>
            </w:rPr>
            <w:t>California</w:t>
          </w:r>
        </w:smartTag>
      </w:smartTag>
      <w:r w:rsidRPr="00BB5B13">
        <w:rPr>
          <w:color w:val="000000"/>
        </w:rPr>
        <w:t xml:space="preserve"> legislature also enacted California Civil Code section 1009 at the same time of the amendment of section 813. California Civil Code section 1009 "prospectively imposes restrictions on the acquisition of the public's right an easement".</w:t>
      </w:r>
      <w:hyperlink r:id="rId107" w:anchor="n363" w:history="1"/>
      <w:hyperlink r:id="rId108" w:anchor="n363" w:tgtFrame="notes" w:history="1">
        <w:r w:rsidRPr="00BB5B13">
          <w:rPr>
            <w:color w:val="900229"/>
            <w:u w:val="single"/>
          </w:rPr>
          <w:t>[363]</w:t>
        </w:r>
      </w:hyperlink>
      <w:r w:rsidRPr="00BB5B13">
        <w:rPr>
          <w:color w:val="000000"/>
        </w:rPr>
        <w:t xml:space="preserve">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The legislative changes in </w:t>
      </w:r>
      <w:smartTag w:uri="urn:schemas-microsoft-com:office:smarttags" w:element="State">
        <w:smartTag w:uri="urn:schemas-microsoft-com:office:smarttags" w:element="place">
          <w:r w:rsidRPr="00BB5B13">
            <w:rPr>
              <w:color w:val="000000"/>
            </w:rPr>
            <w:t>California</w:t>
          </w:r>
        </w:smartTag>
      </w:smartTag>
      <w:r w:rsidRPr="00BB5B13">
        <w:rPr>
          <w:color w:val="000000"/>
        </w:rPr>
        <w:t xml:space="preserve"> in 1971 made it eminently clear that such a notice providing permission of the public for use of private property would be construed conclusively as a </w:t>
      </w:r>
      <w:proofErr w:type="spellStart"/>
      <w:r w:rsidRPr="00BB5B13">
        <w:rPr>
          <w:color w:val="000000"/>
        </w:rPr>
        <w:t>licence</w:t>
      </w:r>
      <w:proofErr w:type="spellEnd"/>
      <w:r w:rsidRPr="00BB5B13">
        <w:rPr>
          <w:color w:val="000000"/>
        </w:rPr>
        <w:t xml:space="preserve"> to use, as follows: </w:t>
      </w:r>
    </w:p>
    <w:p w:rsidR="00EF33FC" w:rsidRPr="00BB5B13" w:rsidRDefault="00EF33FC" w:rsidP="00EF33FC">
      <w:pPr>
        <w:spacing w:beforeAutospacing="1" w:afterAutospacing="1"/>
        <w:rPr>
          <w:color w:val="000000"/>
        </w:rPr>
      </w:pPr>
      <w:r w:rsidRPr="00BB5B13">
        <w:rPr>
          <w:color w:val="000000"/>
        </w:rPr>
        <w:t>"a notice of consent to the use of land, or any portion thereof, for the purpose described in the notice [would be construed as] conclusive... of consent... during the time such use is in effect by the public or any user for any purpose... in any judicial proceeding involving the issue as to whether all or any portion of such land has been dedicated to the public use or whether any user has a prescriptive right in such land or any portion thereof.... and no use in violation of such restriction shall be considered public use for purposes of a finding of implied dedication".</w:t>
      </w:r>
      <w:hyperlink r:id="rId109" w:anchor="n364" w:history="1"/>
      <w:hyperlink r:id="rId110" w:anchor="n364" w:tgtFrame="notes" w:history="1">
        <w:r w:rsidRPr="00BB5B13">
          <w:rPr>
            <w:color w:val="900229"/>
            <w:u w:val="single"/>
          </w:rPr>
          <w:t>[364]</w:t>
        </w:r>
      </w:hyperlink>
      <w:r w:rsidRPr="00BB5B13">
        <w:rPr>
          <w:color w:val="000000"/>
        </w:rPr>
        <w:t xml:space="preserve">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This amendment was significant for landowners faced with the possibility that the public may be using property owed in remote areas that would be difficult to police for trespass, particularly where neither the means or the inclination to undertake a physical confrontation to exclude the public looked available and attractive. This California Civil Code section provides an alternative: property owners can provide clear notice of a </w:t>
      </w:r>
      <w:proofErr w:type="spellStart"/>
      <w:r w:rsidRPr="00BB5B13">
        <w:rPr>
          <w:color w:val="000000"/>
        </w:rPr>
        <w:t>licence</w:t>
      </w:r>
      <w:proofErr w:type="spellEnd"/>
      <w:r w:rsidRPr="00BB5B13">
        <w:rPr>
          <w:color w:val="000000"/>
        </w:rPr>
        <w:t xml:space="preserve"> for the public to use property at the discretion of a landowner in a manner which will not ripen into a finding of implied dedication.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Notwithstanding that the 23 September 1970 Letter could surely have been construed as a permission in the nature of a license, consistent with the evidence, it seems harsh to have expected Arthur Hooks to take measures equivalent to physical confrontation to exclude the public from his property when the evidence at trial clearly illustrated his absence from the island, his disabled state in a nursing home, with a partially absentee son for a farm manager, with no clear indication of what Arthur Hooks was being told about events (particularly use of the formed road). </w:t>
      </w:r>
    </w:p>
    <w:p w:rsidR="00EF33FC" w:rsidRPr="00BB5B13" w:rsidRDefault="00303FE6" w:rsidP="00EF33FC">
      <w:pPr>
        <w:spacing w:before="100" w:beforeAutospacing="1" w:after="100" w:afterAutospacing="1"/>
        <w:outlineLvl w:val="3"/>
        <w:rPr>
          <w:b/>
          <w:bCs/>
          <w:color w:val="000000"/>
        </w:rPr>
      </w:pPr>
      <w:hyperlink r:id="rId111" w:anchor="Other cases following Gion/Dietz_C#Other cases following Gion/Dietz_C" w:history="1">
        <w:r w:rsidR="00EF33FC" w:rsidRPr="00BB5B13">
          <w:rPr>
            <w:b/>
            <w:bCs/>
            <w:color w:val="900229"/>
            <w:u w:val="single"/>
          </w:rPr>
          <w:t xml:space="preserve">Other cases following </w:t>
        </w:r>
        <w:proofErr w:type="spellStart"/>
        <w:r w:rsidR="00EF33FC" w:rsidRPr="00BB5B13">
          <w:rPr>
            <w:b/>
            <w:bCs/>
            <w:color w:val="900229"/>
            <w:u w:val="single"/>
          </w:rPr>
          <w:t>Gion</w:t>
        </w:r>
        <w:proofErr w:type="spellEnd"/>
        <w:r w:rsidR="00EF33FC" w:rsidRPr="00BB5B13">
          <w:rPr>
            <w:b/>
            <w:bCs/>
            <w:color w:val="900229"/>
            <w:u w:val="single"/>
          </w:rPr>
          <w:t>/Dietz</w:t>
        </w:r>
      </w:hyperlink>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Friends of the Trails v </w:t>
      </w:r>
      <w:proofErr w:type="spellStart"/>
      <w:r w:rsidRPr="00BB5B13">
        <w:rPr>
          <w:color w:val="000000"/>
        </w:rPr>
        <w:t>Blasius</w:t>
      </w:r>
      <w:proofErr w:type="spellEnd"/>
      <w:r w:rsidRPr="00BB5B13">
        <w:rPr>
          <w:color w:val="000000"/>
        </w:rPr>
        <w:t xml:space="preserve"> is a recent California Court of Appeal case involving acquisition of a public easement by implied dedication through a property which had </w:t>
      </w:r>
      <w:proofErr w:type="gramStart"/>
      <w:r w:rsidRPr="00BB5B13">
        <w:rPr>
          <w:color w:val="000000"/>
        </w:rPr>
        <w:t>an irrigation</w:t>
      </w:r>
      <w:proofErr w:type="gramEnd"/>
      <w:r w:rsidRPr="00BB5B13">
        <w:rPr>
          <w:color w:val="000000"/>
        </w:rPr>
        <w:t xml:space="preserve"> "ditch ... used to convey water for purposes of the Nevada Irrigation District (NID)".</w:t>
      </w:r>
      <w:hyperlink r:id="rId112" w:anchor="n365" w:history="1"/>
      <w:hyperlink r:id="rId113" w:anchor="n365" w:tgtFrame="notes" w:history="1">
        <w:r w:rsidRPr="00BB5B13">
          <w:rPr>
            <w:color w:val="900229"/>
            <w:u w:val="single"/>
          </w:rPr>
          <w:t>[365]</w:t>
        </w:r>
      </w:hyperlink>
      <w:r w:rsidRPr="00BB5B13">
        <w:rPr>
          <w:color w:val="000000"/>
        </w:rPr>
        <w:t xml:space="preserve"> Nevada Irrigation District already had an easement on title for the conveyance of water through related infrastructure. The property through which the infrastructure ditch traverse was owned by various persons over time.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Upon acquiring the property in 1996 the successor landowners attempted to block the canal road adjacent to the ditch with a locked gate, and continued to deny passage through the gate to members of the pubic and adjoining </w:t>
      </w:r>
      <w:proofErr w:type="spellStart"/>
      <w:r w:rsidRPr="00BB5B13">
        <w:rPr>
          <w:color w:val="000000"/>
        </w:rPr>
        <w:t>neighbours</w:t>
      </w:r>
      <w:proofErr w:type="spellEnd"/>
      <w:r w:rsidRPr="00BB5B13">
        <w:rPr>
          <w:color w:val="000000"/>
        </w:rPr>
        <w:t>. Friends of the Trails instituted an action seeking injunctive and declaratory relief, as well as a claim "to quiet title to a public easement for recreational purposes".</w:t>
      </w:r>
      <w:hyperlink r:id="rId114" w:anchor="n366" w:history="1"/>
      <w:hyperlink r:id="rId115" w:anchor="n366" w:tgtFrame="notes" w:history="1">
        <w:r w:rsidRPr="00BB5B13">
          <w:rPr>
            <w:color w:val="900229"/>
            <w:u w:val="single"/>
          </w:rPr>
          <w:t>[366]</w:t>
        </w:r>
      </w:hyperlink>
      <w:r w:rsidRPr="00BB5B13">
        <w:rPr>
          <w:color w:val="000000"/>
        </w:rPr>
        <w:t xml:space="preserve">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Friends of the Trails argued that the public had acquired an easement for recreational purposes prior to the legislative change which followed the </w:t>
      </w:r>
      <w:proofErr w:type="spellStart"/>
      <w:r w:rsidRPr="00BB5B13">
        <w:rPr>
          <w:color w:val="000000"/>
        </w:rPr>
        <w:t>Gion</w:t>
      </w:r>
      <w:proofErr w:type="spellEnd"/>
      <w:r w:rsidRPr="00BB5B13">
        <w:rPr>
          <w:color w:val="000000"/>
        </w:rPr>
        <w:t xml:space="preserve"> California Supreme Court decision. Friends of the Trails argued that the public had by implication been granted the use of a non-</w:t>
      </w:r>
      <w:proofErr w:type="spellStart"/>
      <w:r w:rsidRPr="00BB5B13">
        <w:rPr>
          <w:color w:val="000000"/>
        </w:rPr>
        <w:t>motorised</w:t>
      </w:r>
      <w:proofErr w:type="spellEnd"/>
      <w:r w:rsidRPr="00BB5B13">
        <w:rPr>
          <w:color w:val="000000"/>
        </w:rPr>
        <w:t xml:space="preserve"> right-of-way in spite of the vehicular road having existed along the canal that was undoubtedly used in conjunction with the irrigation district.</w:t>
      </w:r>
      <w:hyperlink r:id="rId116" w:anchor="n367" w:history="1"/>
      <w:hyperlink r:id="rId117" w:anchor="n367" w:tgtFrame="notes" w:history="1">
        <w:r w:rsidRPr="00BB5B13">
          <w:rPr>
            <w:color w:val="900229"/>
            <w:u w:val="single"/>
          </w:rPr>
          <w:t>[367]</w:t>
        </w:r>
      </w:hyperlink>
      <w:r w:rsidRPr="00BB5B13">
        <w:rPr>
          <w:color w:val="000000"/>
        </w:rPr>
        <w:t xml:space="preserve">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The California Court of Appeal in Friends of the Trails restates the law in relation to implied dedication, 30 years after </w:t>
      </w:r>
      <w:proofErr w:type="spellStart"/>
      <w:r w:rsidRPr="00BB5B13">
        <w:rPr>
          <w:color w:val="000000"/>
        </w:rPr>
        <w:t>Gion</w:t>
      </w:r>
      <w:proofErr w:type="spellEnd"/>
      <w:r w:rsidRPr="00BB5B13">
        <w:rPr>
          <w:color w:val="000000"/>
        </w:rPr>
        <w:t xml:space="preserve"> and following a change in legislation there was no real change to the analysis: </w:t>
      </w:r>
    </w:p>
    <w:p w:rsidR="00EF33FC" w:rsidRPr="00BB5B13" w:rsidRDefault="00EF33FC" w:rsidP="00EF33FC">
      <w:pPr>
        <w:spacing w:beforeAutospacing="1" w:afterAutospacing="1"/>
        <w:rPr>
          <w:color w:val="000000"/>
        </w:rPr>
      </w:pPr>
      <w:r w:rsidRPr="00BB5B13">
        <w:rPr>
          <w:color w:val="000000"/>
        </w:rPr>
        <w:t>Dedications may occur pursuant to statute or the common law. ....</w:t>
      </w:r>
      <w:r w:rsidRPr="00BB5B13">
        <w:rPr>
          <w:color w:val="000000"/>
        </w:rPr>
        <w:br/>
        <w:t xml:space="preserve">Dedication has been defined as an appropriation of land for some public use, made by the fee owner, and accepted by the public. By virtue of this offer which the fee owner has made, he is precluded from reasserting an exclusive right over the land now used for public purposes. American courts have freely applied this common law doctrine, not only to streets, parks, squares, and commons, but to other places subject to public use. </w:t>
      </w:r>
      <w:smartTag w:uri="urn:schemas-microsoft-com:office:smarttags" w:element="State">
        <w:smartTag w:uri="urn:schemas-microsoft-com:office:smarttags" w:element="place">
          <w:r w:rsidRPr="00BB5B13">
            <w:rPr>
              <w:color w:val="000000"/>
            </w:rPr>
            <w:t>California</w:t>
          </w:r>
        </w:smartTag>
      </w:smartTag>
      <w:r w:rsidRPr="00BB5B13">
        <w:rPr>
          <w:color w:val="000000"/>
        </w:rPr>
        <w:t xml:space="preserve"> has been no exception to the general approach of wide application of the doctrine. </w:t>
      </w:r>
      <w:proofErr w:type="gramStart"/>
      <w:r w:rsidRPr="00BB5B13">
        <w:rPr>
          <w:color w:val="000000"/>
        </w:rPr>
        <w:t>[Citations.]."</w:t>
      </w:r>
      <w:proofErr w:type="gramEnd"/>
      <w:r w:rsidR="00303FE6" w:rsidRPr="00BB5B13">
        <w:rPr>
          <w:color w:val="000000"/>
        </w:rPr>
        <w:fldChar w:fldCharType="begin"/>
      </w:r>
      <w:r w:rsidRPr="00BB5B13">
        <w:rPr>
          <w:color w:val="000000"/>
        </w:rPr>
        <w:instrText xml:space="preserve"> HYPERLINK "http://www.murdoch.edu.au/elaw/issues/v9n1/cathcart91_notes.html" \l "n368" </w:instrText>
      </w:r>
      <w:r w:rsidR="00303FE6" w:rsidRPr="00BB5B13">
        <w:rPr>
          <w:color w:val="000000"/>
        </w:rPr>
        <w:fldChar w:fldCharType="end"/>
      </w:r>
      <w:hyperlink r:id="rId118" w:anchor="n368" w:tgtFrame="notes" w:history="1">
        <w:r w:rsidRPr="00BB5B13">
          <w:rPr>
            <w:color w:val="900229"/>
            <w:u w:val="single"/>
          </w:rPr>
          <w:t>[368]</w:t>
        </w:r>
      </w:hyperlink>
      <w:r w:rsidRPr="00BB5B13">
        <w:rPr>
          <w:color w:val="000000"/>
        </w:rPr>
        <w:t xml:space="preserve">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The Friends of the Trails court relies heavily on the reasoning and application of the principles as they are founded in </w:t>
      </w:r>
      <w:proofErr w:type="spellStart"/>
      <w:r w:rsidRPr="00BB5B13">
        <w:rPr>
          <w:color w:val="000000"/>
        </w:rPr>
        <w:t>Gion</w:t>
      </w:r>
      <w:proofErr w:type="spellEnd"/>
      <w:r w:rsidRPr="00BB5B13">
        <w:rPr>
          <w:color w:val="000000"/>
        </w:rPr>
        <w:t xml:space="preserve">, although it notes that these principles will only be good to public acquisitions prior to the legislative change. The landowners in Friends of the Trails argued vigorously against the holding in </w:t>
      </w:r>
      <w:proofErr w:type="spellStart"/>
      <w:r w:rsidRPr="00BB5B13">
        <w:rPr>
          <w:color w:val="000000"/>
        </w:rPr>
        <w:t>Gion</w:t>
      </w:r>
      <w:proofErr w:type="spellEnd"/>
      <w:r w:rsidRPr="00BB5B13">
        <w:rPr>
          <w:color w:val="000000"/>
        </w:rPr>
        <w:t xml:space="preserve"> that the legislative change made in reaction to </w:t>
      </w:r>
      <w:proofErr w:type="spellStart"/>
      <w:r w:rsidRPr="00BB5B13">
        <w:rPr>
          <w:color w:val="000000"/>
        </w:rPr>
        <w:t>Gion</w:t>
      </w:r>
      <w:proofErr w:type="spellEnd"/>
      <w:r w:rsidRPr="00BB5B13">
        <w:rPr>
          <w:color w:val="000000"/>
        </w:rPr>
        <w:t xml:space="preserve"> </w:t>
      </w:r>
      <w:proofErr w:type="spellStart"/>
      <w:r w:rsidRPr="00BB5B13">
        <w:rPr>
          <w:color w:val="000000"/>
        </w:rPr>
        <w:t>signalled</w:t>
      </w:r>
      <w:proofErr w:type="spellEnd"/>
      <w:r w:rsidRPr="00BB5B13">
        <w:rPr>
          <w:color w:val="000000"/>
        </w:rPr>
        <w:t xml:space="preserve"> a dissatisfaction from the reasoning of the Supreme Court. The landowners alleged that </w:t>
      </w:r>
      <w:proofErr w:type="spellStart"/>
      <w:r w:rsidRPr="00BB5B13">
        <w:rPr>
          <w:color w:val="000000"/>
        </w:rPr>
        <w:t>Gion</w:t>
      </w:r>
      <w:proofErr w:type="spellEnd"/>
      <w:r w:rsidRPr="00BB5B13">
        <w:rPr>
          <w:color w:val="000000"/>
        </w:rPr>
        <w:t xml:space="preserve"> marked "a departure from settled approaches to the law of dedication" and "that it was a troubling holding" that should not be "exacerbate[d] and extend[</w:t>
      </w:r>
      <w:proofErr w:type="spellStart"/>
      <w:proofErr w:type="gramStart"/>
      <w:r w:rsidRPr="00BB5B13">
        <w:rPr>
          <w:color w:val="000000"/>
        </w:rPr>
        <w:t>ed</w:t>
      </w:r>
      <w:proofErr w:type="spellEnd"/>
      <w:proofErr w:type="gramEnd"/>
      <w:r w:rsidRPr="00BB5B13">
        <w:rPr>
          <w:color w:val="000000"/>
        </w:rPr>
        <w:t>]" due to its "malignant effects".</w:t>
      </w:r>
      <w:hyperlink r:id="rId119" w:anchor="n369" w:history="1"/>
      <w:hyperlink r:id="rId120" w:anchor="n369" w:tgtFrame="notes" w:history="1">
        <w:r w:rsidRPr="00BB5B13">
          <w:rPr>
            <w:color w:val="900229"/>
            <w:u w:val="single"/>
          </w:rPr>
          <w:t>[369]</w:t>
        </w:r>
      </w:hyperlink>
      <w:r w:rsidRPr="00BB5B13">
        <w:rPr>
          <w:color w:val="000000"/>
        </w:rPr>
        <w:t xml:space="preserve">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The California Court of Appeal declined to "ignore a settled precedent".</w:t>
      </w:r>
      <w:hyperlink r:id="rId121" w:anchor="n370" w:history="1"/>
      <w:hyperlink r:id="rId122" w:anchor="n370" w:tgtFrame="notes" w:history="1">
        <w:r w:rsidRPr="00BB5B13">
          <w:rPr>
            <w:color w:val="900229"/>
            <w:u w:val="single"/>
          </w:rPr>
          <w:t>[370]</w:t>
        </w:r>
      </w:hyperlink>
      <w:r w:rsidRPr="00BB5B13">
        <w:rPr>
          <w:color w:val="000000"/>
        </w:rPr>
        <w:t xml:space="preserve"> The Friends of the Trials court disagreed with the </w:t>
      </w:r>
      <w:proofErr w:type="gramStart"/>
      <w:r w:rsidRPr="00BB5B13">
        <w:rPr>
          <w:color w:val="000000"/>
        </w:rPr>
        <w:t>landowners</w:t>
      </w:r>
      <w:proofErr w:type="gramEnd"/>
      <w:r w:rsidRPr="00BB5B13">
        <w:rPr>
          <w:color w:val="000000"/>
        </w:rPr>
        <w:t xml:space="preserve"> argument that </w:t>
      </w:r>
      <w:proofErr w:type="spellStart"/>
      <w:r w:rsidRPr="00BB5B13">
        <w:rPr>
          <w:color w:val="000000"/>
        </w:rPr>
        <w:t>Gion</w:t>
      </w:r>
      <w:proofErr w:type="spellEnd"/>
      <w:r w:rsidRPr="00BB5B13">
        <w:rPr>
          <w:color w:val="000000"/>
        </w:rPr>
        <w:t xml:space="preserve"> is a "departure from settled approaches to the doctrine of implied dedication.... [and is] a sudden unpredictable change in legal norms governing property rights and public dedication ...."</w:t>
      </w:r>
      <w:hyperlink r:id="rId123" w:anchor="n371" w:history="1"/>
      <w:hyperlink r:id="rId124" w:anchor="n371" w:tgtFrame="notes" w:history="1">
        <w:r w:rsidRPr="00BB5B13">
          <w:rPr>
            <w:color w:val="900229"/>
            <w:u w:val="single"/>
          </w:rPr>
          <w:t>[371]</w:t>
        </w:r>
      </w:hyperlink>
      <w:r w:rsidRPr="00BB5B13">
        <w:rPr>
          <w:color w:val="000000"/>
        </w:rPr>
        <w:t xml:space="preserve">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The road used by NID was obviously present on the property in Friends of the Trails, and an easement was registered and actively used by the Irrigation District in conjunction with the canal conveying water. This is closely analogous to the situation in Stony Batter when John Spencer may have been </w:t>
      </w:r>
      <w:proofErr w:type="spellStart"/>
      <w:r w:rsidRPr="00BB5B13">
        <w:rPr>
          <w:color w:val="000000"/>
        </w:rPr>
        <w:t>cognisant</w:t>
      </w:r>
      <w:proofErr w:type="spellEnd"/>
      <w:r w:rsidRPr="00BB5B13">
        <w:rPr>
          <w:color w:val="000000"/>
        </w:rPr>
        <w:t xml:space="preserve"> of roads present on the Hooks property, which could have been taken to be crude farm tracks. There would be no reason at all to question the </w:t>
      </w:r>
      <w:smartTag w:uri="urn:schemas-microsoft-com:office:smarttags" w:element="Street">
        <w:smartTag w:uri="urn:schemas-microsoft-com:office:smarttags" w:element="address">
          <w:r w:rsidRPr="00BB5B13">
            <w:rPr>
              <w:color w:val="000000"/>
            </w:rPr>
            <w:t>Old Army Road</w:t>
          </w:r>
        </w:smartTag>
      </w:smartTag>
      <w:r w:rsidRPr="00BB5B13">
        <w:rPr>
          <w:color w:val="000000"/>
        </w:rPr>
        <w:t xml:space="preserve"> as an easement was clearly defined in </w:t>
      </w:r>
      <w:proofErr w:type="spellStart"/>
      <w:r w:rsidRPr="00BB5B13">
        <w:rPr>
          <w:color w:val="000000"/>
        </w:rPr>
        <w:t>favour</w:t>
      </w:r>
      <w:proofErr w:type="spellEnd"/>
      <w:r w:rsidRPr="00BB5B13">
        <w:rPr>
          <w:color w:val="000000"/>
        </w:rPr>
        <w:t xml:space="preserve"> of the Crown.</w:t>
      </w:r>
      <w:hyperlink r:id="rId125" w:anchor="n372" w:history="1"/>
      <w:hyperlink r:id="rId126" w:anchor="n372" w:tgtFrame="notes" w:history="1">
        <w:r w:rsidRPr="00BB5B13">
          <w:rPr>
            <w:color w:val="900229"/>
            <w:u w:val="single"/>
          </w:rPr>
          <w:t>[372]</w:t>
        </w:r>
      </w:hyperlink>
      <w:r w:rsidRPr="00BB5B13">
        <w:rPr>
          <w:color w:val="000000"/>
        </w:rPr>
        <w:t xml:space="preserve">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It is not clear how a subsequent bona fide purchaser for value, even looking beyond the title, would be able to make a subtle distinctions between the nature of the user for purposes of challenging a right to access. For example, would the landowner ask: was this a water irrigation user or someone else who should be ejected? Similarly, is this a hiker seeking access to the Stony Batter historic reserve via the Lands &amp; Survey easement from Man O' </w:t>
      </w:r>
      <w:smartTag w:uri="urn:schemas-microsoft-com:office:smarttags" w:element="place">
        <w:smartTag w:uri="urn:schemas-microsoft-com:office:smarttags" w:element="PlaceName">
          <w:r w:rsidRPr="00BB5B13">
            <w:rPr>
              <w:color w:val="000000"/>
            </w:rPr>
            <w:t>War</w:t>
          </w:r>
        </w:smartTag>
        <w:r w:rsidRPr="00BB5B13">
          <w:rPr>
            <w:color w:val="000000"/>
          </w:rPr>
          <w:t xml:space="preserve"> </w:t>
        </w:r>
        <w:smartTag w:uri="urn:schemas-microsoft-com:office:smarttags" w:element="PlaceType">
          <w:r w:rsidRPr="00BB5B13">
            <w:rPr>
              <w:color w:val="000000"/>
            </w:rPr>
            <w:t>Bay</w:t>
          </w:r>
        </w:smartTag>
      </w:smartTag>
      <w:r w:rsidRPr="00BB5B13">
        <w:rPr>
          <w:color w:val="000000"/>
        </w:rPr>
        <w:t xml:space="preserve"> or is this someone who should be challenged? Users in Friends of the Trails, as in the Man O' War Bay Old Army Road easement would be partaking in the rights clearly associated with and existing easement.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It seems unreasonable to expect a prospective property owner to split hair over distinctions as subtle as those in Friends of the Trails. The Court in Friends of the Trails indicated they felt the distinction was justified by an examination of facts "often imbued with overtones of local norms, customs, and expectations .... </w:t>
      </w:r>
      <w:proofErr w:type="gramStart"/>
      <w:r w:rsidRPr="00BB5B13">
        <w:rPr>
          <w:color w:val="000000"/>
        </w:rPr>
        <w:t>generally</w:t>
      </w:r>
      <w:proofErr w:type="gramEnd"/>
      <w:r w:rsidRPr="00BB5B13">
        <w:rPr>
          <w:color w:val="000000"/>
        </w:rPr>
        <w:t xml:space="preserve"> warrant[</w:t>
      </w:r>
      <w:proofErr w:type="spellStart"/>
      <w:r w:rsidRPr="00BB5B13">
        <w:rPr>
          <w:color w:val="000000"/>
        </w:rPr>
        <w:t>ing</w:t>
      </w:r>
      <w:proofErr w:type="spellEnd"/>
      <w:r w:rsidRPr="00BB5B13">
        <w:rPr>
          <w:color w:val="000000"/>
        </w:rPr>
        <w:t xml:space="preserve"> a] difference to the local finder of fact."</w:t>
      </w:r>
      <w:hyperlink r:id="rId127" w:anchor="n373" w:history="1"/>
      <w:hyperlink r:id="rId128" w:anchor="n373" w:tgtFrame="notes" w:history="1">
        <w:r w:rsidRPr="00BB5B13">
          <w:rPr>
            <w:color w:val="900229"/>
            <w:u w:val="single"/>
          </w:rPr>
          <w:t>[373]</w:t>
        </w:r>
      </w:hyperlink>
      <w:r w:rsidRPr="00BB5B13">
        <w:rPr>
          <w:color w:val="000000"/>
        </w:rPr>
        <w:t xml:space="preserve"> The court accepted evidence presented at trial which clearly indicated that previous owners knew the uses being undertaken were recreational in nature and not associated with the irrigation canal easement.</w:t>
      </w:r>
      <w:hyperlink r:id="rId129" w:anchor="n374" w:history="1"/>
      <w:hyperlink r:id="rId130" w:anchor="n374" w:tgtFrame="notes" w:history="1">
        <w:r w:rsidRPr="00BB5B13">
          <w:rPr>
            <w:color w:val="900229"/>
            <w:u w:val="single"/>
          </w:rPr>
          <w:t>[374]</w:t>
        </w:r>
      </w:hyperlink>
      <w:r w:rsidRPr="00BB5B13">
        <w:rPr>
          <w:color w:val="000000"/>
        </w:rPr>
        <w:t xml:space="preserve"> No in depth analysis of this kind made its way into the Stony Batter High Court or Court of Appeal Decision that delineated between the existing easement users and any user from the public.</w:t>
      </w:r>
      <w:hyperlink r:id="rId131" w:anchor="n375" w:history="1"/>
      <w:hyperlink r:id="rId132" w:anchor="n375" w:tgtFrame="notes" w:history="1">
        <w:r w:rsidRPr="00BB5B13">
          <w:rPr>
            <w:color w:val="900229"/>
            <w:u w:val="single"/>
          </w:rPr>
          <w:t>[375]</w:t>
        </w:r>
      </w:hyperlink>
      <w:r w:rsidRPr="00BB5B13">
        <w:rPr>
          <w:color w:val="000000"/>
        </w:rPr>
        <w:t xml:space="preserve">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The Court of Appeal in Redwood Empire v </w:t>
      </w:r>
      <w:proofErr w:type="spellStart"/>
      <w:r w:rsidRPr="00BB5B13">
        <w:rPr>
          <w:color w:val="000000"/>
        </w:rPr>
        <w:t>Gombos</w:t>
      </w:r>
      <w:proofErr w:type="spellEnd"/>
      <w:r w:rsidRPr="00BB5B13">
        <w:rPr>
          <w:color w:val="000000"/>
        </w:rPr>
        <w:t xml:space="preserve"> upheld previous rulings that the "changes [by the California legislature] operated prospectively only" so that any implied dedication, allegedly occurring before the legislative changes in 1971, would still be at issue.</w:t>
      </w:r>
      <w:hyperlink r:id="rId133" w:anchor="n376" w:history="1"/>
      <w:hyperlink r:id="rId134" w:anchor="n376" w:tgtFrame="notes" w:history="1">
        <w:r w:rsidRPr="00BB5B13">
          <w:rPr>
            <w:color w:val="900229"/>
            <w:u w:val="single"/>
          </w:rPr>
          <w:t>[376]</w:t>
        </w:r>
      </w:hyperlink>
      <w:r w:rsidRPr="00BB5B13">
        <w:rPr>
          <w:color w:val="000000"/>
        </w:rPr>
        <w:t xml:space="preserve"> Redwood Empire was a forestry company which used forestry roads to access remote areas of commercial forests consistent with its business. The lower courts in New Zealand seemed to somewhat unfairly dismiss the appellant's concerns about the implications for effectively "backdating": we don't know how rare implied dedication really is because we don't know how may claims have accrued over the years. It is not as if a ledger balance is being keep on titles, unlike a </w:t>
      </w:r>
      <w:proofErr w:type="spellStart"/>
      <w:r w:rsidRPr="00BB5B13">
        <w:rPr>
          <w:color w:val="000000"/>
        </w:rPr>
        <w:t>registrable</w:t>
      </w:r>
      <w:proofErr w:type="spellEnd"/>
      <w:r w:rsidRPr="00BB5B13">
        <w:rPr>
          <w:color w:val="000000"/>
        </w:rPr>
        <w:t xml:space="preserve"> interest. </w:t>
      </w:r>
      <w:r w:rsidR="00B27870">
        <w:rPr>
          <w:color w:val="000000"/>
        </w:rPr>
        <w:t xml:space="preserve">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Following </w:t>
      </w:r>
      <w:proofErr w:type="spellStart"/>
      <w:r w:rsidRPr="00BB5B13">
        <w:rPr>
          <w:color w:val="000000"/>
        </w:rPr>
        <w:t>Gion</w:t>
      </w:r>
      <w:proofErr w:type="spellEnd"/>
      <w:r w:rsidRPr="00BB5B13">
        <w:rPr>
          <w:color w:val="000000"/>
        </w:rPr>
        <w:t>, the Redwood Empire court held unequivocally that "the public's rights are limited to those consistent with the types of public uses upon which implied dedication was based".</w:t>
      </w:r>
      <w:hyperlink r:id="rId135" w:anchor="n377" w:history="1"/>
      <w:hyperlink r:id="rId136" w:anchor="n377" w:tgtFrame="notes" w:history="1">
        <w:r w:rsidRPr="00BB5B13">
          <w:rPr>
            <w:color w:val="900229"/>
            <w:u w:val="single"/>
          </w:rPr>
          <w:t>[377]</w:t>
        </w:r>
      </w:hyperlink>
      <w:r w:rsidRPr="00BB5B13">
        <w:rPr>
          <w:color w:val="000000"/>
        </w:rPr>
        <w:t xml:space="preserve"> The Redwood Empire Court referred to the more recent case Friends Of The Trails v </w:t>
      </w:r>
      <w:proofErr w:type="spellStart"/>
      <w:r w:rsidRPr="00BB5B13">
        <w:rPr>
          <w:color w:val="000000"/>
        </w:rPr>
        <w:t>Blasius</w:t>
      </w:r>
      <w:proofErr w:type="spellEnd"/>
      <w:r w:rsidR="00303FE6">
        <w:fldChar w:fldCharType="begin"/>
      </w:r>
      <w:r w:rsidR="00126904">
        <w:instrText>HYPERLINK "http://www.murdoch.edu.au/elaw/issues/v9n1/cathcart91_notes.html" \l "n378"</w:instrText>
      </w:r>
      <w:r w:rsidR="00303FE6">
        <w:fldChar w:fldCharType="end"/>
      </w:r>
      <w:hyperlink r:id="rId137" w:anchor="n378" w:tgtFrame="notes" w:history="1">
        <w:r w:rsidRPr="00BB5B13">
          <w:rPr>
            <w:color w:val="900229"/>
            <w:u w:val="single"/>
          </w:rPr>
          <w:t>[378]</w:t>
        </w:r>
      </w:hyperlink>
      <w:r w:rsidRPr="00BB5B13">
        <w:rPr>
          <w:color w:val="000000"/>
        </w:rPr>
        <w:t xml:space="preserve"> and noted that the California Supreme Court in that case had specifically restrained its holding to the grant of an easement under the principles of implied dedication (not fee simple ownership).</w:t>
      </w:r>
      <w:hyperlink r:id="rId138" w:anchor="n379" w:history="1"/>
      <w:hyperlink r:id="rId139" w:anchor="n379" w:tgtFrame="notes" w:history="1">
        <w:r w:rsidRPr="00BB5B13">
          <w:rPr>
            <w:color w:val="900229"/>
            <w:u w:val="single"/>
          </w:rPr>
          <w:t>[379]</w:t>
        </w:r>
      </w:hyperlink>
      <w:r w:rsidRPr="00BB5B13">
        <w:rPr>
          <w:color w:val="000000"/>
        </w:rPr>
        <w:t xml:space="preserve"> The Redwood Empire Court cites a number of authorities acknowledging that the rights gained by prescriptive easements govern the scope of what should be granted by implied dedication, then </w:t>
      </w:r>
      <w:proofErr w:type="spellStart"/>
      <w:r w:rsidRPr="00BB5B13">
        <w:rPr>
          <w:color w:val="000000"/>
        </w:rPr>
        <w:t>summarised</w:t>
      </w:r>
      <w:proofErr w:type="spellEnd"/>
      <w:r w:rsidRPr="00BB5B13">
        <w:rPr>
          <w:color w:val="000000"/>
        </w:rPr>
        <w:t xml:space="preserve"> the principles gleaned from each of them as follows: </w:t>
      </w:r>
    </w:p>
    <w:p w:rsidR="00EF33FC" w:rsidRPr="00BB5B13" w:rsidRDefault="00EF33FC" w:rsidP="00EF33FC">
      <w:pPr>
        <w:spacing w:beforeAutospacing="1" w:afterAutospacing="1"/>
        <w:rPr>
          <w:color w:val="000000"/>
        </w:rPr>
      </w:pPr>
      <w:r w:rsidRPr="00BB5B13">
        <w:rPr>
          <w:color w:val="000000"/>
        </w:rPr>
        <w:t>"[i]t is settled law that the scope of a prescriptive easement is determined by the use through which it is acquired. A person using the land of another for the prescriptive period may acquire the right to such use, but does not acquire the right to make other uses of it. [Citations.] The extent of a servitude is determined by the terms of the grant, or the nature of the enjoyment by which it was acquired. We see no reason the same rule should not apply to a public easement that has arisen through implied dedication."</w:t>
      </w:r>
      <w:hyperlink r:id="rId140" w:anchor="n380" w:history="1"/>
      <w:hyperlink r:id="rId141" w:anchor="n380" w:tgtFrame="notes" w:history="1">
        <w:r w:rsidRPr="00BB5B13">
          <w:rPr>
            <w:color w:val="900229"/>
            <w:u w:val="single"/>
          </w:rPr>
          <w:t>[380]</w:t>
        </w:r>
      </w:hyperlink>
      <w:r w:rsidRPr="00BB5B13">
        <w:rPr>
          <w:color w:val="000000"/>
        </w:rPr>
        <w:t xml:space="preserve">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The Redwood Empire Court clarifies the statements made in </w:t>
      </w:r>
      <w:proofErr w:type="spellStart"/>
      <w:r w:rsidRPr="00BB5B13">
        <w:rPr>
          <w:color w:val="000000"/>
        </w:rPr>
        <w:t>Gion</w:t>
      </w:r>
      <w:proofErr w:type="spellEnd"/>
      <w:r w:rsidRPr="00BB5B13">
        <w:rPr>
          <w:color w:val="000000"/>
        </w:rPr>
        <w:t xml:space="preserve"> regarding the use of caution in relation to analogies made to prescriptive easements: application of the component of adversity in implied dedication should differ in principal only as to the use that can be gained, which would be personal to the adverse user or possessor as opposed to the use acquired by the public.</w:t>
      </w:r>
      <w:hyperlink r:id="rId142" w:anchor="n381" w:history="1"/>
      <w:hyperlink r:id="rId143" w:anchor="n381" w:tgtFrame="notes" w:history="1">
        <w:r w:rsidRPr="00BB5B13">
          <w:rPr>
            <w:color w:val="900229"/>
            <w:u w:val="single"/>
          </w:rPr>
          <w:t>[381]</w:t>
        </w:r>
      </w:hyperlink>
      <w:r w:rsidRPr="00BB5B13">
        <w:rPr>
          <w:color w:val="000000"/>
        </w:rPr>
        <w:t xml:space="preserve">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The Court of Appeal in </w:t>
      </w:r>
      <w:smartTag w:uri="urn:schemas-microsoft-com:office:smarttags" w:element="State">
        <w:smartTag w:uri="urn:schemas-microsoft-com:office:smarttags" w:element="place">
          <w:r w:rsidRPr="00BB5B13">
            <w:rPr>
              <w:color w:val="000000"/>
            </w:rPr>
            <w:t>California</w:t>
          </w:r>
        </w:smartTag>
      </w:smartTag>
      <w:r w:rsidRPr="00BB5B13">
        <w:rPr>
          <w:color w:val="000000"/>
        </w:rPr>
        <w:t xml:space="preserve"> states that: </w:t>
      </w:r>
    </w:p>
    <w:p w:rsidR="00EF33FC" w:rsidRPr="00BB5B13" w:rsidRDefault="00EF33FC" w:rsidP="00EF33FC">
      <w:pPr>
        <w:spacing w:beforeAutospacing="1" w:afterAutospacing="1"/>
        <w:rPr>
          <w:color w:val="000000"/>
        </w:rPr>
      </w:pPr>
      <w:r w:rsidRPr="00BB5B13">
        <w:rPr>
          <w:color w:val="000000"/>
        </w:rPr>
        <w:t>"[w]</w:t>
      </w:r>
      <w:proofErr w:type="spellStart"/>
      <w:r w:rsidRPr="00BB5B13">
        <w:rPr>
          <w:color w:val="000000"/>
        </w:rPr>
        <w:t>hen</w:t>
      </w:r>
      <w:proofErr w:type="spellEnd"/>
      <w:r w:rsidRPr="00BB5B13">
        <w:rPr>
          <w:color w:val="000000"/>
        </w:rPr>
        <w:t xml:space="preserve"> it comes to the issue of whether an impliedly dedicated public easement should be limited to the use that gave rise to it, prescriptive rights appear fully analogous [Citations.]. A dedication is legally equivalent to the granting of an easement".</w:t>
      </w:r>
      <w:hyperlink r:id="rId144" w:anchor="n382" w:history="1"/>
      <w:hyperlink r:id="rId145" w:anchor="n382" w:tgtFrame="notes" w:history="1">
        <w:r w:rsidRPr="00BB5B13">
          <w:rPr>
            <w:color w:val="900229"/>
            <w:u w:val="single"/>
          </w:rPr>
          <w:t>[382]</w:t>
        </w:r>
      </w:hyperlink>
      <w:r w:rsidRPr="00BB5B13">
        <w:rPr>
          <w:color w:val="000000"/>
        </w:rPr>
        <w:t xml:space="preserve"> </w:t>
      </w:r>
    </w:p>
    <w:p w:rsidR="00EF33FC" w:rsidRPr="00BB5B13" w:rsidRDefault="00EF33FC" w:rsidP="00033138">
      <w:pPr>
        <w:numPr>
          <w:ilvl w:val="0"/>
          <w:numId w:val="61"/>
        </w:numPr>
        <w:spacing w:before="100" w:beforeAutospacing="1" w:after="100" w:afterAutospacing="1"/>
        <w:ind w:left="0" w:firstLine="0"/>
        <w:rPr>
          <w:color w:val="000000"/>
        </w:rPr>
      </w:pPr>
      <w:r w:rsidRPr="00BB5B13">
        <w:rPr>
          <w:color w:val="000000"/>
        </w:rPr>
        <w:t xml:space="preserve">The guidance provided by the Redwood Empire decision in relation to </w:t>
      </w:r>
      <w:proofErr w:type="spellStart"/>
      <w:r w:rsidRPr="00BB5B13">
        <w:rPr>
          <w:color w:val="000000"/>
        </w:rPr>
        <w:t>licences</w:t>
      </w:r>
      <w:proofErr w:type="spellEnd"/>
      <w:r w:rsidRPr="00BB5B13">
        <w:rPr>
          <w:color w:val="000000"/>
        </w:rPr>
        <w:t xml:space="preserve"> is also valuable, in that the scope of what was once a </w:t>
      </w:r>
      <w:proofErr w:type="spellStart"/>
      <w:r w:rsidRPr="00BB5B13">
        <w:rPr>
          <w:color w:val="000000"/>
        </w:rPr>
        <w:t>licence</w:t>
      </w:r>
      <w:proofErr w:type="spellEnd"/>
      <w:r w:rsidRPr="00BB5B13">
        <w:rPr>
          <w:color w:val="000000"/>
        </w:rPr>
        <w:t xml:space="preserve"> could incorporate foreseeable developments in relation to uses undertaken, on the other hand, could simply define the scope of what was acquired.</w:t>
      </w:r>
      <w:hyperlink r:id="rId146" w:anchor="n383" w:history="1"/>
      <w:hyperlink r:id="rId147" w:anchor="n383" w:tgtFrame="notes" w:history="1">
        <w:r w:rsidRPr="00BB5B13">
          <w:rPr>
            <w:color w:val="900229"/>
            <w:u w:val="single"/>
          </w:rPr>
          <w:t>[383]</w:t>
        </w:r>
      </w:hyperlink>
      <w:r w:rsidRPr="00BB5B13">
        <w:rPr>
          <w:color w:val="000000"/>
        </w:rPr>
        <w:t xml:space="preserve"> </w:t>
      </w:r>
    </w:p>
    <w:p w:rsidR="00EF33FC" w:rsidRPr="00516439" w:rsidRDefault="00EF33FC" w:rsidP="00EF33FC">
      <w:pPr>
        <w:rPr>
          <w:b/>
        </w:rPr>
      </w:pPr>
    </w:p>
    <w:p w:rsidR="00EF33FC" w:rsidRDefault="00EF33FC" w:rsidP="00EF33FC">
      <w:pPr>
        <w:jc w:val="center"/>
        <w:rPr>
          <w:i/>
          <w:sz w:val="22"/>
          <w:szCs w:val="22"/>
        </w:rPr>
      </w:pPr>
    </w:p>
    <w:p w:rsidR="00EF33FC" w:rsidRPr="00041390" w:rsidRDefault="00EF33FC" w:rsidP="00EF33FC">
      <w:pPr>
        <w:jc w:val="center"/>
        <w:rPr>
          <w:i/>
          <w:szCs w:val="24"/>
        </w:rPr>
      </w:pPr>
      <w:r w:rsidRPr="00041390">
        <w:rPr>
          <w:i/>
          <w:szCs w:val="24"/>
        </w:rPr>
        <w:t>END OF EXHIBIT G</w:t>
      </w:r>
    </w:p>
    <w:p w:rsidR="00EF33FC" w:rsidRPr="00041390" w:rsidRDefault="00EF33FC" w:rsidP="00EF33FC">
      <w:pPr>
        <w:jc w:val="center"/>
        <w:rPr>
          <w:szCs w:val="24"/>
        </w:rPr>
      </w:pPr>
      <w:r w:rsidRPr="00041390">
        <w:rPr>
          <w:i/>
          <w:szCs w:val="24"/>
        </w:rPr>
        <w:t>END OF DOCUMENT</w:t>
      </w:r>
    </w:p>
    <w:p w:rsidR="00EF33FC" w:rsidRPr="00041390" w:rsidRDefault="00EF33FC" w:rsidP="004A49F9">
      <w:pPr>
        <w:pStyle w:val="Heading10"/>
        <w:keepNext w:val="0"/>
        <w:ind w:left="720" w:right="288" w:firstLine="0"/>
        <w:jc w:val="left"/>
        <w:rPr>
          <w:b w:val="0"/>
          <w:caps w:val="0"/>
          <w:color w:val="000000" w:themeColor="text1"/>
          <w:szCs w:val="24"/>
        </w:rPr>
      </w:pPr>
    </w:p>
    <w:p w:rsidR="00EF33FC" w:rsidRDefault="00EF33FC" w:rsidP="004A49F9">
      <w:pPr>
        <w:pStyle w:val="Heading10"/>
        <w:keepNext w:val="0"/>
        <w:ind w:left="720" w:right="288" w:firstLine="0"/>
        <w:jc w:val="left"/>
        <w:rPr>
          <w:b w:val="0"/>
          <w:caps w:val="0"/>
          <w:color w:val="000000" w:themeColor="text1"/>
          <w:sz w:val="22"/>
          <w:szCs w:val="22"/>
        </w:rPr>
      </w:pPr>
    </w:p>
    <w:p w:rsidR="00E72059" w:rsidRDefault="00E72059" w:rsidP="0011077E">
      <w:pPr>
        <w:pStyle w:val="Default"/>
        <w:rPr>
          <w:color w:val="auto"/>
          <w:sz w:val="20"/>
        </w:rPr>
      </w:pPr>
    </w:p>
    <w:sectPr w:rsidR="00E72059" w:rsidSect="009344C2">
      <w:footerReference w:type="default" r:id="rId148"/>
      <w:pgSz w:w="12240" w:h="15840" w:code="1"/>
      <w:pgMar w:top="1005" w:right="1008" w:bottom="1440" w:left="864"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6545" w:rsidRDefault="009C6545">
      <w:r>
        <w:separator/>
      </w:r>
    </w:p>
  </w:endnote>
  <w:endnote w:type="continuationSeparator" w:id="0">
    <w:p w:rsidR="009C6545" w:rsidRDefault="009C65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1|0|0|">
    <w:altName w:val="Times New Roman"/>
    <w:panose1 w:val="00000000000000000000"/>
    <w:charset w:val="00"/>
    <w:family w:val="roman"/>
    <w:notTrueType/>
    <w:pitch w:val="default"/>
    <w:sig w:usb0="7FFDD00F" w:usb1="0049B37C" w:usb2="00000008" w:usb3="0049B37C" w:csb0="00000009" w:csb1="0000002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New Roman TUR">
    <w:altName w:val="Times New Roman"/>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34657"/>
      <w:docPartObj>
        <w:docPartGallery w:val="Page Numbers (Bottom of Page)"/>
        <w:docPartUnique/>
      </w:docPartObj>
    </w:sdtPr>
    <w:sdtContent>
      <w:p w:rsidR="009C6545" w:rsidRDefault="00303FE6">
        <w:pPr>
          <w:pStyle w:val="Footer"/>
          <w:jc w:val="right"/>
        </w:pPr>
        <w:fldSimple w:instr=" PAGE   \* MERGEFORMAT ">
          <w:r w:rsidR="009C6545">
            <w:rPr>
              <w:noProof/>
            </w:rPr>
            <w:t>29</w:t>
          </w:r>
        </w:fldSimple>
      </w:p>
    </w:sdtContent>
  </w:sdt>
  <w:p w:rsidR="009C6545" w:rsidRDefault="009C654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3015"/>
      <w:docPartObj>
        <w:docPartGallery w:val="Page Numbers (Bottom of Page)"/>
        <w:docPartUnique/>
      </w:docPartObj>
    </w:sdtPr>
    <w:sdtContent>
      <w:p w:rsidR="009C6545" w:rsidRDefault="00303FE6">
        <w:pPr>
          <w:pStyle w:val="Footer"/>
          <w:jc w:val="right"/>
        </w:pPr>
        <w:fldSimple w:instr=" PAGE   \* MERGEFORMAT ">
          <w:r w:rsidR="00225094">
            <w:rPr>
              <w:noProof/>
            </w:rPr>
            <w:t>51</w:t>
          </w:r>
        </w:fldSimple>
      </w:p>
    </w:sdtContent>
  </w:sdt>
  <w:p w:rsidR="009C6545" w:rsidRPr="00C13A3C" w:rsidRDefault="009C6545">
    <w:pPr>
      <w:pStyle w:val="Footer"/>
      <w:rPr>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34661"/>
      <w:docPartObj>
        <w:docPartGallery w:val="Page Numbers (Bottom of Page)"/>
        <w:docPartUnique/>
      </w:docPartObj>
    </w:sdtPr>
    <w:sdtContent>
      <w:p w:rsidR="009C6545" w:rsidRDefault="00303FE6">
        <w:pPr>
          <w:pStyle w:val="Footer"/>
          <w:jc w:val="right"/>
        </w:pPr>
        <w:fldSimple w:instr=" PAGE   \* MERGEFORMAT ">
          <w:r w:rsidR="00225094">
            <w:rPr>
              <w:noProof/>
            </w:rPr>
            <w:t>32</w:t>
          </w:r>
        </w:fldSimple>
      </w:p>
    </w:sdtContent>
  </w:sdt>
  <w:p w:rsidR="009C6545" w:rsidRPr="004C41E0" w:rsidRDefault="009C6545" w:rsidP="00573F89">
    <w:pPr>
      <w:pStyle w:val="Footer"/>
      <w:jc w:val="right"/>
      <w:rPr>
        <w:sz w:val="24"/>
        <w:szCs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34663"/>
      <w:docPartObj>
        <w:docPartGallery w:val="Page Numbers (Bottom of Page)"/>
        <w:docPartUnique/>
      </w:docPartObj>
    </w:sdtPr>
    <w:sdtContent>
      <w:p w:rsidR="009C6545" w:rsidRDefault="00303FE6">
        <w:pPr>
          <w:pStyle w:val="Footer"/>
          <w:jc w:val="right"/>
        </w:pPr>
        <w:fldSimple w:instr=" PAGE   \* MERGEFORMAT ">
          <w:r w:rsidR="00225094">
            <w:rPr>
              <w:noProof/>
            </w:rPr>
            <w:t>50</w:t>
          </w:r>
        </w:fldSimple>
      </w:p>
    </w:sdtContent>
  </w:sdt>
  <w:p w:rsidR="009C6545" w:rsidRDefault="009C6545">
    <w:pPr>
      <w:pStyle w:val="Footer"/>
      <w:jc w:val="right"/>
      <w:rPr>
        <w:sz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40757"/>
      <w:docPartObj>
        <w:docPartGallery w:val="Page Numbers (Bottom of Page)"/>
        <w:docPartUnique/>
      </w:docPartObj>
    </w:sdtPr>
    <w:sdtContent>
      <w:p w:rsidR="009C6545" w:rsidRDefault="00303FE6">
        <w:pPr>
          <w:pStyle w:val="Footer"/>
          <w:jc w:val="right"/>
        </w:pPr>
        <w:fldSimple w:instr=" PAGE   \* MERGEFORMAT ">
          <w:r w:rsidR="00225094">
            <w:rPr>
              <w:noProof/>
            </w:rPr>
            <w:t>64</w:t>
          </w:r>
        </w:fldSimple>
      </w:p>
    </w:sdtContent>
  </w:sdt>
  <w:p w:rsidR="009C6545" w:rsidRDefault="009C6545">
    <w:pPr>
      <w:pStyle w:val="Footer"/>
      <w:jc w:val="right"/>
      <w:rPr>
        <w:sz w:val="2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44727"/>
      <w:docPartObj>
        <w:docPartGallery w:val="Page Numbers (Bottom of Page)"/>
        <w:docPartUnique/>
      </w:docPartObj>
    </w:sdtPr>
    <w:sdtContent>
      <w:p w:rsidR="009C6545" w:rsidRDefault="00303FE6">
        <w:pPr>
          <w:pStyle w:val="Footer"/>
          <w:jc w:val="right"/>
        </w:pPr>
        <w:fldSimple w:instr=" PAGE   \* MERGEFORMAT ">
          <w:r w:rsidR="00225094">
            <w:rPr>
              <w:noProof/>
            </w:rPr>
            <w:t>80</w:t>
          </w:r>
        </w:fldSimple>
      </w:p>
    </w:sdtContent>
  </w:sdt>
  <w:p w:rsidR="009C6545" w:rsidRDefault="009C6545">
    <w:pPr>
      <w:pStyle w:val="Footer"/>
      <w:jc w:val="right"/>
      <w:rPr>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6545" w:rsidRDefault="009C6545">
      <w:r>
        <w:separator/>
      </w:r>
    </w:p>
  </w:footnote>
  <w:footnote w:type="continuationSeparator" w:id="0">
    <w:p w:rsidR="009C6545" w:rsidRDefault="009C65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545" w:rsidRDefault="009C6545" w:rsidP="00621627">
    <w:pPr>
      <w:pStyle w:val="Header"/>
      <w:tabs>
        <w:tab w:val="clear" w:pos="4320"/>
        <w:tab w:val="center" w:pos="2610"/>
      </w:tabs>
      <w:ind w:left="360"/>
      <w:rPr>
        <w:sz w:val="22"/>
        <w:szCs w:val="22"/>
      </w:rPr>
    </w:pPr>
    <w:r>
      <w:rPr>
        <w:sz w:val="22"/>
        <w:szCs w:val="22"/>
      </w:rPr>
      <w:t>OREFM-</w:t>
    </w:r>
    <w:r w:rsidRPr="00F528F7">
      <w:rPr>
        <w:sz w:val="22"/>
        <w:szCs w:val="22"/>
      </w:rPr>
      <w:t>201</w:t>
    </w:r>
    <w:r>
      <w:rPr>
        <w:sz w:val="22"/>
        <w:szCs w:val="22"/>
      </w:rPr>
      <w:t>3</w:t>
    </w:r>
    <w:r w:rsidRPr="00F528F7">
      <w:rPr>
        <w:sz w:val="22"/>
        <w:szCs w:val="22"/>
      </w:rPr>
      <w:t>-06-CC</w:t>
    </w:r>
    <w:r>
      <w:rPr>
        <w:sz w:val="22"/>
        <w:szCs w:val="22"/>
      </w:rPr>
      <w:t xml:space="preserve">   </w:t>
    </w:r>
  </w:p>
  <w:p w:rsidR="009C6545" w:rsidRDefault="009C6545" w:rsidP="00621627">
    <w:pPr>
      <w:pStyle w:val="Header"/>
      <w:tabs>
        <w:tab w:val="clear" w:pos="4320"/>
        <w:tab w:val="center" w:pos="2610"/>
      </w:tabs>
      <w:ind w:left="360"/>
      <w:jc w:val="both"/>
    </w:pPr>
    <w:r>
      <w:rPr>
        <w:sz w:val="22"/>
        <w:szCs w:val="22"/>
      </w:rPr>
      <w:t>Request For Real Estate Appraisal Services for Office of Real Estate and Facilities Management</w:t>
    </w:r>
  </w:p>
  <w:p w:rsidR="009C6545" w:rsidRDefault="009C6545" w:rsidP="00DF3955">
    <w:pPr>
      <w:pStyle w:val="Header"/>
    </w:pPr>
  </w:p>
  <w:p w:rsidR="009C6545" w:rsidRDefault="009C6545" w:rsidP="00DF3955">
    <w:pPr>
      <w:pStyle w:val="Header"/>
    </w:pPr>
  </w:p>
  <w:p w:rsidR="009C6545" w:rsidRDefault="009C6545" w:rsidP="00DF395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545" w:rsidRDefault="009C6545" w:rsidP="00F87EDC">
    <w:pPr>
      <w:pStyle w:val="Header"/>
      <w:tabs>
        <w:tab w:val="clear" w:pos="4320"/>
        <w:tab w:val="center" w:pos="2610"/>
      </w:tabs>
      <w:ind w:left="360"/>
      <w:rPr>
        <w:sz w:val="22"/>
        <w:szCs w:val="22"/>
      </w:rPr>
    </w:pPr>
    <w:r>
      <w:rPr>
        <w:sz w:val="22"/>
        <w:szCs w:val="22"/>
      </w:rPr>
      <w:t>OREFM-</w:t>
    </w:r>
    <w:r w:rsidRPr="00F528F7">
      <w:rPr>
        <w:sz w:val="22"/>
        <w:szCs w:val="22"/>
      </w:rPr>
      <w:t>201</w:t>
    </w:r>
    <w:r>
      <w:rPr>
        <w:sz w:val="22"/>
        <w:szCs w:val="22"/>
      </w:rPr>
      <w:t>3</w:t>
    </w:r>
    <w:r w:rsidRPr="00F528F7">
      <w:rPr>
        <w:sz w:val="22"/>
        <w:szCs w:val="22"/>
      </w:rPr>
      <w:t>-06-CC</w:t>
    </w:r>
    <w:r>
      <w:rPr>
        <w:sz w:val="22"/>
        <w:szCs w:val="22"/>
      </w:rPr>
      <w:t xml:space="preserve">   </w:t>
    </w:r>
  </w:p>
  <w:p w:rsidR="009C6545" w:rsidRDefault="009C6545" w:rsidP="00F87EDC">
    <w:pPr>
      <w:pStyle w:val="Header"/>
      <w:tabs>
        <w:tab w:val="clear" w:pos="4320"/>
        <w:tab w:val="center" w:pos="2610"/>
      </w:tabs>
      <w:ind w:left="360"/>
      <w:jc w:val="both"/>
    </w:pPr>
    <w:r>
      <w:rPr>
        <w:sz w:val="22"/>
        <w:szCs w:val="22"/>
      </w:rPr>
      <w:t>Request For Real Estate Appraisal Services for Office of Real Estate and Facilities Management</w:t>
    </w:r>
  </w:p>
  <w:p w:rsidR="009C6545" w:rsidRDefault="009C654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254B"/>
    <w:multiLevelType w:val="multilevel"/>
    <w:tmpl w:val="9D6E084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052F0F39"/>
    <w:multiLevelType w:val="hybridMultilevel"/>
    <w:tmpl w:val="27DEBA1C"/>
    <w:lvl w:ilvl="0" w:tplc="CC7EB7B0">
      <w:start w:val="1"/>
      <w:numFmt w:val="decimal"/>
      <w:lvlText w:val="%1."/>
      <w:lvlJc w:val="left"/>
      <w:pPr>
        <w:ind w:left="1800" w:hanging="360"/>
      </w:pPr>
      <w:rPr>
        <w:rFonts w:hint="default"/>
        <w:b/>
      </w:rPr>
    </w:lvl>
    <w:lvl w:ilvl="1" w:tplc="EA322586">
      <w:start w:val="1"/>
      <w:numFmt w:val="lowerLetter"/>
      <w:lvlText w:val="%2."/>
      <w:lvlJc w:val="left"/>
      <w:pPr>
        <w:ind w:left="2520" w:hanging="360"/>
      </w:pPr>
      <w:rPr>
        <w:b w:val="0"/>
      </w:rPr>
    </w:lvl>
    <w:lvl w:ilvl="2" w:tplc="3E9A1D30">
      <w:start w:val="1"/>
      <w:numFmt w:val="decimal"/>
      <w:lvlText w:val="(%3)"/>
      <w:lvlJc w:val="left"/>
      <w:pPr>
        <w:ind w:left="3240" w:hanging="18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78516AC"/>
    <w:multiLevelType w:val="multilevel"/>
    <w:tmpl w:val="8A5EDB4A"/>
    <w:lvl w:ilvl="0">
      <w:start w:val="1"/>
      <w:numFmt w:val="upperRoman"/>
      <w:pStyle w:val="ArticleL1"/>
      <w:suff w:val="nothing"/>
      <w:lvlText w:val="ARTICLE %1"/>
      <w:lvlJc w:val="left"/>
      <w:pPr>
        <w:ind w:left="0" w:firstLine="0"/>
      </w:pPr>
      <w:rPr>
        <w:rFonts w:ascii="Times New Roman" w:hAnsi="Times New Roman" w:hint="default"/>
        <w:b/>
        <w:i w:val="0"/>
        <w:caps/>
        <w:color w:val="auto"/>
        <w:sz w:val="22"/>
        <w:u w:val="none"/>
      </w:rPr>
    </w:lvl>
    <w:lvl w:ilvl="1">
      <w:start w:val="1"/>
      <w:numFmt w:val="decimal"/>
      <w:pStyle w:val="ArticleL2"/>
      <w:isLgl/>
      <w:lvlText w:val="%1.%2"/>
      <w:lvlJc w:val="left"/>
      <w:pPr>
        <w:tabs>
          <w:tab w:val="num" w:pos="1080"/>
        </w:tabs>
        <w:ind w:left="0" w:firstLine="720"/>
      </w:pPr>
      <w:rPr>
        <w:rFonts w:hint="default"/>
        <w:b/>
        <w:i w:val="0"/>
        <w:caps w:val="0"/>
        <w:color w:val="auto"/>
        <w:sz w:val="22"/>
        <w:u w:val="none"/>
      </w:rPr>
    </w:lvl>
    <w:lvl w:ilvl="2">
      <w:start w:val="1"/>
      <w:numFmt w:val="decimal"/>
      <w:pStyle w:val="ArticleL3"/>
      <w:isLgl/>
      <w:lvlText w:val="%1.%2.%3"/>
      <w:lvlJc w:val="left"/>
      <w:pPr>
        <w:tabs>
          <w:tab w:val="num" w:pos="2160"/>
        </w:tabs>
        <w:ind w:left="0" w:firstLine="1440"/>
      </w:pPr>
      <w:rPr>
        <w:rFonts w:hint="default"/>
        <w:b/>
        <w:i w:val="0"/>
        <w:caps w:val="0"/>
        <w:color w:val="auto"/>
        <w:u w:val="none"/>
      </w:rPr>
    </w:lvl>
    <w:lvl w:ilvl="3">
      <w:start w:val="1"/>
      <w:numFmt w:val="lowerLetter"/>
      <w:pStyle w:val="ArticleL4"/>
      <w:lvlText w:val="(%4)"/>
      <w:lvlJc w:val="left"/>
      <w:pPr>
        <w:tabs>
          <w:tab w:val="num" w:pos="2880"/>
        </w:tabs>
        <w:ind w:left="0" w:firstLine="2160"/>
      </w:pPr>
      <w:rPr>
        <w:rFonts w:eastAsia="|1|0|0|" w:hint="default"/>
        <w:b w:val="0"/>
        <w:i w:val="0"/>
        <w:caps w:val="0"/>
        <w:smallCaps w:val="0"/>
        <w:color w:val="auto"/>
        <w:u w:val="none"/>
      </w:rPr>
    </w:lvl>
    <w:lvl w:ilvl="4">
      <w:start w:val="1"/>
      <w:numFmt w:val="lowerRoman"/>
      <w:pStyle w:val="ArticleL5"/>
      <w:lvlText w:val="(%5)"/>
      <w:lvlJc w:val="left"/>
      <w:pPr>
        <w:tabs>
          <w:tab w:val="num" w:pos="3600"/>
        </w:tabs>
        <w:ind w:left="0" w:firstLine="2880"/>
      </w:pPr>
      <w:rPr>
        <w:rFonts w:eastAsia="|1|0|0|" w:hint="default"/>
        <w:b w:val="0"/>
        <w:i w:val="0"/>
        <w:caps w:val="0"/>
        <w:smallCaps w:val="0"/>
        <w:color w:val="auto"/>
        <w:u w:val="none"/>
      </w:rPr>
    </w:lvl>
    <w:lvl w:ilvl="5">
      <w:start w:val="1"/>
      <w:numFmt w:val="decimal"/>
      <w:pStyle w:val="ArticleL6"/>
      <w:lvlText w:val="(%6)"/>
      <w:lvlJc w:val="left"/>
      <w:pPr>
        <w:tabs>
          <w:tab w:val="num" w:pos="4320"/>
        </w:tabs>
        <w:ind w:left="0" w:firstLine="3600"/>
      </w:pPr>
      <w:rPr>
        <w:rFonts w:eastAsia="|1|0|0|" w:hint="default"/>
        <w:b w:val="0"/>
        <w:i w:val="0"/>
        <w:caps w:val="0"/>
        <w:smallCaps w:val="0"/>
        <w:color w:val="auto"/>
        <w:u w:val="none"/>
      </w:rPr>
    </w:lvl>
    <w:lvl w:ilvl="6">
      <w:start w:val="1"/>
      <w:numFmt w:val="lowerLetter"/>
      <w:pStyle w:val="ArticleL7"/>
      <w:lvlText w:val="(%7)"/>
      <w:lvlJc w:val="left"/>
      <w:pPr>
        <w:tabs>
          <w:tab w:val="num" w:pos="2160"/>
        </w:tabs>
        <w:ind w:left="0" w:firstLine="1440"/>
      </w:pPr>
      <w:rPr>
        <w:rFonts w:eastAsia="|1|0|0|" w:hint="default"/>
        <w:b w:val="0"/>
        <w:i w:val="0"/>
        <w:caps w:val="0"/>
        <w:smallCaps w:val="0"/>
        <w:color w:val="auto"/>
        <w:u w:val="none"/>
      </w:rPr>
    </w:lvl>
    <w:lvl w:ilvl="7">
      <w:start w:val="1"/>
      <w:numFmt w:val="lowerRoman"/>
      <w:pStyle w:val="ArticleL8"/>
      <w:lvlText w:val="(%8)"/>
      <w:lvlJc w:val="left"/>
      <w:pPr>
        <w:tabs>
          <w:tab w:val="num" w:pos="2880"/>
        </w:tabs>
        <w:ind w:left="0" w:firstLine="2160"/>
      </w:pPr>
      <w:rPr>
        <w:rFonts w:eastAsia="|1|0|0|" w:hint="default"/>
        <w:b w:val="0"/>
        <w:i w:val="0"/>
        <w:caps w:val="0"/>
        <w:smallCaps w:val="0"/>
        <w:color w:val="auto"/>
        <w:u w:val="none"/>
      </w:rPr>
    </w:lvl>
    <w:lvl w:ilvl="8">
      <w:start w:val="1"/>
      <w:numFmt w:val="decimal"/>
      <w:pStyle w:val="ArticleL9"/>
      <w:lvlText w:val="(%9)"/>
      <w:lvlJc w:val="left"/>
      <w:pPr>
        <w:tabs>
          <w:tab w:val="num" w:pos="3600"/>
        </w:tabs>
        <w:ind w:left="0" w:firstLine="2880"/>
      </w:pPr>
      <w:rPr>
        <w:rFonts w:eastAsia="|1|0|0|" w:hint="default"/>
        <w:b w:val="0"/>
        <w:i w:val="0"/>
        <w:caps w:val="0"/>
        <w:smallCaps w:val="0"/>
        <w:color w:val="auto"/>
        <w:u w:val="none"/>
      </w:rPr>
    </w:lvl>
  </w:abstractNum>
  <w:abstractNum w:abstractNumId="3">
    <w:nsid w:val="078825A8"/>
    <w:multiLevelType w:val="hybridMultilevel"/>
    <w:tmpl w:val="E020D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F56928"/>
    <w:multiLevelType w:val="multilevel"/>
    <w:tmpl w:val="23B41522"/>
    <w:lvl w:ilvl="0">
      <w:start w:val="1"/>
      <w:numFmt w:val="decimal"/>
      <w:pStyle w:val="ExhibitA1"/>
      <w:lvlText w:val="%1."/>
      <w:lvlJc w:val="left"/>
      <w:pPr>
        <w:tabs>
          <w:tab w:val="num" w:pos="720"/>
        </w:tabs>
        <w:ind w:left="720" w:hanging="720"/>
      </w:pPr>
      <w:rPr>
        <w:rFonts w:hint="default"/>
      </w:rPr>
    </w:lvl>
    <w:lvl w:ilvl="1">
      <w:start w:val="1"/>
      <w:numFmt w:val="upperLetter"/>
      <w:lvlText w:val="%2."/>
      <w:lvlJc w:val="left"/>
      <w:pPr>
        <w:tabs>
          <w:tab w:val="num" w:pos="1368"/>
        </w:tabs>
        <w:ind w:left="1368" w:hanging="648"/>
      </w:pPr>
      <w:rPr>
        <w:rFonts w:hint="default"/>
      </w:rPr>
    </w:lvl>
    <w:lvl w:ilvl="2">
      <w:start w:val="1"/>
      <w:numFmt w:val="lowerRoman"/>
      <w:lvlText w:val="%3."/>
      <w:lvlJc w:val="left"/>
      <w:pPr>
        <w:tabs>
          <w:tab w:val="num" w:pos="2016"/>
        </w:tabs>
        <w:ind w:left="2016" w:hanging="648"/>
      </w:pPr>
      <w:rPr>
        <w:rFonts w:hint="default"/>
      </w:rPr>
    </w:lvl>
    <w:lvl w:ilvl="3">
      <w:start w:val="1"/>
      <w:numFmt w:val="decimal"/>
      <w:lvlText w:val="%1.%2.%3.%4."/>
      <w:lvlJc w:val="left"/>
      <w:pPr>
        <w:tabs>
          <w:tab w:val="num" w:pos="5040"/>
        </w:tabs>
        <w:ind w:left="4968" w:hanging="648"/>
      </w:pPr>
      <w:rPr>
        <w:rFonts w:hint="default"/>
      </w:rPr>
    </w:lvl>
    <w:lvl w:ilvl="4">
      <w:start w:val="1"/>
      <w:numFmt w:val="decimal"/>
      <w:lvlText w:val="%1.%2.%3.%4.%5."/>
      <w:lvlJc w:val="left"/>
      <w:pPr>
        <w:tabs>
          <w:tab w:val="num" w:pos="5760"/>
        </w:tabs>
        <w:ind w:left="5472" w:hanging="792"/>
      </w:pPr>
      <w:rPr>
        <w:rFonts w:hint="default"/>
      </w:rPr>
    </w:lvl>
    <w:lvl w:ilvl="5">
      <w:start w:val="1"/>
      <w:numFmt w:val="decimal"/>
      <w:lvlText w:val="%1.%2.%3.%4.%5.%6."/>
      <w:lvlJc w:val="left"/>
      <w:pPr>
        <w:tabs>
          <w:tab w:val="num" w:pos="6120"/>
        </w:tabs>
        <w:ind w:left="5976" w:hanging="936"/>
      </w:pPr>
      <w:rPr>
        <w:rFonts w:hint="default"/>
      </w:rPr>
    </w:lvl>
    <w:lvl w:ilvl="6">
      <w:start w:val="1"/>
      <w:numFmt w:val="decimal"/>
      <w:lvlText w:val="%1.%2.%3.%4.%5.%6.%7."/>
      <w:lvlJc w:val="left"/>
      <w:pPr>
        <w:tabs>
          <w:tab w:val="num" w:pos="6840"/>
        </w:tabs>
        <w:ind w:left="6480" w:hanging="1080"/>
      </w:pPr>
      <w:rPr>
        <w:rFonts w:hint="default"/>
      </w:rPr>
    </w:lvl>
    <w:lvl w:ilvl="7">
      <w:start w:val="1"/>
      <w:numFmt w:val="decimal"/>
      <w:lvlText w:val="%1.%2.%3.%4.%5.%6.%7.%8."/>
      <w:lvlJc w:val="left"/>
      <w:pPr>
        <w:tabs>
          <w:tab w:val="num" w:pos="7200"/>
        </w:tabs>
        <w:ind w:left="6984" w:hanging="1224"/>
      </w:pPr>
      <w:rPr>
        <w:rFonts w:hint="default"/>
      </w:rPr>
    </w:lvl>
    <w:lvl w:ilvl="8">
      <w:start w:val="1"/>
      <w:numFmt w:val="decimal"/>
      <w:lvlText w:val="%1.%2.%3.%4.%5.%6.%7.%8.%9."/>
      <w:lvlJc w:val="left"/>
      <w:pPr>
        <w:tabs>
          <w:tab w:val="num" w:pos="7920"/>
        </w:tabs>
        <w:ind w:left="7560" w:hanging="1440"/>
      </w:pPr>
      <w:rPr>
        <w:rFonts w:hint="default"/>
      </w:rPr>
    </w:lvl>
  </w:abstractNum>
  <w:abstractNum w:abstractNumId="5">
    <w:nsid w:val="0A8A74C8"/>
    <w:multiLevelType w:val="multilevel"/>
    <w:tmpl w:val="B704C6FA"/>
    <w:lvl w:ilvl="0">
      <w:start w:val="2"/>
      <w:numFmt w:val="decimal"/>
      <w:lvlText w:val="%1."/>
      <w:lvlJc w:val="left"/>
      <w:pPr>
        <w:tabs>
          <w:tab w:val="num" w:pos="360"/>
        </w:tabs>
        <w:ind w:left="360" w:hanging="360"/>
      </w:pPr>
      <w:rPr>
        <w:rFonts w:hint="default"/>
        <w:b/>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
    <w:nsid w:val="0AB749E5"/>
    <w:multiLevelType w:val="hybridMultilevel"/>
    <w:tmpl w:val="C19E59FC"/>
    <w:lvl w:ilvl="0" w:tplc="B308ADB4">
      <w:start w:val="1"/>
      <w:numFmt w:val="bullet"/>
      <w:pStyle w:val="TableBullet"/>
      <w:lvlText w:val="•"/>
      <w:lvlJc w:val="left"/>
      <w:pPr>
        <w:tabs>
          <w:tab w:val="num" w:pos="360"/>
        </w:tabs>
        <w:ind w:left="360" w:hanging="187"/>
      </w:pPr>
      <w:rPr>
        <w:rFonts w:ascii="Verdana" w:hAnsi="Verdana" w:cs="Times New Roman" w:hint="default"/>
        <w:b w:val="0"/>
        <w:i w:val="0"/>
        <w:color w:val="00000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D041324"/>
    <w:multiLevelType w:val="hybridMultilevel"/>
    <w:tmpl w:val="F8C4125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
    <w:nsid w:val="0ECC4BCB"/>
    <w:multiLevelType w:val="multilevel"/>
    <w:tmpl w:val="FE6C37B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800"/>
        </w:tabs>
        <w:ind w:left="1800" w:hanging="180"/>
      </w:pPr>
      <w:rPr>
        <w:rFonts w:hint="default"/>
        <w:b w:val="0"/>
        <w:i w:val="0"/>
        <w:sz w:val="24"/>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
    <w:nsid w:val="10401F95"/>
    <w:multiLevelType w:val="multilevel"/>
    <w:tmpl w:val="EF06788E"/>
    <w:lvl w:ilvl="0">
      <w:start w:val="1"/>
      <w:numFmt w:val="decimal"/>
      <w:lvlText w:val="%1."/>
      <w:lvlJc w:val="left"/>
      <w:pPr>
        <w:tabs>
          <w:tab w:val="num" w:pos="720"/>
        </w:tabs>
        <w:ind w:left="720" w:hanging="720"/>
      </w:pPr>
      <w:rPr>
        <w:rFonts w:hint="default"/>
      </w:rPr>
    </w:lvl>
    <w:lvl w:ilvl="1">
      <w:start w:val="1"/>
      <w:numFmt w:val="upperLetter"/>
      <w:lvlText w:val="%2."/>
      <w:lvlJc w:val="left"/>
      <w:pPr>
        <w:tabs>
          <w:tab w:val="num" w:pos="1548"/>
        </w:tabs>
        <w:ind w:left="1548" w:hanging="648"/>
      </w:pPr>
      <w:rPr>
        <w:rFonts w:hint="default"/>
        <w:b w:val="0"/>
        <w:color w:val="auto"/>
      </w:rPr>
    </w:lvl>
    <w:lvl w:ilvl="2">
      <w:start w:val="1"/>
      <w:numFmt w:val="lowerRoman"/>
      <w:lvlText w:val="%3."/>
      <w:lvlJc w:val="left"/>
      <w:pPr>
        <w:tabs>
          <w:tab w:val="num" w:pos="2016"/>
        </w:tabs>
        <w:ind w:left="2016" w:hanging="648"/>
      </w:pPr>
      <w:rPr>
        <w:rFonts w:hint="default"/>
      </w:rPr>
    </w:lvl>
    <w:lvl w:ilvl="3">
      <w:start w:val="1"/>
      <w:numFmt w:val="decimal"/>
      <w:lvlText w:val="%1.%2.%3.%4."/>
      <w:lvlJc w:val="left"/>
      <w:pPr>
        <w:tabs>
          <w:tab w:val="num" w:pos="5040"/>
        </w:tabs>
        <w:ind w:left="4968" w:hanging="648"/>
      </w:pPr>
      <w:rPr>
        <w:rFonts w:hint="default"/>
      </w:rPr>
    </w:lvl>
    <w:lvl w:ilvl="4">
      <w:start w:val="1"/>
      <w:numFmt w:val="decimal"/>
      <w:lvlText w:val="%1.%2.%3.%4.%5."/>
      <w:lvlJc w:val="left"/>
      <w:pPr>
        <w:tabs>
          <w:tab w:val="num" w:pos="5760"/>
        </w:tabs>
        <w:ind w:left="5472" w:hanging="792"/>
      </w:pPr>
      <w:rPr>
        <w:rFonts w:hint="default"/>
      </w:rPr>
    </w:lvl>
    <w:lvl w:ilvl="5">
      <w:start w:val="1"/>
      <w:numFmt w:val="decimal"/>
      <w:lvlText w:val="%1.%2.%3.%4.%5.%6."/>
      <w:lvlJc w:val="left"/>
      <w:pPr>
        <w:tabs>
          <w:tab w:val="num" w:pos="6120"/>
        </w:tabs>
        <w:ind w:left="5976" w:hanging="936"/>
      </w:pPr>
      <w:rPr>
        <w:rFonts w:hint="default"/>
      </w:rPr>
    </w:lvl>
    <w:lvl w:ilvl="6">
      <w:start w:val="1"/>
      <w:numFmt w:val="decimal"/>
      <w:lvlText w:val="%1.%2.%3.%4.%5.%6.%7."/>
      <w:lvlJc w:val="left"/>
      <w:pPr>
        <w:tabs>
          <w:tab w:val="num" w:pos="6840"/>
        </w:tabs>
        <w:ind w:left="6480" w:hanging="1080"/>
      </w:pPr>
      <w:rPr>
        <w:rFonts w:hint="default"/>
      </w:rPr>
    </w:lvl>
    <w:lvl w:ilvl="7">
      <w:start w:val="1"/>
      <w:numFmt w:val="decimal"/>
      <w:lvlText w:val="%1.%2.%3.%4.%5.%6.%7.%8."/>
      <w:lvlJc w:val="left"/>
      <w:pPr>
        <w:tabs>
          <w:tab w:val="num" w:pos="7200"/>
        </w:tabs>
        <w:ind w:left="6984" w:hanging="1224"/>
      </w:pPr>
      <w:rPr>
        <w:rFonts w:hint="default"/>
      </w:rPr>
    </w:lvl>
    <w:lvl w:ilvl="8">
      <w:start w:val="1"/>
      <w:numFmt w:val="decimal"/>
      <w:lvlText w:val="%1.%2.%3.%4.%5.%6.%7.%8.%9."/>
      <w:lvlJc w:val="left"/>
      <w:pPr>
        <w:tabs>
          <w:tab w:val="num" w:pos="7920"/>
        </w:tabs>
        <w:ind w:left="7560" w:hanging="1440"/>
      </w:pPr>
      <w:rPr>
        <w:rFonts w:hint="default"/>
      </w:rPr>
    </w:lvl>
  </w:abstractNum>
  <w:abstractNum w:abstractNumId="10">
    <w:nsid w:val="13136847"/>
    <w:multiLevelType w:val="hybridMultilevel"/>
    <w:tmpl w:val="9540457E"/>
    <w:lvl w:ilvl="0" w:tplc="6DC0EFE2">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3C7603F"/>
    <w:multiLevelType w:val="hybridMultilevel"/>
    <w:tmpl w:val="4030006A"/>
    <w:lvl w:ilvl="0" w:tplc="57B4F21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D75112"/>
    <w:multiLevelType w:val="multilevel"/>
    <w:tmpl w:val="1596A2DA"/>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3">
    <w:nsid w:val="13F5411B"/>
    <w:multiLevelType w:val="multilevel"/>
    <w:tmpl w:val="0B7AC4AA"/>
    <w:lvl w:ilvl="0">
      <w:start w:val="1"/>
      <w:numFmt w:val="decimal"/>
      <w:lvlText w:val="%1."/>
      <w:lvlJc w:val="left"/>
      <w:pPr>
        <w:tabs>
          <w:tab w:val="num" w:pos="720"/>
        </w:tabs>
        <w:ind w:left="720" w:hanging="720"/>
      </w:pPr>
      <w:rPr>
        <w:rFonts w:hint="default"/>
      </w:rPr>
    </w:lvl>
    <w:lvl w:ilvl="1">
      <w:start w:val="1"/>
      <w:numFmt w:val="upperLetter"/>
      <w:pStyle w:val="ExhibitD2"/>
      <w:lvlText w:val="%2."/>
      <w:lvlJc w:val="left"/>
      <w:pPr>
        <w:tabs>
          <w:tab w:val="num" w:pos="1440"/>
        </w:tabs>
        <w:ind w:left="1440" w:hanging="720"/>
      </w:pPr>
      <w:rPr>
        <w:rFonts w:hint="default"/>
      </w:rPr>
    </w:lvl>
    <w:lvl w:ilvl="2">
      <w:start w:val="1"/>
      <w:numFmt w:val="lowerRoman"/>
      <w:pStyle w:val="ExhibitD3"/>
      <w:lvlText w:val="%3."/>
      <w:lvlJc w:val="left"/>
      <w:pPr>
        <w:tabs>
          <w:tab w:val="num" w:pos="2016"/>
        </w:tabs>
        <w:ind w:left="2016" w:hanging="576"/>
      </w:pPr>
      <w:rPr>
        <w:rFonts w:hint="default"/>
      </w:rPr>
    </w:lvl>
    <w:lvl w:ilvl="3">
      <w:start w:val="1"/>
      <w:numFmt w:val="decimal"/>
      <w:lvlText w:val="%1.%2.%3.%4."/>
      <w:lvlJc w:val="left"/>
      <w:pPr>
        <w:tabs>
          <w:tab w:val="num" w:pos="5760"/>
        </w:tabs>
        <w:ind w:left="5688" w:hanging="648"/>
      </w:pPr>
      <w:rPr>
        <w:rFonts w:hint="default"/>
      </w:rPr>
    </w:lvl>
    <w:lvl w:ilvl="4">
      <w:start w:val="1"/>
      <w:numFmt w:val="decimal"/>
      <w:lvlText w:val="%1.%2.%3.%4.%5."/>
      <w:lvlJc w:val="left"/>
      <w:pPr>
        <w:tabs>
          <w:tab w:val="num" w:pos="6480"/>
        </w:tabs>
        <w:ind w:left="6192" w:hanging="792"/>
      </w:pPr>
      <w:rPr>
        <w:rFonts w:hint="default"/>
      </w:rPr>
    </w:lvl>
    <w:lvl w:ilvl="5">
      <w:start w:val="1"/>
      <w:numFmt w:val="decimal"/>
      <w:lvlText w:val="%1.%2.%3.%4.%5.%6."/>
      <w:lvlJc w:val="left"/>
      <w:pPr>
        <w:tabs>
          <w:tab w:val="num" w:pos="6840"/>
        </w:tabs>
        <w:ind w:left="6696" w:hanging="936"/>
      </w:pPr>
      <w:rPr>
        <w:rFonts w:hint="default"/>
      </w:rPr>
    </w:lvl>
    <w:lvl w:ilvl="6">
      <w:start w:val="1"/>
      <w:numFmt w:val="decimal"/>
      <w:lvlText w:val="%1.%2.%3.%4.%5.%6.%7."/>
      <w:lvlJc w:val="left"/>
      <w:pPr>
        <w:tabs>
          <w:tab w:val="num" w:pos="7560"/>
        </w:tabs>
        <w:ind w:left="7200" w:hanging="1080"/>
      </w:pPr>
      <w:rPr>
        <w:rFonts w:hint="default"/>
      </w:rPr>
    </w:lvl>
    <w:lvl w:ilvl="7">
      <w:start w:val="1"/>
      <w:numFmt w:val="decimal"/>
      <w:lvlText w:val="%1.%2.%3.%4.%5.%6.%7.%8."/>
      <w:lvlJc w:val="left"/>
      <w:pPr>
        <w:tabs>
          <w:tab w:val="num" w:pos="7920"/>
        </w:tabs>
        <w:ind w:left="7704" w:hanging="1224"/>
      </w:pPr>
      <w:rPr>
        <w:rFonts w:hint="default"/>
      </w:rPr>
    </w:lvl>
    <w:lvl w:ilvl="8">
      <w:start w:val="1"/>
      <w:numFmt w:val="decimal"/>
      <w:lvlText w:val="%1.%2.%3.%4.%5.%6.%7.%8.%9."/>
      <w:lvlJc w:val="left"/>
      <w:pPr>
        <w:tabs>
          <w:tab w:val="num" w:pos="8640"/>
        </w:tabs>
        <w:ind w:left="8280" w:hanging="1440"/>
      </w:pPr>
      <w:rPr>
        <w:rFonts w:hint="default"/>
      </w:rPr>
    </w:lvl>
  </w:abstractNum>
  <w:abstractNum w:abstractNumId="14">
    <w:nsid w:val="13F72653"/>
    <w:multiLevelType w:val="multilevel"/>
    <w:tmpl w:val="DEDE6B3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5">
    <w:nsid w:val="17E02C90"/>
    <w:multiLevelType w:val="multilevel"/>
    <w:tmpl w:val="081671E0"/>
    <w:lvl w:ilvl="0">
      <w:start w:val="1"/>
      <w:numFmt w:val="decimal"/>
      <w:pStyle w:val="ExhibitD1"/>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lowerRoman"/>
      <w:lvlText w:val="%3."/>
      <w:lvlJc w:val="left"/>
      <w:pPr>
        <w:tabs>
          <w:tab w:val="num" w:pos="2016"/>
        </w:tabs>
        <w:ind w:left="2016" w:hanging="576"/>
      </w:pPr>
      <w:rPr>
        <w:rFonts w:hint="default"/>
      </w:rPr>
    </w:lvl>
    <w:lvl w:ilvl="3">
      <w:start w:val="1"/>
      <w:numFmt w:val="decimal"/>
      <w:lvlText w:val="%1.%2.%3.%4."/>
      <w:lvlJc w:val="left"/>
      <w:pPr>
        <w:tabs>
          <w:tab w:val="num" w:pos="5760"/>
        </w:tabs>
        <w:ind w:left="5688" w:hanging="648"/>
      </w:pPr>
      <w:rPr>
        <w:rFonts w:hint="default"/>
      </w:rPr>
    </w:lvl>
    <w:lvl w:ilvl="4">
      <w:start w:val="1"/>
      <w:numFmt w:val="decimal"/>
      <w:lvlText w:val="%1.%2.%3.%4.%5."/>
      <w:lvlJc w:val="left"/>
      <w:pPr>
        <w:tabs>
          <w:tab w:val="num" w:pos="6480"/>
        </w:tabs>
        <w:ind w:left="6192" w:hanging="792"/>
      </w:pPr>
      <w:rPr>
        <w:rFonts w:hint="default"/>
      </w:rPr>
    </w:lvl>
    <w:lvl w:ilvl="5">
      <w:start w:val="1"/>
      <w:numFmt w:val="decimal"/>
      <w:lvlText w:val="%1.%2.%3.%4.%5.%6."/>
      <w:lvlJc w:val="left"/>
      <w:pPr>
        <w:tabs>
          <w:tab w:val="num" w:pos="6840"/>
        </w:tabs>
        <w:ind w:left="6696" w:hanging="936"/>
      </w:pPr>
      <w:rPr>
        <w:rFonts w:hint="default"/>
      </w:rPr>
    </w:lvl>
    <w:lvl w:ilvl="6">
      <w:start w:val="1"/>
      <w:numFmt w:val="decimal"/>
      <w:lvlText w:val="%1.%2.%3.%4.%5.%6.%7."/>
      <w:lvlJc w:val="left"/>
      <w:pPr>
        <w:tabs>
          <w:tab w:val="num" w:pos="7560"/>
        </w:tabs>
        <w:ind w:left="7200" w:hanging="1080"/>
      </w:pPr>
      <w:rPr>
        <w:rFonts w:hint="default"/>
      </w:rPr>
    </w:lvl>
    <w:lvl w:ilvl="7">
      <w:start w:val="1"/>
      <w:numFmt w:val="decimal"/>
      <w:lvlText w:val="%1.%2.%3.%4.%5.%6.%7.%8."/>
      <w:lvlJc w:val="left"/>
      <w:pPr>
        <w:tabs>
          <w:tab w:val="num" w:pos="7920"/>
        </w:tabs>
        <w:ind w:left="7704" w:hanging="1224"/>
      </w:pPr>
      <w:rPr>
        <w:rFonts w:hint="default"/>
      </w:rPr>
    </w:lvl>
    <w:lvl w:ilvl="8">
      <w:start w:val="1"/>
      <w:numFmt w:val="decimal"/>
      <w:lvlText w:val="%1.%2.%3.%4.%5.%6.%7.%8.%9."/>
      <w:lvlJc w:val="left"/>
      <w:pPr>
        <w:tabs>
          <w:tab w:val="num" w:pos="8640"/>
        </w:tabs>
        <w:ind w:left="8280" w:hanging="1440"/>
      </w:pPr>
      <w:rPr>
        <w:rFonts w:hint="default"/>
      </w:rPr>
    </w:lvl>
  </w:abstractNum>
  <w:abstractNum w:abstractNumId="16">
    <w:nsid w:val="1B6A69D7"/>
    <w:multiLevelType w:val="hybridMultilevel"/>
    <w:tmpl w:val="B91282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D062F09"/>
    <w:multiLevelType w:val="multilevel"/>
    <w:tmpl w:val="D464A6FE"/>
    <w:lvl w:ilvl="0">
      <w:start w:val="1"/>
      <w:numFmt w:val="decimal"/>
      <w:lvlText w:val="%1."/>
      <w:lvlJc w:val="left"/>
      <w:pPr>
        <w:tabs>
          <w:tab w:val="num" w:pos="720"/>
        </w:tabs>
        <w:ind w:left="720" w:hanging="720"/>
      </w:pPr>
      <w:rPr>
        <w:rFonts w:hint="default"/>
        <w:u w:val="none"/>
      </w:rPr>
    </w:lvl>
    <w:lvl w:ilvl="1">
      <w:start w:val="1"/>
      <w:numFmt w:val="upperLetter"/>
      <w:lvlText w:val="%2."/>
      <w:lvlJc w:val="left"/>
      <w:pPr>
        <w:tabs>
          <w:tab w:val="num" w:pos="1440"/>
        </w:tabs>
        <w:ind w:left="1440" w:hanging="720"/>
      </w:pPr>
      <w:rPr>
        <w:rFonts w:hint="default"/>
      </w:rPr>
    </w:lvl>
    <w:lvl w:ilvl="2">
      <w:start w:val="1"/>
      <w:numFmt w:val="bullet"/>
      <w:lvlText w:val=""/>
      <w:lvlJc w:val="left"/>
      <w:pPr>
        <w:tabs>
          <w:tab w:val="num" w:pos="2016"/>
        </w:tabs>
        <w:ind w:left="2016" w:hanging="576"/>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1F8B6253"/>
    <w:multiLevelType w:val="hybridMultilevel"/>
    <w:tmpl w:val="9B94F44C"/>
    <w:lvl w:ilvl="0" w:tplc="AEA21CD6">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02159E3"/>
    <w:multiLevelType w:val="multilevel"/>
    <w:tmpl w:val="C2748698"/>
    <w:lvl w:ilvl="0">
      <w:start w:val="1"/>
      <w:numFmt w:val="decimal"/>
      <w:pStyle w:val="Standard1"/>
      <w:lvlText w:val="%1."/>
      <w:lvlJc w:val="left"/>
      <w:pPr>
        <w:tabs>
          <w:tab w:val="num" w:pos="360"/>
        </w:tabs>
        <w:ind w:left="360" w:hanging="360"/>
      </w:pPr>
      <w:rPr>
        <w:rFonts w:hint="default"/>
      </w:rPr>
    </w:lvl>
    <w:lvl w:ilvl="1">
      <w:start w:val="1"/>
      <w:numFmt w:val="upperLetter"/>
      <w:lvlText w:val="%2."/>
      <w:lvlJc w:val="left"/>
      <w:pPr>
        <w:tabs>
          <w:tab w:val="num" w:pos="792"/>
        </w:tabs>
        <w:ind w:left="792" w:hanging="432"/>
      </w:pPr>
      <w:rPr>
        <w:rFonts w:hint="default"/>
      </w:rPr>
    </w:lvl>
    <w:lvl w:ilvl="2">
      <w:start w:val="1"/>
      <w:numFmt w:val="upperLetter"/>
      <w:lvlText w:val="%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21E91F31"/>
    <w:multiLevelType w:val="hybridMultilevel"/>
    <w:tmpl w:val="A9B4D456"/>
    <w:lvl w:ilvl="0" w:tplc="1AAA2AE6">
      <w:start w:val="1"/>
      <w:numFmt w:val="decimal"/>
      <w:lvlText w:val="%1."/>
      <w:lvlJc w:val="left"/>
      <w:pPr>
        <w:ind w:left="1080" w:hanging="360"/>
      </w:pPr>
      <w:rPr>
        <w:rFonts w:ascii="Times New Roman" w:hAnsi="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D727E3"/>
    <w:multiLevelType w:val="multilevel"/>
    <w:tmpl w:val="DAE40446"/>
    <w:lvl w:ilvl="0">
      <w:start w:val="1"/>
      <w:numFmt w:val="decimal"/>
      <w:pStyle w:val="ExhibitB1"/>
      <w:lvlText w:val="%1."/>
      <w:lvlJc w:val="left"/>
      <w:pPr>
        <w:tabs>
          <w:tab w:val="num" w:pos="720"/>
        </w:tabs>
        <w:ind w:left="720" w:hanging="720"/>
      </w:pPr>
      <w:rPr>
        <w:rFonts w:hint="default"/>
      </w:rPr>
    </w:lvl>
    <w:lvl w:ilvl="1">
      <w:start w:val="1"/>
      <w:numFmt w:val="upperLetter"/>
      <w:pStyle w:val="ExhibitB2"/>
      <w:lvlText w:val="%2."/>
      <w:lvlJc w:val="left"/>
      <w:pPr>
        <w:tabs>
          <w:tab w:val="num" w:pos="1548"/>
        </w:tabs>
        <w:ind w:left="1548" w:hanging="648"/>
      </w:pPr>
      <w:rPr>
        <w:rFonts w:hint="default"/>
        <w:b w:val="0"/>
        <w:color w:val="auto"/>
      </w:rPr>
    </w:lvl>
    <w:lvl w:ilvl="2">
      <w:start w:val="1"/>
      <w:numFmt w:val="lowerRoman"/>
      <w:pStyle w:val="ExhibitB3"/>
      <w:lvlText w:val="%3."/>
      <w:lvlJc w:val="left"/>
      <w:pPr>
        <w:tabs>
          <w:tab w:val="num" w:pos="2016"/>
        </w:tabs>
        <w:ind w:left="2016" w:hanging="648"/>
      </w:pPr>
      <w:rPr>
        <w:rFonts w:hint="default"/>
      </w:rPr>
    </w:lvl>
    <w:lvl w:ilvl="3">
      <w:start w:val="1"/>
      <w:numFmt w:val="decimal"/>
      <w:lvlText w:val="%1.%2.%3.%4."/>
      <w:lvlJc w:val="left"/>
      <w:pPr>
        <w:tabs>
          <w:tab w:val="num" w:pos="5040"/>
        </w:tabs>
        <w:ind w:left="4968" w:hanging="648"/>
      </w:pPr>
      <w:rPr>
        <w:rFonts w:hint="default"/>
      </w:rPr>
    </w:lvl>
    <w:lvl w:ilvl="4">
      <w:start w:val="1"/>
      <w:numFmt w:val="decimal"/>
      <w:lvlText w:val="%1.%2.%3.%4.%5."/>
      <w:lvlJc w:val="left"/>
      <w:pPr>
        <w:tabs>
          <w:tab w:val="num" w:pos="5760"/>
        </w:tabs>
        <w:ind w:left="5472" w:hanging="792"/>
      </w:pPr>
      <w:rPr>
        <w:rFonts w:hint="default"/>
      </w:rPr>
    </w:lvl>
    <w:lvl w:ilvl="5">
      <w:start w:val="1"/>
      <w:numFmt w:val="decimal"/>
      <w:lvlText w:val="%1.%2.%3.%4.%5.%6."/>
      <w:lvlJc w:val="left"/>
      <w:pPr>
        <w:tabs>
          <w:tab w:val="num" w:pos="6120"/>
        </w:tabs>
        <w:ind w:left="5976" w:hanging="936"/>
      </w:pPr>
      <w:rPr>
        <w:rFonts w:hint="default"/>
      </w:rPr>
    </w:lvl>
    <w:lvl w:ilvl="6">
      <w:start w:val="1"/>
      <w:numFmt w:val="decimal"/>
      <w:lvlText w:val="%1.%2.%3.%4.%5.%6.%7."/>
      <w:lvlJc w:val="left"/>
      <w:pPr>
        <w:tabs>
          <w:tab w:val="num" w:pos="6840"/>
        </w:tabs>
        <w:ind w:left="6480" w:hanging="1080"/>
      </w:pPr>
      <w:rPr>
        <w:rFonts w:hint="default"/>
      </w:rPr>
    </w:lvl>
    <w:lvl w:ilvl="7">
      <w:start w:val="1"/>
      <w:numFmt w:val="decimal"/>
      <w:lvlText w:val="%1.%2.%3.%4.%5.%6.%7.%8."/>
      <w:lvlJc w:val="left"/>
      <w:pPr>
        <w:tabs>
          <w:tab w:val="num" w:pos="7200"/>
        </w:tabs>
        <w:ind w:left="6984" w:hanging="1224"/>
      </w:pPr>
      <w:rPr>
        <w:rFonts w:hint="default"/>
      </w:rPr>
    </w:lvl>
    <w:lvl w:ilvl="8">
      <w:start w:val="1"/>
      <w:numFmt w:val="decimal"/>
      <w:lvlText w:val="%1.%2.%3.%4.%5.%6.%7.%8.%9."/>
      <w:lvlJc w:val="left"/>
      <w:pPr>
        <w:tabs>
          <w:tab w:val="num" w:pos="7920"/>
        </w:tabs>
        <w:ind w:left="7560" w:hanging="1440"/>
      </w:pPr>
      <w:rPr>
        <w:rFonts w:hint="default"/>
      </w:rPr>
    </w:lvl>
  </w:abstractNum>
  <w:abstractNum w:abstractNumId="22">
    <w:nsid w:val="24D83084"/>
    <w:multiLevelType w:val="multilevel"/>
    <w:tmpl w:val="8E3E7858"/>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3">
    <w:nsid w:val="287E2BFB"/>
    <w:multiLevelType w:val="hybridMultilevel"/>
    <w:tmpl w:val="09D0E47C"/>
    <w:lvl w:ilvl="0" w:tplc="2918C608">
      <w:start w:val="1"/>
      <w:numFmt w:val="lowerRoman"/>
      <w:lvlText w:val="%1."/>
      <w:lvlJc w:val="left"/>
      <w:pPr>
        <w:ind w:left="5040" w:hanging="36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24">
    <w:nsid w:val="28AB52C9"/>
    <w:multiLevelType w:val="multilevel"/>
    <w:tmpl w:val="3D1E3BCA"/>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800"/>
        </w:tabs>
        <w:ind w:left="1800" w:hanging="180"/>
      </w:pPr>
      <w:rPr>
        <w:rFonts w:hint="default"/>
        <w:b w:val="0"/>
        <w:i w:val="0"/>
        <w:sz w:val="24"/>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5">
    <w:nsid w:val="28FC061D"/>
    <w:multiLevelType w:val="multilevel"/>
    <w:tmpl w:val="C8A889F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Letter"/>
      <w:lvlText w:val="%3."/>
      <w:lvlJc w:val="left"/>
      <w:pPr>
        <w:tabs>
          <w:tab w:val="num" w:pos="1800"/>
        </w:tabs>
        <w:ind w:left="1800" w:hanging="180"/>
      </w:pPr>
      <w:rPr>
        <w:rFonts w:ascii="Times New Roman" w:hAnsi="Times New Roman" w:hint="default"/>
        <w:b w:val="0"/>
        <w:i w:val="0"/>
        <w:sz w:val="24"/>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6">
    <w:nsid w:val="297A6705"/>
    <w:multiLevelType w:val="hybridMultilevel"/>
    <w:tmpl w:val="9196AA12"/>
    <w:lvl w:ilvl="0" w:tplc="F9503428">
      <w:start w:val="1"/>
      <w:numFmt w:val="lowerLetter"/>
      <w:lvlText w:val="%1."/>
      <w:lvlJc w:val="left"/>
      <w:pPr>
        <w:ind w:left="3240" w:hanging="180"/>
      </w:pPr>
      <w:rPr>
        <w:rFonts w:ascii="Times New Roman" w:eastAsia="Times"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AAE0277"/>
    <w:multiLevelType w:val="hybridMultilevel"/>
    <w:tmpl w:val="B8A05676"/>
    <w:lvl w:ilvl="0" w:tplc="8676D430">
      <w:start w:val="2"/>
      <w:numFmt w:val="lowerRoman"/>
      <w:lvlText w:val="%1."/>
      <w:lvlJc w:val="left"/>
      <w:pPr>
        <w:ind w:left="2610" w:hanging="72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2B5468A4"/>
    <w:multiLevelType w:val="multilevel"/>
    <w:tmpl w:val="246A6DD8"/>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9">
    <w:nsid w:val="2C405C29"/>
    <w:multiLevelType w:val="hybridMultilevel"/>
    <w:tmpl w:val="A7E6CEAE"/>
    <w:lvl w:ilvl="0" w:tplc="98022332">
      <w:start w:val="1"/>
      <w:numFmt w:val="upperLetter"/>
      <w:lvlText w:val="%1."/>
      <w:lvlJc w:val="left"/>
      <w:pPr>
        <w:ind w:left="360" w:hanging="360"/>
      </w:pPr>
      <w:rPr>
        <w:rFonts w:hint="default"/>
      </w:rPr>
    </w:lvl>
    <w:lvl w:ilvl="1" w:tplc="93442EF8">
      <w:start w:val="1"/>
      <w:numFmt w:val="decimal"/>
      <w:lvlText w:val="%2."/>
      <w:lvlJc w:val="left"/>
      <w:pPr>
        <w:ind w:left="1440" w:hanging="360"/>
      </w:pPr>
    </w:lvl>
    <w:lvl w:ilvl="2" w:tplc="42C6F19A" w:tentative="1">
      <w:start w:val="1"/>
      <w:numFmt w:val="lowerRoman"/>
      <w:lvlText w:val="%3."/>
      <w:lvlJc w:val="right"/>
      <w:pPr>
        <w:ind w:left="2160" w:hanging="180"/>
      </w:pPr>
    </w:lvl>
    <w:lvl w:ilvl="3" w:tplc="51A81D5A" w:tentative="1">
      <w:start w:val="1"/>
      <w:numFmt w:val="decimal"/>
      <w:lvlText w:val="%4."/>
      <w:lvlJc w:val="left"/>
      <w:pPr>
        <w:ind w:left="2880" w:hanging="360"/>
      </w:pPr>
    </w:lvl>
    <w:lvl w:ilvl="4" w:tplc="7D6E4CD2" w:tentative="1">
      <w:start w:val="1"/>
      <w:numFmt w:val="lowerLetter"/>
      <w:lvlText w:val="%5."/>
      <w:lvlJc w:val="left"/>
      <w:pPr>
        <w:ind w:left="3600" w:hanging="360"/>
      </w:pPr>
    </w:lvl>
    <w:lvl w:ilvl="5" w:tplc="ACB8BAD4" w:tentative="1">
      <w:start w:val="1"/>
      <w:numFmt w:val="lowerRoman"/>
      <w:lvlText w:val="%6."/>
      <w:lvlJc w:val="right"/>
      <w:pPr>
        <w:ind w:left="4320" w:hanging="180"/>
      </w:pPr>
    </w:lvl>
    <w:lvl w:ilvl="6" w:tplc="E9DA0B46" w:tentative="1">
      <w:start w:val="1"/>
      <w:numFmt w:val="decimal"/>
      <w:lvlText w:val="%7."/>
      <w:lvlJc w:val="left"/>
      <w:pPr>
        <w:ind w:left="5040" w:hanging="360"/>
      </w:pPr>
    </w:lvl>
    <w:lvl w:ilvl="7" w:tplc="D3ACFFBC" w:tentative="1">
      <w:start w:val="1"/>
      <w:numFmt w:val="lowerLetter"/>
      <w:lvlText w:val="%8."/>
      <w:lvlJc w:val="left"/>
      <w:pPr>
        <w:ind w:left="5760" w:hanging="360"/>
      </w:pPr>
    </w:lvl>
    <w:lvl w:ilvl="8" w:tplc="94AE5258" w:tentative="1">
      <w:start w:val="1"/>
      <w:numFmt w:val="lowerRoman"/>
      <w:lvlText w:val="%9."/>
      <w:lvlJc w:val="right"/>
      <w:pPr>
        <w:ind w:left="6480" w:hanging="180"/>
      </w:pPr>
    </w:lvl>
  </w:abstractNum>
  <w:abstractNum w:abstractNumId="30">
    <w:nsid w:val="2E4C4F3E"/>
    <w:multiLevelType w:val="multilevel"/>
    <w:tmpl w:val="F90862B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180"/>
      </w:pPr>
      <w:rPr>
        <w:rFonts w:hint="default"/>
        <w:b w:val="0"/>
        <w:i w:val="0"/>
        <w:sz w:val="24"/>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1">
    <w:nsid w:val="2EE847C6"/>
    <w:multiLevelType w:val="hybridMultilevel"/>
    <w:tmpl w:val="853483B0"/>
    <w:lvl w:ilvl="0" w:tplc="AEA21CD6">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1FE10B4"/>
    <w:multiLevelType w:val="multilevel"/>
    <w:tmpl w:val="358A3B90"/>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3">
    <w:nsid w:val="35C21B49"/>
    <w:multiLevelType w:val="multilevel"/>
    <w:tmpl w:val="FC165D3E"/>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4">
    <w:nsid w:val="3E54554F"/>
    <w:multiLevelType w:val="hybridMultilevel"/>
    <w:tmpl w:val="04F0E58A"/>
    <w:lvl w:ilvl="0" w:tplc="41909204">
      <w:start w:val="2"/>
      <w:numFmt w:val="upperLetter"/>
      <w:lvlText w:val="%1."/>
      <w:lvlJc w:val="left"/>
      <w:pPr>
        <w:ind w:left="720" w:hanging="360"/>
      </w:pPr>
      <w:rPr>
        <w:rFonts w:hint="default"/>
      </w:rPr>
    </w:lvl>
    <w:lvl w:ilvl="1" w:tplc="45EC00B6">
      <w:start w:val="1"/>
      <w:numFmt w:val="lowerLetter"/>
      <w:lvlText w:val="%2."/>
      <w:lvlJc w:val="left"/>
      <w:pPr>
        <w:ind w:left="1440" w:hanging="360"/>
      </w:pPr>
    </w:lvl>
    <w:lvl w:ilvl="2" w:tplc="908CD378">
      <w:start w:val="1"/>
      <w:numFmt w:val="decimal"/>
      <w:lvlText w:val="%3)"/>
      <w:lvlJc w:val="left"/>
      <w:pPr>
        <w:ind w:left="2160" w:hanging="180"/>
      </w:pPr>
    </w:lvl>
    <w:lvl w:ilvl="3" w:tplc="493ACE0E">
      <w:start w:val="1"/>
      <w:numFmt w:val="decimal"/>
      <w:lvlText w:val="%4."/>
      <w:lvlJc w:val="left"/>
      <w:pPr>
        <w:ind w:left="2880" w:hanging="360"/>
      </w:pPr>
    </w:lvl>
    <w:lvl w:ilvl="4" w:tplc="A5A2AF64" w:tentative="1">
      <w:start w:val="1"/>
      <w:numFmt w:val="lowerLetter"/>
      <w:lvlText w:val="%5."/>
      <w:lvlJc w:val="left"/>
      <w:pPr>
        <w:ind w:left="3600" w:hanging="360"/>
      </w:pPr>
    </w:lvl>
    <w:lvl w:ilvl="5" w:tplc="294C9612" w:tentative="1">
      <w:start w:val="1"/>
      <w:numFmt w:val="lowerRoman"/>
      <w:lvlText w:val="%6."/>
      <w:lvlJc w:val="right"/>
      <w:pPr>
        <w:ind w:left="4320" w:hanging="180"/>
      </w:pPr>
    </w:lvl>
    <w:lvl w:ilvl="6" w:tplc="9B8265C8" w:tentative="1">
      <w:start w:val="1"/>
      <w:numFmt w:val="decimal"/>
      <w:lvlText w:val="%7."/>
      <w:lvlJc w:val="left"/>
      <w:pPr>
        <w:ind w:left="5040" w:hanging="360"/>
      </w:pPr>
    </w:lvl>
    <w:lvl w:ilvl="7" w:tplc="4134EC48" w:tentative="1">
      <w:start w:val="1"/>
      <w:numFmt w:val="lowerLetter"/>
      <w:lvlText w:val="%8."/>
      <w:lvlJc w:val="left"/>
      <w:pPr>
        <w:ind w:left="5760" w:hanging="360"/>
      </w:pPr>
    </w:lvl>
    <w:lvl w:ilvl="8" w:tplc="09E62F6E" w:tentative="1">
      <w:start w:val="1"/>
      <w:numFmt w:val="lowerRoman"/>
      <w:lvlText w:val="%9."/>
      <w:lvlJc w:val="right"/>
      <w:pPr>
        <w:ind w:left="6480" w:hanging="180"/>
      </w:pPr>
    </w:lvl>
  </w:abstractNum>
  <w:abstractNum w:abstractNumId="35">
    <w:nsid w:val="3F40482B"/>
    <w:multiLevelType w:val="multilevel"/>
    <w:tmpl w:val="B6FEA40C"/>
    <w:lvl w:ilvl="0">
      <w:start w:val="1"/>
      <w:numFmt w:val="decimal"/>
      <w:lvlText w:val="%1."/>
      <w:lvlJc w:val="left"/>
      <w:pPr>
        <w:tabs>
          <w:tab w:val="num" w:pos="360"/>
        </w:tabs>
        <w:ind w:left="360" w:hanging="360"/>
      </w:pPr>
      <w:rPr>
        <w:rFonts w:hint="default"/>
        <w:b/>
      </w:rPr>
    </w:lvl>
    <w:lvl w:ilvl="1">
      <w:start w:val="4"/>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6">
    <w:nsid w:val="40F70F91"/>
    <w:multiLevelType w:val="hybridMultilevel"/>
    <w:tmpl w:val="CA407BEE"/>
    <w:lvl w:ilvl="0" w:tplc="04090015">
      <w:start w:val="1"/>
      <w:numFmt w:val="upperLetter"/>
      <w:lvlText w:val="%1."/>
      <w:lvlJc w:val="left"/>
      <w:pPr>
        <w:ind w:left="1080" w:hanging="720"/>
      </w:pPr>
      <w:rPr>
        <w:rFonts w:hint="default"/>
      </w:rPr>
    </w:lvl>
    <w:lvl w:ilvl="1" w:tplc="04090003"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1F6330E"/>
    <w:multiLevelType w:val="multilevel"/>
    <w:tmpl w:val="BE6A7D9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800"/>
        </w:tabs>
        <w:ind w:left="1800" w:hanging="180"/>
      </w:pPr>
      <w:rPr>
        <w:rFonts w:hint="default"/>
        <w:b w:val="0"/>
        <w:i w:val="0"/>
        <w:sz w:val="24"/>
      </w:rPr>
    </w:lvl>
    <w:lvl w:ilvl="3">
      <w:start w:val="1"/>
      <w:numFmt w:val="lowerLetter"/>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8">
    <w:nsid w:val="446D39E3"/>
    <w:multiLevelType w:val="multilevel"/>
    <w:tmpl w:val="A7FE6236"/>
    <w:lvl w:ilvl="0">
      <w:start w:val="1"/>
      <w:numFmt w:val="decimal"/>
      <w:lvlText w:val="%1."/>
      <w:lvlJc w:val="left"/>
      <w:pPr>
        <w:tabs>
          <w:tab w:val="num" w:pos="720"/>
        </w:tabs>
        <w:ind w:left="720" w:hanging="720"/>
      </w:pPr>
      <w:rPr>
        <w:rFonts w:hint="default"/>
      </w:rPr>
    </w:lvl>
    <w:lvl w:ilvl="1">
      <w:start w:val="1"/>
      <w:numFmt w:val="upperLetter"/>
      <w:pStyle w:val="ExhibitA2"/>
      <w:lvlText w:val="%2."/>
      <w:lvlJc w:val="left"/>
      <w:pPr>
        <w:tabs>
          <w:tab w:val="num" w:pos="1440"/>
        </w:tabs>
        <w:ind w:left="1440" w:hanging="720"/>
      </w:pPr>
      <w:rPr>
        <w:rFonts w:hint="default"/>
      </w:rPr>
    </w:lvl>
    <w:lvl w:ilvl="2">
      <w:start w:val="1"/>
      <w:numFmt w:val="lowerRoman"/>
      <w:pStyle w:val="ExhibitA3"/>
      <w:lvlText w:val="%3."/>
      <w:lvlJc w:val="left"/>
      <w:pPr>
        <w:tabs>
          <w:tab w:val="num" w:pos="2016"/>
        </w:tabs>
        <w:ind w:left="2016" w:hanging="576"/>
      </w:pPr>
      <w:rPr>
        <w:rFonts w:hint="default"/>
      </w:rPr>
    </w:lvl>
    <w:lvl w:ilvl="3">
      <w:start w:val="1"/>
      <w:numFmt w:val="decimal"/>
      <w:lvlText w:val="%1.%2.%3.%4."/>
      <w:lvlJc w:val="left"/>
      <w:pPr>
        <w:tabs>
          <w:tab w:val="num" w:pos="8280"/>
        </w:tabs>
        <w:ind w:left="7848" w:hanging="648"/>
      </w:pPr>
      <w:rPr>
        <w:rFonts w:hint="default"/>
      </w:rPr>
    </w:lvl>
    <w:lvl w:ilvl="4">
      <w:start w:val="1"/>
      <w:numFmt w:val="decimal"/>
      <w:lvlText w:val="%1.%2.%3.%4.%5."/>
      <w:lvlJc w:val="left"/>
      <w:pPr>
        <w:tabs>
          <w:tab w:val="num" w:pos="8640"/>
        </w:tabs>
        <w:ind w:left="8352" w:hanging="792"/>
      </w:pPr>
      <w:rPr>
        <w:rFonts w:hint="default"/>
      </w:rPr>
    </w:lvl>
    <w:lvl w:ilvl="5">
      <w:start w:val="1"/>
      <w:numFmt w:val="decimal"/>
      <w:lvlText w:val="%1.%2.%3.%4.%5.%6."/>
      <w:lvlJc w:val="left"/>
      <w:pPr>
        <w:tabs>
          <w:tab w:val="num" w:pos="9360"/>
        </w:tabs>
        <w:ind w:left="8856" w:hanging="936"/>
      </w:pPr>
      <w:rPr>
        <w:rFonts w:hint="default"/>
      </w:rPr>
    </w:lvl>
    <w:lvl w:ilvl="6">
      <w:start w:val="1"/>
      <w:numFmt w:val="decimal"/>
      <w:lvlText w:val="%1.%2.%3.%4.%5.%6.%7."/>
      <w:lvlJc w:val="left"/>
      <w:pPr>
        <w:tabs>
          <w:tab w:val="num" w:pos="9720"/>
        </w:tabs>
        <w:ind w:left="9360" w:hanging="1080"/>
      </w:pPr>
      <w:rPr>
        <w:rFonts w:hint="default"/>
      </w:rPr>
    </w:lvl>
    <w:lvl w:ilvl="7">
      <w:start w:val="1"/>
      <w:numFmt w:val="decimal"/>
      <w:lvlText w:val="%1.%2.%3.%4.%5.%6.%7.%8."/>
      <w:lvlJc w:val="left"/>
      <w:pPr>
        <w:tabs>
          <w:tab w:val="num" w:pos="10440"/>
        </w:tabs>
        <w:ind w:left="9864" w:hanging="1224"/>
      </w:pPr>
      <w:rPr>
        <w:rFonts w:hint="default"/>
      </w:rPr>
    </w:lvl>
    <w:lvl w:ilvl="8">
      <w:start w:val="1"/>
      <w:numFmt w:val="decimal"/>
      <w:lvlText w:val="%1.%2.%3.%4.%5.%6.%7.%8.%9."/>
      <w:lvlJc w:val="left"/>
      <w:pPr>
        <w:tabs>
          <w:tab w:val="num" w:pos="10800"/>
        </w:tabs>
        <w:ind w:left="10440" w:hanging="1440"/>
      </w:pPr>
      <w:rPr>
        <w:rFonts w:hint="default"/>
      </w:rPr>
    </w:lvl>
  </w:abstractNum>
  <w:abstractNum w:abstractNumId="39">
    <w:nsid w:val="46CD63D1"/>
    <w:multiLevelType w:val="multilevel"/>
    <w:tmpl w:val="4A5C1E3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800"/>
        </w:tabs>
        <w:ind w:left="1800" w:hanging="180"/>
      </w:pPr>
      <w:rPr>
        <w:rFonts w:hint="default"/>
        <w:b w:val="0"/>
        <w:i w:val="0"/>
        <w:sz w:val="24"/>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0">
    <w:nsid w:val="47FC599F"/>
    <w:multiLevelType w:val="multilevel"/>
    <w:tmpl w:val="D23834DE"/>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800"/>
        </w:tabs>
        <w:ind w:left="1800" w:hanging="180"/>
      </w:pPr>
      <w:rPr>
        <w:rFonts w:hint="default"/>
        <w:b w:val="0"/>
        <w:i w:val="0"/>
        <w:sz w:val="24"/>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1">
    <w:nsid w:val="487F7CC6"/>
    <w:multiLevelType w:val="multilevel"/>
    <w:tmpl w:val="384E7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9145811"/>
    <w:multiLevelType w:val="multilevel"/>
    <w:tmpl w:val="159685F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Letter"/>
      <w:lvlText w:val="%3."/>
      <w:lvlJc w:val="left"/>
      <w:pPr>
        <w:tabs>
          <w:tab w:val="num" w:pos="1800"/>
        </w:tabs>
        <w:ind w:left="1800" w:hanging="180"/>
      </w:pPr>
      <w:rPr>
        <w:rFonts w:ascii="Times New Roman" w:hAnsi="Times New Roman" w:hint="default"/>
        <w:b w:val="0"/>
        <w:i w:val="0"/>
        <w:sz w:val="24"/>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3">
    <w:nsid w:val="4EFE1A97"/>
    <w:multiLevelType w:val="hybridMultilevel"/>
    <w:tmpl w:val="A7E6CEAE"/>
    <w:lvl w:ilvl="0" w:tplc="52DA0132">
      <w:start w:val="1"/>
      <w:numFmt w:val="upperLetter"/>
      <w:lvlText w:val="%1."/>
      <w:lvlJc w:val="left"/>
      <w:pPr>
        <w:ind w:left="360" w:hanging="360"/>
      </w:pPr>
      <w:rPr>
        <w:rFonts w:hint="default"/>
      </w:rPr>
    </w:lvl>
    <w:lvl w:ilvl="1" w:tplc="4A9CC5D0">
      <w:start w:val="1"/>
      <w:numFmt w:val="decimal"/>
      <w:lvlText w:val="%2."/>
      <w:lvlJc w:val="left"/>
      <w:pPr>
        <w:ind w:left="1440" w:hanging="360"/>
      </w:pPr>
    </w:lvl>
    <w:lvl w:ilvl="2" w:tplc="750271F8" w:tentative="1">
      <w:start w:val="1"/>
      <w:numFmt w:val="lowerRoman"/>
      <w:lvlText w:val="%3."/>
      <w:lvlJc w:val="right"/>
      <w:pPr>
        <w:ind w:left="2160" w:hanging="180"/>
      </w:pPr>
    </w:lvl>
    <w:lvl w:ilvl="3" w:tplc="D232686C" w:tentative="1">
      <w:start w:val="1"/>
      <w:numFmt w:val="decimal"/>
      <w:lvlText w:val="%4."/>
      <w:lvlJc w:val="left"/>
      <w:pPr>
        <w:ind w:left="2880" w:hanging="360"/>
      </w:pPr>
    </w:lvl>
    <w:lvl w:ilvl="4" w:tplc="6B44A740" w:tentative="1">
      <w:start w:val="1"/>
      <w:numFmt w:val="lowerLetter"/>
      <w:lvlText w:val="%5."/>
      <w:lvlJc w:val="left"/>
      <w:pPr>
        <w:ind w:left="3600" w:hanging="360"/>
      </w:pPr>
    </w:lvl>
    <w:lvl w:ilvl="5" w:tplc="E8081B54" w:tentative="1">
      <w:start w:val="1"/>
      <w:numFmt w:val="lowerRoman"/>
      <w:lvlText w:val="%6."/>
      <w:lvlJc w:val="right"/>
      <w:pPr>
        <w:ind w:left="4320" w:hanging="180"/>
      </w:pPr>
    </w:lvl>
    <w:lvl w:ilvl="6" w:tplc="DE3413E6" w:tentative="1">
      <w:start w:val="1"/>
      <w:numFmt w:val="decimal"/>
      <w:lvlText w:val="%7."/>
      <w:lvlJc w:val="left"/>
      <w:pPr>
        <w:ind w:left="5040" w:hanging="360"/>
      </w:pPr>
    </w:lvl>
    <w:lvl w:ilvl="7" w:tplc="E1BC9C6C" w:tentative="1">
      <w:start w:val="1"/>
      <w:numFmt w:val="lowerLetter"/>
      <w:lvlText w:val="%8."/>
      <w:lvlJc w:val="left"/>
      <w:pPr>
        <w:ind w:left="5760" w:hanging="360"/>
      </w:pPr>
    </w:lvl>
    <w:lvl w:ilvl="8" w:tplc="6810BEC6" w:tentative="1">
      <w:start w:val="1"/>
      <w:numFmt w:val="lowerRoman"/>
      <w:lvlText w:val="%9."/>
      <w:lvlJc w:val="right"/>
      <w:pPr>
        <w:ind w:left="6480" w:hanging="180"/>
      </w:pPr>
    </w:lvl>
  </w:abstractNum>
  <w:abstractNum w:abstractNumId="44">
    <w:nsid w:val="527D48DB"/>
    <w:multiLevelType w:val="multilevel"/>
    <w:tmpl w:val="46302DE2"/>
    <w:lvl w:ilvl="0">
      <w:start w:val="1"/>
      <w:numFmt w:val="decimal"/>
      <w:lvlText w:val="%1."/>
      <w:lvlJc w:val="left"/>
      <w:pPr>
        <w:tabs>
          <w:tab w:val="num" w:pos="720"/>
        </w:tabs>
        <w:ind w:left="720" w:hanging="720"/>
      </w:pPr>
      <w:rPr>
        <w:rFonts w:hint="default"/>
      </w:rPr>
    </w:lvl>
    <w:lvl w:ilvl="1">
      <w:start w:val="3"/>
      <w:numFmt w:val="upperLetter"/>
      <w:lvlText w:val="%2."/>
      <w:lvlJc w:val="left"/>
      <w:pPr>
        <w:tabs>
          <w:tab w:val="num" w:pos="1548"/>
        </w:tabs>
        <w:ind w:left="1548" w:hanging="648"/>
      </w:pPr>
      <w:rPr>
        <w:rFonts w:hint="default"/>
        <w:b w:val="0"/>
        <w:color w:val="auto"/>
      </w:rPr>
    </w:lvl>
    <w:lvl w:ilvl="2">
      <w:start w:val="1"/>
      <w:numFmt w:val="lowerRoman"/>
      <w:lvlText w:val="%3."/>
      <w:lvlJc w:val="left"/>
      <w:pPr>
        <w:tabs>
          <w:tab w:val="num" w:pos="2016"/>
        </w:tabs>
        <w:ind w:left="2016" w:hanging="648"/>
      </w:pPr>
      <w:rPr>
        <w:rFonts w:hint="default"/>
      </w:rPr>
    </w:lvl>
    <w:lvl w:ilvl="3">
      <w:start w:val="1"/>
      <w:numFmt w:val="decimal"/>
      <w:lvlText w:val="%1.%2.%3.%4."/>
      <w:lvlJc w:val="left"/>
      <w:pPr>
        <w:tabs>
          <w:tab w:val="num" w:pos="5040"/>
        </w:tabs>
        <w:ind w:left="4968" w:hanging="648"/>
      </w:pPr>
      <w:rPr>
        <w:rFonts w:hint="default"/>
      </w:rPr>
    </w:lvl>
    <w:lvl w:ilvl="4">
      <w:start w:val="1"/>
      <w:numFmt w:val="decimal"/>
      <w:lvlText w:val="%1.%2.%3.%4.%5."/>
      <w:lvlJc w:val="left"/>
      <w:pPr>
        <w:tabs>
          <w:tab w:val="num" w:pos="5760"/>
        </w:tabs>
        <w:ind w:left="5472" w:hanging="792"/>
      </w:pPr>
      <w:rPr>
        <w:rFonts w:hint="default"/>
      </w:rPr>
    </w:lvl>
    <w:lvl w:ilvl="5">
      <w:start w:val="1"/>
      <w:numFmt w:val="decimal"/>
      <w:lvlText w:val="%1.%2.%3.%4.%5.%6."/>
      <w:lvlJc w:val="left"/>
      <w:pPr>
        <w:tabs>
          <w:tab w:val="num" w:pos="6120"/>
        </w:tabs>
        <w:ind w:left="5976" w:hanging="936"/>
      </w:pPr>
      <w:rPr>
        <w:rFonts w:hint="default"/>
      </w:rPr>
    </w:lvl>
    <w:lvl w:ilvl="6">
      <w:start w:val="1"/>
      <w:numFmt w:val="decimal"/>
      <w:lvlText w:val="%1.%2.%3.%4.%5.%6.%7."/>
      <w:lvlJc w:val="left"/>
      <w:pPr>
        <w:tabs>
          <w:tab w:val="num" w:pos="6840"/>
        </w:tabs>
        <w:ind w:left="6480" w:hanging="1080"/>
      </w:pPr>
      <w:rPr>
        <w:rFonts w:hint="default"/>
      </w:rPr>
    </w:lvl>
    <w:lvl w:ilvl="7">
      <w:start w:val="1"/>
      <w:numFmt w:val="decimal"/>
      <w:lvlText w:val="%1.%2.%3.%4.%5.%6.%7.%8."/>
      <w:lvlJc w:val="left"/>
      <w:pPr>
        <w:tabs>
          <w:tab w:val="num" w:pos="7200"/>
        </w:tabs>
        <w:ind w:left="6984" w:hanging="1224"/>
      </w:pPr>
      <w:rPr>
        <w:rFonts w:hint="default"/>
      </w:rPr>
    </w:lvl>
    <w:lvl w:ilvl="8">
      <w:start w:val="1"/>
      <w:numFmt w:val="decimal"/>
      <w:lvlText w:val="%1.%2.%3.%4.%5.%6.%7.%8.%9."/>
      <w:lvlJc w:val="left"/>
      <w:pPr>
        <w:tabs>
          <w:tab w:val="num" w:pos="7920"/>
        </w:tabs>
        <w:ind w:left="7560" w:hanging="1440"/>
      </w:pPr>
      <w:rPr>
        <w:rFonts w:hint="default"/>
      </w:rPr>
    </w:lvl>
  </w:abstractNum>
  <w:abstractNum w:abstractNumId="45">
    <w:nsid w:val="531D4A8D"/>
    <w:multiLevelType w:val="multilevel"/>
    <w:tmpl w:val="15C0C7D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6">
    <w:nsid w:val="5455056F"/>
    <w:multiLevelType w:val="multilevel"/>
    <w:tmpl w:val="EDB26ECE"/>
    <w:lvl w:ilvl="0">
      <w:numFmt w:val="none"/>
      <w:pStyle w:val="PldCentrL1"/>
      <w:lvlText w:val=""/>
      <w:lvlJc w:val="left"/>
      <w:pPr>
        <w:tabs>
          <w:tab w:val="num" w:pos="360"/>
        </w:tabs>
        <w:ind w:left="0" w:firstLine="0"/>
      </w:pPr>
      <w:rPr>
        <w:rFonts w:hint="default"/>
      </w:rPr>
    </w:lvl>
    <w:lvl w:ilvl="1">
      <w:start w:val="1"/>
      <w:numFmt w:val="decimal"/>
      <w:pStyle w:val="PldCentrL2"/>
      <w:lvlText w:val="%1.%2."/>
      <w:lvlJc w:val="left"/>
      <w:pPr>
        <w:tabs>
          <w:tab w:val="num" w:pos="720"/>
        </w:tabs>
        <w:ind w:left="720" w:hanging="720"/>
      </w:pPr>
      <w:rPr>
        <w:rFonts w:ascii="Times New Roman" w:hAnsi="Times New Roman" w:hint="default"/>
        <w:b/>
        <w:i w:val="0"/>
        <w:caps w:val="0"/>
        <w:smallCaps w:val="0"/>
        <w:sz w:val="24"/>
        <w:u w:val="none"/>
      </w:rPr>
    </w:lvl>
    <w:lvl w:ilvl="2">
      <w:start w:val="1"/>
      <w:numFmt w:val="upperLetter"/>
      <w:pStyle w:val="PldCentrL1"/>
      <w:lvlText w:val="%3."/>
      <w:lvlJc w:val="left"/>
      <w:pPr>
        <w:tabs>
          <w:tab w:val="num" w:pos="2160"/>
        </w:tabs>
        <w:ind w:left="720" w:firstLine="720"/>
      </w:pPr>
      <w:rPr>
        <w:rFonts w:hint="default"/>
        <w:b w:val="0"/>
        <w:i w:val="0"/>
        <w:sz w:val="24"/>
        <w:szCs w:val="24"/>
      </w:rPr>
    </w:lvl>
    <w:lvl w:ilvl="3">
      <w:start w:val="1"/>
      <w:numFmt w:val="decimal"/>
      <w:pStyle w:val="PldCentrL2"/>
      <w:lvlText w:val="%4."/>
      <w:lvlJc w:val="left"/>
      <w:pPr>
        <w:tabs>
          <w:tab w:val="num" w:pos="2160"/>
        </w:tabs>
        <w:ind w:left="2160" w:hanging="720"/>
      </w:pPr>
      <w:rPr>
        <w:rFonts w:ascii="Times New Roman" w:hAnsi="Times New Roman" w:hint="default"/>
        <w:b w:val="0"/>
        <w:i w:val="0"/>
        <w:caps w:val="0"/>
        <w:smallCaps w:val="0"/>
        <w:sz w:val="24"/>
        <w:u w:val="none"/>
      </w:rPr>
    </w:lvl>
    <w:lvl w:ilvl="4">
      <w:start w:val="1"/>
      <w:numFmt w:val="lowerRoman"/>
      <w:pStyle w:val="PldCentrL1"/>
      <w:lvlText w:val="(%5)"/>
      <w:lvlJc w:val="left"/>
      <w:pPr>
        <w:tabs>
          <w:tab w:val="num" w:pos="2790"/>
        </w:tabs>
        <w:ind w:left="2790" w:hanging="720"/>
      </w:pPr>
      <w:rPr>
        <w:rFonts w:ascii="Times New Roman" w:hAnsi="Times New Roman" w:hint="default"/>
        <w:caps w:val="0"/>
        <w:smallCaps w:val="0"/>
        <w:sz w:val="24"/>
        <w:u w:val="none"/>
      </w:rPr>
    </w:lvl>
    <w:lvl w:ilvl="5">
      <w:start w:val="1"/>
      <w:numFmt w:val="lowerLetter"/>
      <w:lvlText w:val="(%6)"/>
      <w:lvlJc w:val="left"/>
      <w:pPr>
        <w:tabs>
          <w:tab w:val="num" w:pos="3384"/>
        </w:tabs>
        <w:ind w:left="3384" w:hanging="504"/>
      </w:pPr>
      <w:rPr>
        <w:rFonts w:ascii="Times New Roman" w:hAnsi="Times New Roman" w:hint="default"/>
        <w:b w:val="0"/>
        <w:i w:val="0"/>
        <w:caps w:val="0"/>
        <w:smallCaps w:val="0"/>
        <w:sz w:val="24"/>
        <w:u w:val="none"/>
      </w:rPr>
    </w:lvl>
    <w:lvl w:ilvl="6">
      <w:start w:val="1"/>
      <w:numFmt w:val="decimal"/>
      <w:pStyle w:val="PldCentrL2"/>
      <w:lvlText w:val="(%7)"/>
      <w:lvlJc w:val="left"/>
      <w:pPr>
        <w:tabs>
          <w:tab w:val="num" w:pos="4410"/>
        </w:tabs>
        <w:ind w:left="4410" w:hanging="720"/>
      </w:pPr>
      <w:rPr>
        <w:rFonts w:ascii="Times New Roman" w:hAnsi="Times New Roman" w:hint="default"/>
        <w:b w:val="0"/>
        <w:i w:val="0"/>
        <w:caps w:val="0"/>
        <w:smallCaps w:val="0"/>
        <w:sz w:val="24"/>
        <w:u w:val="none"/>
      </w:rPr>
    </w:lvl>
    <w:lvl w:ilvl="7">
      <w:start w:val="1"/>
      <w:numFmt w:val="lowerLetter"/>
      <w:lvlText w:val="%8)"/>
      <w:lvlJc w:val="left"/>
      <w:pPr>
        <w:tabs>
          <w:tab w:val="num" w:pos="5040"/>
        </w:tabs>
        <w:ind w:left="5040" w:hanging="720"/>
      </w:pPr>
      <w:rPr>
        <w:rFonts w:ascii="Times New Roman" w:hAnsi="Times New Roman" w:hint="default"/>
        <w:b w:val="0"/>
        <w:i w:val="0"/>
        <w:caps w:val="0"/>
        <w:smallCaps w:val="0"/>
        <w:sz w:val="24"/>
        <w:u w:val="none"/>
      </w:rPr>
    </w:lvl>
    <w:lvl w:ilvl="8">
      <w:start w:val="1"/>
      <w:numFmt w:val="lowerRoman"/>
      <w:pStyle w:val="PldCentrL3"/>
      <w:lvlText w:val="%9)"/>
      <w:lvlJc w:val="left"/>
      <w:pPr>
        <w:tabs>
          <w:tab w:val="num" w:pos="5760"/>
        </w:tabs>
        <w:ind w:left="5760" w:hanging="720"/>
      </w:pPr>
      <w:rPr>
        <w:rFonts w:ascii="Times New Roman" w:hAnsi="Times New Roman" w:hint="default"/>
        <w:b w:val="0"/>
        <w:i w:val="0"/>
        <w:caps w:val="0"/>
        <w:smallCaps w:val="0"/>
        <w:sz w:val="24"/>
        <w:u w:val="none"/>
      </w:rPr>
    </w:lvl>
  </w:abstractNum>
  <w:abstractNum w:abstractNumId="47">
    <w:nsid w:val="572F7DAE"/>
    <w:multiLevelType w:val="multilevel"/>
    <w:tmpl w:val="8B50E3B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800"/>
        </w:tabs>
        <w:ind w:left="1800" w:hanging="180"/>
      </w:pPr>
      <w:rPr>
        <w:rFonts w:hint="default"/>
        <w:b w:val="0"/>
        <w:i w:val="0"/>
        <w:sz w:val="24"/>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8">
    <w:nsid w:val="57EA7A95"/>
    <w:multiLevelType w:val="hybridMultilevel"/>
    <w:tmpl w:val="35322DDA"/>
    <w:lvl w:ilvl="0" w:tplc="AA7E3716">
      <w:start w:val="1"/>
      <w:numFmt w:val="upperLetter"/>
      <w:lvlText w:val="%1."/>
      <w:lvlJc w:val="left"/>
      <w:pPr>
        <w:ind w:left="1440" w:hanging="720"/>
      </w:pPr>
      <w:rPr>
        <w:rFonts w:hint="default"/>
        <w:b/>
        <w:u w:val="none"/>
      </w:rPr>
    </w:lvl>
    <w:lvl w:ilvl="1" w:tplc="BCA2426A" w:tentative="1">
      <w:start w:val="1"/>
      <w:numFmt w:val="lowerLetter"/>
      <w:lvlText w:val="%2."/>
      <w:lvlJc w:val="left"/>
      <w:pPr>
        <w:ind w:left="1800" w:hanging="360"/>
      </w:pPr>
    </w:lvl>
    <w:lvl w:ilvl="2" w:tplc="7164AD3E" w:tentative="1">
      <w:start w:val="1"/>
      <w:numFmt w:val="lowerRoman"/>
      <w:lvlText w:val="%3."/>
      <w:lvlJc w:val="right"/>
      <w:pPr>
        <w:ind w:left="2520" w:hanging="180"/>
      </w:pPr>
    </w:lvl>
    <w:lvl w:ilvl="3" w:tplc="A5C03E2E" w:tentative="1">
      <w:start w:val="1"/>
      <w:numFmt w:val="decimal"/>
      <w:lvlText w:val="%4."/>
      <w:lvlJc w:val="left"/>
      <w:pPr>
        <w:ind w:left="3240" w:hanging="360"/>
      </w:pPr>
    </w:lvl>
    <w:lvl w:ilvl="4" w:tplc="F21E1F50" w:tentative="1">
      <w:start w:val="1"/>
      <w:numFmt w:val="lowerLetter"/>
      <w:lvlText w:val="%5."/>
      <w:lvlJc w:val="left"/>
      <w:pPr>
        <w:ind w:left="3960" w:hanging="360"/>
      </w:pPr>
    </w:lvl>
    <w:lvl w:ilvl="5" w:tplc="963C1CE2" w:tentative="1">
      <w:start w:val="1"/>
      <w:numFmt w:val="lowerRoman"/>
      <w:lvlText w:val="%6."/>
      <w:lvlJc w:val="right"/>
      <w:pPr>
        <w:ind w:left="4680" w:hanging="180"/>
      </w:pPr>
    </w:lvl>
    <w:lvl w:ilvl="6" w:tplc="79622168" w:tentative="1">
      <w:start w:val="1"/>
      <w:numFmt w:val="decimal"/>
      <w:lvlText w:val="%7."/>
      <w:lvlJc w:val="left"/>
      <w:pPr>
        <w:ind w:left="5400" w:hanging="360"/>
      </w:pPr>
    </w:lvl>
    <w:lvl w:ilvl="7" w:tplc="12BADE80" w:tentative="1">
      <w:start w:val="1"/>
      <w:numFmt w:val="lowerLetter"/>
      <w:lvlText w:val="%8."/>
      <w:lvlJc w:val="left"/>
      <w:pPr>
        <w:ind w:left="6120" w:hanging="360"/>
      </w:pPr>
    </w:lvl>
    <w:lvl w:ilvl="8" w:tplc="7188DB96" w:tentative="1">
      <w:start w:val="1"/>
      <w:numFmt w:val="lowerRoman"/>
      <w:lvlText w:val="%9."/>
      <w:lvlJc w:val="right"/>
      <w:pPr>
        <w:ind w:left="6840" w:hanging="180"/>
      </w:pPr>
    </w:lvl>
  </w:abstractNum>
  <w:abstractNum w:abstractNumId="49">
    <w:nsid w:val="588C4EC6"/>
    <w:multiLevelType w:val="multilevel"/>
    <w:tmpl w:val="98069EA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800"/>
        </w:tabs>
        <w:ind w:left="1800" w:hanging="180"/>
      </w:pPr>
      <w:rPr>
        <w:rFonts w:hint="default"/>
        <w:b w:val="0"/>
        <w:i w:val="0"/>
        <w:sz w:val="24"/>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0">
    <w:nsid w:val="5CC12897"/>
    <w:multiLevelType w:val="multilevel"/>
    <w:tmpl w:val="9BEAD17A"/>
    <w:lvl w:ilvl="0">
      <w:start w:val="1"/>
      <w:numFmt w:val="decimal"/>
      <w:pStyle w:val="ExhibitC1"/>
      <w:lvlText w:val="%1."/>
      <w:lvlJc w:val="left"/>
      <w:pPr>
        <w:tabs>
          <w:tab w:val="num" w:pos="720"/>
        </w:tabs>
        <w:ind w:left="720" w:hanging="720"/>
      </w:pPr>
      <w:rPr>
        <w:rFonts w:hint="default"/>
        <w:u w:val="none"/>
      </w:rPr>
    </w:lvl>
    <w:lvl w:ilvl="1">
      <w:start w:val="1"/>
      <w:numFmt w:val="upperLetter"/>
      <w:pStyle w:val="ExhibitC2"/>
      <w:lvlText w:val="%2."/>
      <w:lvlJc w:val="left"/>
      <w:pPr>
        <w:tabs>
          <w:tab w:val="num" w:pos="1440"/>
        </w:tabs>
        <w:ind w:left="1440" w:hanging="720"/>
      </w:pPr>
      <w:rPr>
        <w:rFonts w:hint="default"/>
      </w:rPr>
    </w:lvl>
    <w:lvl w:ilvl="2">
      <w:start w:val="1"/>
      <w:numFmt w:val="bullet"/>
      <w:lvlText w:val=""/>
      <w:lvlJc w:val="left"/>
      <w:pPr>
        <w:tabs>
          <w:tab w:val="num" w:pos="2016"/>
        </w:tabs>
        <w:ind w:left="2016" w:hanging="576"/>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nsid w:val="5CE45D13"/>
    <w:multiLevelType w:val="multilevel"/>
    <w:tmpl w:val="4A309C86"/>
    <w:lvl w:ilvl="0">
      <w:start w:val="1"/>
      <w:numFmt w:val="upperRoman"/>
      <w:pStyle w:val="RFP1"/>
      <w:lvlText w:val="%1."/>
      <w:lvlJc w:val="left"/>
      <w:pPr>
        <w:tabs>
          <w:tab w:val="num" w:pos="720"/>
        </w:tabs>
        <w:ind w:left="0" w:firstLine="0"/>
      </w:pPr>
      <w:rPr>
        <w:rFonts w:hint="default"/>
      </w:rPr>
    </w:lvl>
    <w:lvl w:ilvl="1">
      <w:start w:val="1"/>
      <w:numFmt w:val="upperLetter"/>
      <w:pStyle w:val="RFPA"/>
      <w:lvlText w:val="%2."/>
      <w:lvlJc w:val="left"/>
      <w:pPr>
        <w:tabs>
          <w:tab w:val="num" w:pos="720"/>
        </w:tabs>
        <w:ind w:left="720" w:hanging="360"/>
      </w:pPr>
      <w:rPr>
        <w:rFonts w:hint="default"/>
      </w:rPr>
    </w:lvl>
    <w:lvl w:ilvl="2">
      <w:start w:val="1"/>
      <w:numFmt w:val="decimal"/>
      <w:pStyle w:val="StyleStylePldCentrL3UnderlineBlack1"/>
      <w:lvlText w:val="%3."/>
      <w:lvlJc w:val="left"/>
      <w:pPr>
        <w:tabs>
          <w:tab w:val="num" w:pos="1800"/>
        </w:tabs>
        <w:ind w:left="1440" w:firstLine="0"/>
      </w:pPr>
      <w:rPr>
        <w:rFonts w:hint="default"/>
      </w:rPr>
    </w:lvl>
    <w:lvl w:ilvl="3">
      <w:start w:val="1"/>
      <w:numFmt w:val="lowerLetter"/>
      <w:pStyle w:val="RFPa0"/>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2">
    <w:nsid w:val="5D1B19EF"/>
    <w:multiLevelType w:val="multilevel"/>
    <w:tmpl w:val="B54A47C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800"/>
        </w:tabs>
        <w:ind w:left="1800" w:hanging="180"/>
      </w:pPr>
      <w:rPr>
        <w:rFonts w:ascii="Times New Roman" w:hAnsi="Times New Roman" w:hint="default"/>
        <w:b w:val="0"/>
        <w:i w:val="0"/>
        <w:sz w:val="24"/>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3">
    <w:nsid w:val="5DB06B49"/>
    <w:multiLevelType w:val="hybridMultilevel"/>
    <w:tmpl w:val="3E825326"/>
    <w:lvl w:ilvl="0" w:tplc="0720910E">
      <w:start w:val="1"/>
      <w:numFmt w:val="lowerLetter"/>
      <w:lvlText w:val="%1."/>
      <w:lvlJc w:val="left"/>
      <w:pPr>
        <w:ind w:left="3240" w:hanging="180"/>
      </w:pPr>
      <w:rPr>
        <w:rFonts w:ascii="Times New Roman" w:eastAsia="Times" w:hAnsi="Times New Roman" w:cs="Times New Roman"/>
      </w:rPr>
    </w:lvl>
    <w:lvl w:ilvl="1" w:tplc="287EC948" w:tentative="1">
      <w:start w:val="1"/>
      <w:numFmt w:val="lowerLetter"/>
      <w:lvlText w:val="%2."/>
      <w:lvlJc w:val="left"/>
      <w:pPr>
        <w:ind w:left="1440" w:hanging="360"/>
      </w:pPr>
    </w:lvl>
    <w:lvl w:ilvl="2" w:tplc="438C9FDA" w:tentative="1">
      <w:start w:val="1"/>
      <w:numFmt w:val="lowerRoman"/>
      <w:lvlText w:val="%3."/>
      <w:lvlJc w:val="right"/>
      <w:pPr>
        <w:ind w:left="2160" w:hanging="180"/>
      </w:pPr>
    </w:lvl>
    <w:lvl w:ilvl="3" w:tplc="DB20D696" w:tentative="1">
      <w:start w:val="1"/>
      <w:numFmt w:val="decimal"/>
      <w:lvlText w:val="%4."/>
      <w:lvlJc w:val="left"/>
      <w:pPr>
        <w:ind w:left="2880" w:hanging="360"/>
      </w:pPr>
    </w:lvl>
    <w:lvl w:ilvl="4" w:tplc="F5508918" w:tentative="1">
      <w:start w:val="1"/>
      <w:numFmt w:val="lowerLetter"/>
      <w:lvlText w:val="%5."/>
      <w:lvlJc w:val="left"/>
      <w:pPr>
        <w:ind w:left="3600" w:hanging="360"/>
      </w:pPr>
    </w:lvl>
    <w:lvl w:ilvl="5" w:tplc="EB386128" w:tentative="1">
      <w:start w:val="1"/>
      <w:numFmt w:val="lowerRoman"/>
      <w:lvlText w:val="%6."/>
      <w:lvlJc w:val="right"/>
      <w:pPr>
        <w:ind w:left="4320" w:hanging="180"/>
      </w:pPr>
    </w:lvl>
    <w:lvl w:ilvl="6" w:tplc="C3BA50B2" w:tentative="1">
      <w:start w:val="1"/>
      <w:numFmt w:val="decimal"/>
      <w:lvlText w:val="%7."/>
      <w:lvlJc w:val="left"/>
      <w:pPr>
        <w:ind w:left="5040" w:hanging="360"/>
      </w:pPr>
    </w:lvl>
    <w:lvl w:ilvl="7" w:tplc="211A2DD4" w:tentative="1">
      <w:start w:val="1"/>
      <w:numFmt w:val="lowerLetter"/>
      <w:lvlText w:val="%8."/>
      <w:lvlJc w:val="left"/>
      <w:pPr>
        <w:ind w:left="5760" w:hanging="360"/>
      </w:pPr>
    </w:lvl>
    <w:lvl w:ilvl="8" w:tplc="A148AE68" w:tentative="1">
      <w:start w:val="1"/>
      <w:numFmt w:val="lowerRoman"/>
      <w:lvlText w:val="%9."/>
      <w:lvlJc w:val="right"/>
      <w:pPr>
        <w:ind w:left="6480" w:hanging="180"/>
      </w:pPr>
    </w:lvl>
  </w:abstractNum>
  <w:abstractNum w:abstractNumId="54">
    <w:nsid w:val="5E257B27"/>
    <w:multiLevelType w:val="multilevel"/>
    <w:tmpl w:val="358A3B90"/>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5">
    <w:nsid w:val="5E361819"/>
    <w:multiLevelType w:val="multilevel"/>
    <w:tmpl w:val="67A81B9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800"/>
        </w:tabs>
        <w:ind w:left="1800" w:hanging="180"/>
      </w:pPr>
      <w:rPr>
        <w:rFonts w:hint="default"/>
        <w:b w:val="0"/>
        <w:i w:val="0"/>
        <w:sz w:val="24"/>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6">
    <w:nsid w:val="5F127FDE"/>
    <w:multiLevelType w:val="hybridMultilevel"/>
    <w:tmpl w:val="7AEA07AE"/>
    <w:lvl w:ilvl="0" w:tplc="E5BE4308">
      <w:start w:val="1"/>
      <w:numFmt w:val="decimal"/>
      <w:lvlText w:val="%1."/>
      <w:lvlJc w:val="left"/>
      <w:pPr>
        <w:tabs>
          <w:tab w:val="num" w:pos="720"/>
        </w:tabs>
        <w:ind w:left="720" w:hanging="360"/>
      </w:pPr>
    </w:lvl>
    <w:lvl w:ilvl="1" w:tplc="E3049AE8">
      <w:start w:val="1"/>
      <w:numFmt w:val="lowerLetter"/>
      <w:lvlText w:val="%2."/>
      <w:lvlJc w:val="left"/>
      <w:pPr>
        <w:tabs>
          <w:tab w:val="num" w:pos="1440"/>
        </w:tabs>
        <w:ind w:left="1440" w:hanging="360"/>
      </w:pPr>
    </w:lvl>
    <w:lvl w:ilvl="2" w:tplc="3B6CF22C" w:tentative="1">
      <w:start w:val="1"/>
      <w:numFmt w:val="lowerRoman"/>
      <w:lvlText w:val="%3."/>
      <w:lvlJc w:val="right"/>
      <w:pPr>
        <w:tabs>
          <w:tab w:val="num" w:pos="2160"/>
        </w:tabs>
        <w:ind w:left="2160" w:hanging="180"/>
      </w:pPr>
    </w:lvl>
    <w:lvl w:ilvl="3" w:tplc="0868F574">
      <w:start w:val="1"/>
      <w:numFmt w:val="decimal"/>
      <w:lvlText w:val="%4."/>
      <w:lvlJc w:val="left"/>
      <w:pPr>
        <w:tabs>
          <w:tab w:val="num" w:pos="2880"/>
        </w:tabs>
        <w:ind w:left="2880" w:hanging="360"/>
      </w:pPr>
    </w:lvl>
    <w:lvl w:ilvl="4" w:tplc="2D52EC4C" w:tentative="1">
      <w:start w:val="1"/>
      <w:numFmt w:val="lowerLetter"/>
      <w:lvlText w:val="%5."/>
      <w:lvlJc w:val="left"/>
      <w:pPr>
        <w:tabs>
          <w:tab w:val="num" w:pos="3600"/>
        </w:tabs>
        <w:ind w:left="3600" w:hanging="360"/>
      </w:pPr>
    </w:lvl>
    <w:lvl w:ilvl="5" w:tplc="CB8A1D32" w:tentative="1">
      <w:start w:val="1"/>
      <w:numFmt w:val="lowerRoman"/>
      <w:lvlText w:val="%6."/>
      <w:lvlJc w:val="right"/>
      <w:pPr>
        <w:tabs>
          <w:tab w:val="num" w:pos="4320"/>
        </w:tabs>
        <w:ind w:left="4320" w:hanging="180"/>
      </w:pPr>
    </w:lvl>
    <w:lvl w:ilvl="6" w:tplc="8C8C4B98" w:tentative="1">
      <w:start w:val="1"/>
      <w:numFmt w:val="decimal"/>
      <w:lvlText w:val="%7."/>
      <w:lvlJc w:val="left"/>
      <w:pPr>
        <w:tabs>
          <w:tab w:val="num" w:pos="5040"/>
        </w:tabs>
        <w:ind w:left="5040" w:hanging="360"/>
      </w:pPr>
    </w:lvl>
    <w:lvl w:ilvl="7" w:tplc="838AC496" w:tentative="1">
      <w:start w:val="1"/>
      <w:numFmt w:val="lowerLetter"/>
      <w:lvlText w:val="%8."/>
      <w:lvlJc w:val="left"/>
      <w:pPr>
        <w:tabs>
          <w:tab w:val="num" w:pos="5760"/>
        </w:tabs>
        <w:ind w:left="5760" w:hanging="360"/>
      </w:pPr>
    </w:lvl>
    <w:lvl w:ilvl="8" w:tplc="644670AC" w:tentative="1">
      <w:start w:val="1"/>
      <w:numFmt w:val="lowerRoman"/>
      <w:lvlText w:val="%9."/>
      <w:lvlJc w:val="right"/>
      <w:pPr>
        <w:tabs>
          <w:tab w:val="num" w:pos="6480"/>
        </w:tabs>
        <w:ind w:left="6480" w:hanging="180"/>
      </w:pPr>
    </w:lvl>
  </w:abstractNum>
  <w:abstractNum w:abstractNumId="57">
    <w:nsid w:val="60AB3C0B"/>
    <w:multiLevelType w:val="hybridMultilevel"/>
    <w:tmpl w:val="5A5AB4B6"/>
    <w:lvl w:ilvl="0" w:tplc="C29EE2A6">
      <w:start w:val="1"/>
      <w:numFmt w:val="bullet"/>
      <w:lvlText w:val=""/>
      <w:lvlJc w:val="left"/>
      <w:pPr>
        <w:tabs>
          <w:tab w:val="num" w:pos="2160"/>
        </w:tabs>
        <w:ind w:left="2160" w:hanging="360"/>
      </w:pPr>
      <w:rPr>
        <w:rFonts w:ascii="Symbol" w:hAnsi="Symbol" w:hint="default"/>
      </w:rPr>
    </w:lvl>
    <w:lvl w:ilvl="1" w:tplc="836084FE" w:tentative="1">
      <w:start w:val="1"/>
      <w:numFmt w:val="bullet"/>
      <w:lvlText w:val="o"/>
      <w:lvlJc w:val="left"/>
      <w:pPr>
        <w:tabs>
          <w:tab w:val="num" w:pos="2880"/>
        </w:tabs>
        <w:ind w:left="2880" w:hanging="360"/>
      </w:pPr>
      <w:rPr>
        <w:rFonts w:ascii="Courier New" w:hAnsi="Courier New" w:hint="default"/>
      </w:rPr>
    </w:lvl>
    <w:lvl w:ilvl="2" w:tplc="7458D8E8" w:tentative="1">
      <w:start w:val="1"/>
      <w:numFmt w:val="bullet"/>
      <w:lvlText w:val=""/>
      <w:lvlJc w:val="left"/>
      <w:pPr>
        <w:tabs>
          <w:tab w:val="num" w:pos="3600"/>
        </w:tabs>
        <w:ind w:left="3600" w:hanging="360"/>
      </w:pPr>
      <w:rPr>
        <w:rFonts w:ascii="Wingdings" w:hAnsi="Wingdings" w:hint="default"/>
      </w:rPr>
    </w:lvl>
    <w:lvl w:ilvl="3" w:tplc="EB84D942" w:tentative="1">
      <w:start w:val="1"/>
      <w:numFmt w:val="bullet"/>
      <w:lvlText w:val=""/>
      <w:lvlJc w:val="left"/>
      <w:pPr>
        <w:tabs>
          <w:tab w:val="num" w:pos="4320"/>
        </w:tabs>
        <w:ind w:left="4320" w:hanging="360"/>
      </w:pPr>
      <w:rPr>
        <w:rFonts w:ascii="Symbol" w:hAnsi="Symbol" w:hint="default"/>
      </w:rPr>
    </w:lvl>
    <w:lvl w:ilvl="4" w:tplc="6C9C3F60" w:tentative="1">
      <w:start w:val="1"/>
      <w:numFmt w:val="bullet"/>
      <w:lvlText w:val="o"/>
      <w:lvlJc w:val="left"/>
      <w:pPr>
        <w:tabs>
          <w:tab w:val="num" w:pos="5040"/>
        </w:tabs>
        <w:ind w:left="5040" w:hanging="360"/>
      </w:pPr>
      <w:rPr>
        <w:rFonts w:ascii="Courier New" w:hAnsi="Courier New" w:hint="default"/>
      </w:rPr>
    </w:lvl>
    <w:lvl w:ilvl="5" w:tplc="BF468C84" w:tentative="1">
      <w:start w:val="1"/>
      <w:numFmt w:val="bullet"/>
      <w:lvlText w:val=""/>
      <w:lvlJc w:val="left"/>
      <w:pPr>
        <w:tabs>
          <w:tab w:val="num" w:pos="5760"/>
        </w:tabs>
        <w:ind w:left="5760" w:hanging="360"/>
      </w:pPr>
      <w:rPr>
        <w:rFonts w:ascii="Wingdings" w:hAnsi="Wingdings" w:hint="default"/>
      </w:rPr>
    </w:lvl>
    <w:lvl w:ilvl="6" w:tplc="4264556E" w:tentative="1">
      <w:start w:val="1"/>
      <w:numFmt w:val="bullet"/>
      <w:lvlText w:val=""/>
      <w:lvlJc w:val="left"/>
      <w:pPr>
        <w:tabs>
          <w:tab w:val="num" w:pos="6480"/>
        </w:tabs>
        <w:ind w:left="6480" w:hanging="360"/>
      </w:pPr>
      <w:rPr>
        <w:rFonts w:ascii="Symbol" w:hAnsi="Symbol" w:hint="default"/>
      </w:rPr>
    </w:lvl>
    <w:lvl w:ilvl="7" w:tplc="D7F43180" w:tentative="1">
      <w:start w:val="1"/>
      <w:numFmt w:val="bullet"/>
      <w:lvlText w:val="o"/>
      <w:lvlJc w:val="left"/>
      <w:pPr>
        <w:tabs>
          <w:tab w:val="num" w:pos="7200"/>
        </w:tabs>
        <w:ind w:left="7200" w:hanging="360"/>
      </w:pPr>
      <w:rPr>
        <w:rFonts w:ascii="Courier New" w:hAnsi="Courier New" w:hint="default"/>
      </w:rPr>
    </w:lvl>
    <w:lvl w:ilvl="8" w:tplc="60EEEF86" w:tentative="1">
      <w:start w:val="1"/>
      <w:numFmt w:val="bullet"/>
      <w:lvlText w:val=""/>
      <w:lvlJc w:val="left"/>
      <w:pPr>
        <w:tabs>
          <w:tab w:val="num" w:pos="7920"/>
        </w:tabs>
        <w:ind w:left="7920" w:hanging="360"/>
      </w:pPr>
      <w:rPr>
        <w:rFonts w:ascii="Wingdings" w:hAnsi="Wingdings" w:hint="default"/>
      </w:rPr>
    </w:lvl>
  </w:abstractNum>
  <w:abstractNum w:abstractNumId="58">
    <w:nsid w:val="60F028EC"/>
    <w:multiLevelType w:val="multilevel"/>
    <w:tmpl w:val="9AC4D5F6"/>
    <w:lvl w:ilvl="0">
      <w:start w:val="1"/>
      <w:numFmt w:val="decimal"/>
      <w:lvlText w:val="%1."/>
      <w:lvlJc w:val="left"/>
      <w:pPr>
        <w:tabs>
          <w:tab w:val="num" w:pos="360"/>
        </w:tabs>
        <w:ind w:left="360" w:hanging="360"/>
      </w:pPr>
      <w:rPr>
        <w:rFonts w:hint="default"/>
      </w:rPr>
    </w:lvl>
    <w:lvl w:ilvl="1">
      <w:start w:val="4"/>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9">
    <w:nsid w:val="611D6870"/>
    <w:multiLevelType w:val="multilevel"/>
    <w:tmpl w:val="1E9C97C4"/>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0">
    <w:nsid w:val="61D272A5"/>
    <w:multiLevelType w:val="hybridMultilevel"/>
    <w:tmpl w:val="DC3C8D58"/>
    <w:lvl w:ilvl="0" w:tplc="3CBEB6CA">
      <w:start w:val="1"/>
      <w:numFmt w:val="bullet"/>
      <w:lvlText w:val=""/>
      <w:lvlJc w:val="left"/>
      <w:pPr>
        <w:tabs>
          <w:tab w:val="num" w:pos="360"/>
        </w:tabs>
        <w:ind w:left="360" w:hanging="360"/>
      </w:pPr>
      <w:rPr>
        <w:rFonts w:ascii="Symbol" w:hAnsi="Symbol" w:hint="default"/>
        <w:sz w:val="24"/>
      </w:rPr>
    </w:lvl>
    <w:lvl w:ilvl="1" w:tplc="FFC84F36" w:tentative="1">
      <w:start w:val="1"/>
      <w:numFmt w:val="bullet"/>
      <w:lvlText w:val="o"/>
      <w:lvlJc w:val="left"/>
      <w:pPr>
        <w:tabs>
          <w:tab w:val="num" w:pos="1440"/>
        </w:tabs>
        <w:ind w:left="1440" w:hanging="360"/>
      </w:pPr>
      <w:rPr>
        <w:rFonts w:ascii="Courier New" w:hAnsi="Courier New" w:cs="Courier New" w:hint="default"/>
      </w:rPr>
    </w:lvl>
    <w:lvl w:ilvl="2" w:tplc="4C2207E6" w:tentative="1">
      <w:start w:val="1"/>
      <w:numFmt w:val="bullet"/>
      <w:lvlText w:val=""/>
      <w:lvlJc w:val="left"/>
      <w:pPr>
        <w:tabs>
          <w:tab w:val="num" w:pos="2160"/>
        </w:tabs>
        <w:ind w:left="2160" w:hanging="360"/>
      </w:pPr>
      <w:rPr>
        <w:rFonts w:ascii="Wingdings" w:hAnsi="Wingdings" w:hint="default"/>
      </w:rPr>
    </w:lvl>
    <w:lvl w:ilvl="3" w:tplc="7F0C8F2C" w:tentative="1">
      <w:start w:val="1"/>
      <w:numFmt w:val="bullet"/>
      <w:lvlText w:val=""/>
      <w:lvlJc w:val="left"/>
      <w:pPr>
        <w:tabs>
          <w:tab w:val="num" w:pos="2880"/>
        </w:tabs>
        <w:ind w:left="2880" w:hanging="360"/>
      </w:pPr>
      <w:rPr>
        <w:rFonts w:ascii="Symbol" w:hAnsi="Symbol" w:hint="default"/>
      </w:rPr>
    </w:lvl>
    <w:lvl w:ilvl="4" w:tplc="FBEC208E" w:tentative="1">
      <w:start w:val="1"/>
      <w:numFmt w:val="bullet"/>
      <w:lvlText w:val="o"/>
      <w:lvlJc w:val="left"/>
      <w:pPr>
        <w:tabs>
          <w:tab w:val="num" w:pos="3600"/>
        </w:tabs>
        <w:ind w:left="3600" w:hanging="360"/>
      </w:pPr>
      <w:rPr>
        <w:rFonts w:ascii="Courier New" w:hAnsi="Courier New" w:cs="Courier New" w:hint="default"/>
      </w:rPr>
    </w:lvl>
    <w:lvl w:ilvl="5" w:tplc="46A47350" w:tentative="1">
      <w:start w:val="1"/>
      <w:numFmt w:val="bullet"/>
      <w:lvlText w:val=""/>
      <w:lvlJc w:val="left"/>
      <w:pPr>
        <w:tabs>
          <w:tab w:val="num" w:pos="4320"/>
        </w:tabs>
        <w:ind w:left="4320" w:hanging="360"/>
      </w:pPr>
      <w:rPr>
        <w:rFonts w:ascii="Wingdings" w:hAnsi="Wingdings" w:hint="default"/>
      </w:rPr>
    </w:lvl>
    <w:lvl w:ilvl="6" w:tplc="287ED388" w:tentative="1">
      <w:start w:val="1"/>
      <w:numFmt w:val="bullet"/>
      <w:lvlText w:val=""/>
      <w:lvlJc w:val="left"/>
      <w:pPr>
        <w:tabs>
          <w:tab w:val="num" w:pos="5040"/>
        </w:tabs>
        <w:ind w:left="5040" w:hanging="360"/>
      </w:pPr>
      <w:rPr>
        <w:rFonts w:ascii="Symbol" w:hAnsi="Symbol" w:hint="default"/>
      </w:rPr>
    </w:lvl>
    <w:lvl w:ilvl="7" w:tplc="8EF254DA" w:tentative="1">
      <w:start w:val="1"/>
      <w:numFmt w:val="bullet"/>
      <w:lvlText w:val="o"/>
      <w:lvlJc w:val="left"/>
      <w:pPr>
        <w:tabs>
          <w:tab w:val="num" w:pos="5760"/>
        </w:tabs>
        <w:ind w:left="5760" w:hanging="360"/>
      </w:pPr>
      <w:rPr>
        <w:rFonts w:ascii="Courier New" w:hAnsi="Courier New" w:cs="Courier New" w:hint="default"/>
      </w:rPr>
    </w:lvl>
    <w:lvl w:ilvl="8" w:tplc="9C444CD8" w:tentative="1">
      <w:start w:val="1"/>
      <w:numFmt w:val="bullet"/>
      <w:lvlText w:val=""/>
      <w:lvlJc w:val="left"/>
      <w:pPr>
        <w:tabs>
          <w:tab w:val="num" w:pos="6480"/>
        </w:tabs>
        <w:ind w:left="6480" w:hanging="360"/>
      </w:pPr>
      <w:rPr>
        <w:rFonts w:ascii="Wingdings" w:hAnsi="Wingdings" w:hint="default"/>
      </w:rPr>
    </w:lvl>
  </w:abstractNum>
  <w:abstractNum w:abstractNumId="61">
    <w:nsid w:val="647F2AFE"/>
    <w:multiLevelType w:val="multilevel"/>
    <w:tmpl w:val="D32245C4"/>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2">
    <w:nsid w:val="67E75186"/>
    <w:multiLevelType w:val="multilevel"/>
    <w:tmpl w:val="A3D8FE6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800"/>
        </w:tabs>
        <w:ind w:left="1800" w:hanging="180"/>
      </w:pPr>
      <w:rPr>
        <w:rFonts w:hint="default"/>
        <w:b w:val="0"/>
        <w:i w:val="0"/>
        <w:sz w:val="24"/>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3">
    <w:nsid w:val="6B0B4F2F"/>
    <w:multiLevelType w:val="singleLevel"/>
    <w:tmpl w:val="D292C8A4"/>
    <w:lvl w:ilvl="0">
      <w:start w:val="1"/>
      <w:numFmt w:val="decimal"/>
      <w:pStyle w:val="Style5"/>
      <w:lvlText w:val="%1."/>
      <w:lvlJc w:val="left"/>
      <w:pPr>
        <w:tabs>
          <w:tab w:val="num" w:pos="360"/>
        </w:tabs>
        <w:ind w:left="360" w:hanging="360"/>
      </w:pPr>
      <w:rPr>
        <w:u w:val="none"/>
      </w:rPr>
    </w:lvl>
  </w:abstractNum>
  <w:abstractNum w:abstractNumId="64">
    <w:nsid w:val="6B7F33AE"/>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nsid w:val="6F2B03A7"/>
    <w:multiLevelType w:val="multilevel"/>
    <w:tmpl w:val="B6FEA40C"/>
    <w:lvl w:ilvl="0">
      <w:start w:val="1"/>
      <w:numFmt w:val="decimal"/>
      <w:lvlText w:val="%1."/>
      <w:lvlJc w:val="left"/>
      <w:pPr>
        <w:tabs>
          <w:tab w:val="num" w:pos="360"/>
        </w:tabs>
        <w:ind w:left="360" w:hanging="360"/>
      </w:pPr>
      <w:rPr>
        <w:rFonts w:hint="default"/>
        <w:b/>
      </w:rPr>
    </w:lvl>
    <w:lvl w:ilvl="1">
      <w:start w:val="4"/>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6">
    <w:nsid w:val="6FE326ED"/>
    <w:multiLevelType w:val="multilevel"/>
    <w:tmpl w:val="2FB6DCE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800"/>
        </w:tabs>
        <w:ind w:left="1800" w:hanging="180"/>
      </w:pPr>
      <w:rPr>
        <w:rFonts w:hint="default"/>
        <w:b w:val="0"/>
        <w:i w:val="0"/>
        <w:sz w:val="24"/>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7">
    <w:nsid w:val="737B15A9"/>
    <w:multiLevelType w:val="multilevel"/>
    <w:tmpl w:val="9F201084"/>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8">
    <w:nsid w:val="740413DA"/>
    <w:multiLevelType w:val="hybridMultilevel"/>
    <w:tmpl w:val="E1D8D1E2"/>
    <w:lvl w:ilvl="0" w:tplc="04090001">
      <w:start w:val="1"/>
      <w:numFmt w:val="decimal"/>
      <w:lvlText w:val="%1."/>
      <w:lvlJc w:val="left"/>
      <w:pPr>
        <w:ind w:left="1080" w:hanging="360"/>
      </w:pPr>
      <w:rPr>
        <w:rFonts w:ascii="Times New Roman" w:hAnsi="Times New Roman" w:hint="default"/>
        <w:b/>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69">
    <w:nsid w:val="747C7EC2"/>
    <w:multiLevelType w:val="multilevel"/>
    <w:tmpl w:val="0DC6AD90"/>
    <w:lvl w:ilvl="0">
      <w:start w:val="1"/>
      <w:numFmt w:val="decimal"/>
      <w:lvlText w:val="%1."/>
      <w:lvlJc w:val="left"/>
      <w:pPr>
        <w:tabs>
          <w:tab w:val="num" w:pos="720"/>
        </w:tabs>
        <w:ind w:left="720" w:hanging="720"/>
      </w:pPr>
      <w:rPr>
        <w:rFonts w:hint="default"/>
      </w:rPr>
    </w:lvl>
    <w:lvl w:ilvl="1">
      <w:start w:val="34"/>
      <w:numFmt w:val="upperLetter"/>
      <w:lvlText w:val="%2."/>
      <w:lvlJc w:val="left"/>
      <w:pPr>
        <w:tabs>
          <w:tab w:val="num" w:pos="1548"/>
        </w:tabs>
        <w:ind w:left="1548" w:hanging="648"/>
      </w:pPr>
      <w:rPr>
        <w:rFonts w:hint="default"/>
        <w:b w:val="0"/>
        <w:color w:val="auto"/>
      </w:rPr>
    </w:lvl>
    <w:lvl w:ilvl="2">
      <w:start w:val="1"/>
      <w:numFmt w:val="lowerRoman"/>
      <w:lvlText w:val="%3."/>
      <w:lvlJc w:val="left"/>
      <w:pPr>
        <w:tabs>
          <w:tab w:val="num" w:pos="2016"/>
        </w:tabs>
        <w:ind w:left="2016" w:hanging="648"/>
      </w:pPr>
      <w:rPr>
        <w:rFonts w:hint="default"/>
      </w:rPr>
    </w:lvl>
    <w:lvl w:ilvl="3">
      <w:start w:val="1"/>
      <w:numFmt w:val="decimal"/>
      <w:lvlText w:val="%1.%2.%3.%4."/>
      <w:lvlJc w:val="left"/>
      <w:pPr>
        <w:tabs>
          <w:tab w:val="num" w:pos="5040"/>
        </w:tabs>
        <w:ind w:left="4968" w:hanging="648"/>
      </w:pPr>
      <w:rPr>
        <w:rFonts w:hint="default"/>
      </w:rPr>
    </w:lvl>
    <w:lvl w:ilvl="4">
      <w:start w:val="1"/>
      <w:numFmt w:val="decimal"/>
      <w:lvlText w:val="%1.%2.%3.%4.%5."/>
      <w:lvlJc w:val="left"/>
      <w:pPr>
        <w:tabs>
          <w:tab w:val="num" w:pos="5760"/>
        </w:tabs>
        <w:ind w:left="5472" w:hanging="792"/>
      </w:pPr>
      <w:rPr>
        <w:rFonts w:hint="default"/>
      </w:rPr>
    </w:lvl>
    <w:lvl w:ilvl="5">
      <w:start w:val="1"/>
      <w:numFmt w:val="decimal"/>
      <w:lvlText w:val="%1.%2.%3.%4.%5.%6."/>
      <w:lvlJc w:val="left"/>
      <w:pPr>
        <w:tabs>
          <w:tab w:val="num" w:pos="6120"/>
        </w:tabs>
        <w:ind w:left="5976" w:hanging="936"/>
      </w:pPr>
      <w:rPr>
        <w:rFonts w:hint="default"/>
      </w:rPr>
    </w:lvl>
    <w:lvl w:ilvl="6">
      <w:start w:val="1"/>
      <w:numFmt w:val="decimal"/>
      <w:lvlText w:val="%1.%2.%3.%4.%5.%6.%7."/>
      <w:lvlJc w:val="left"/>
      <w:pPr>
        <w:tabs>
          <w:tab w:val="num" w:pos="6840"/>
        </w:tabs>
        <w:ind w:left="6480" w:hanging="1080"/>
      </w:pPr>
      <w:rPr>
        <w:rFonts w:hint="default"/>
      </w:rPr>
    </w:lvl>
    <w:lvl w:ilvl="7">
      <w:start w:val="1"/>
      <w:numFmt w:val="decimal"/>
      <w:lvlText w:val="%1.%2.%3.%4.%5.%6.%7.%8."/>
      <w:lvlJc w:val="left"/>
      <w:pPr>
        <w:tabs>
          <w:tab w:val="num" w:pos="7200"/>
        </w:tabs>
        <w:ind w:left="6984" w:hanging="1224"/>
      </w:pPr>
      <w:rPr>
        <w:rFonts w:hint="default"/>
      </w:rPr>
    </w:lvl>
    <w:lvl w:ilvl="8">
      <w:start w:val="1"/>
      <w:numFmt w:val="decimal"/>
      <w:lvlText w:val="%1.%2.%3.%4.%5.%6.%7.%8.%9."/>
      <w:lvlJc w:val="left"/>
      <w:pPr>
        <w:tabs>
          <w:tab w:val="num" w:pos="7920"/>
        </w:tabs>
        <w:ind w:left="7560" w:hanging="1440"/>
      </w:pPr>
      <w:rPr>
        <w:rFonts w:hint="default"/>
      </w:rPr>
    </w:lvl>
  </w:abstractNum>
  <w:abstractNum w:abstractNumId="70">
    <w:nsid w:val="7A6E224A"/>
    <w:multiLevelType w:val="hybridMultilevel"/>
    <w:tmpl w:val="73063D2C"/>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71">
    <w:nsid w:val="7AC51BFA"/>
    <w:multiLevelType w:val="multilevel"/>
    <w:tmpl w:val="06DEB99A"/>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rPr>
        <w:rFonts w:hint="default"/>
        <w:b w:val="0"/>
        <w:color w:val="auto"/>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72">
    <w:nsid w:val="7CAE0441"/>
    <w:multiLevelType w:val="multilevel"/>
    <w:tmpl w:val="944CC520"/>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73">
    <w:nsid w:val="7CD53C58"/>
    <w:multiLevelType w:val="multilevel"/>
    <w:tmpl w:val="87683A7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rPr>
        <w:rFonts w:ascii="Times New Roman" w:eastAsia="Times" w:hAnsi="Times New Roman" w:cs="Times New Roman"/>
      </w:rPr>
    </w:lvl>
    <w:lvl w:ilvl="2">
      <w:start w:val="1"/>
      <w:numFmt w:val="lowerLetter"/>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51"/>
  </w:num>
  <w:num w:numId="2">
    <w:abstractNumId w:val="4"/>
  </w:num>
  <w:num w:numId="3">
    <w:abstractNumId w:val="9"/>
  </w:num>
  <w:num w:numId="4">
    <w:abstractNumId w:val="17"/>
  </w:num>
  <w:num w:numId="5">
    <w:abstractNumId w:val="2"/>
  </w:num>
  <w:num w:numId="6">
    <w:abstractNumId w:val="64"/>
  </w:num>
  <w:num w:numId="7">
    <w:abstractNumId w:val="0"/>
  </w:num>
  <w:num w:numId="8">
    <w:abstractNumId w:val="6"/>
  </w:num>
  <w:num w:numId="9">
    <w:abstractNumId w:val="41"/>
  </w:num>
  <w:num w:numId="10">
    <w:abstractNumId w:val="1"/>
  </w:num>
  <w:num w:numId="11">
    <w:abstractNumId w:val="26"/>
  </w:num>
  <w:num w:numId="12">
    <w:abstractNumId w:val="53"/>
  </w:num>
  <w:num w:numId="13">
    <w:abstractNumId w:val="68"/>
  </w:num>
  <w:num w:numId="14">
    <w:abstractNumId w:val="28"/>
  </w:num>
  <w:num w:numId="15">
    <w:abstractNumId w:val="48"/>
  </w:num>
  <w:num w:numId="16">
    <w:abstractNumId w:val="43"/>
  </w:num>
  <w:num w:numId="17">
    <w:abstractNumId w:val="3"/>
  </w:num>
  <w:num w:numId="18">
    <w:abstractNumId w:val="58"/>
  </w:num>
  <w:num w:numId="19">
    <w:abstractNumId w:val="61"/>
  </w:num>
  <w:num w:numId="20">
    <w:abstractNumId w:val="22"/>
  </w:num>
  <w:num w:numId="21">
    <w:abstractNumId w:val="32"/>
  </w:num>
  <w:num w:numId="22">
    <w:abstractNumId w:val="35"/>
  </w:num>
  <w:num w:numId="23">
    <w:abstractNumId w:val="19"/>
  </w:num>
  <w:num w:numId="24">
    <w:abstractNumId w:val="63"/>
  </w:num>
  <w:num w:numId="25">
    <w:abstractNumId w:val="38"/>
  </w:num>
  <w:num w:numId="26">
    <w:abstractNumId w:val="15"/>
  </w:num>
  <w:num w:numId="27">
    <w:abstractNumId w:val="13"/>
  </w:num>
  <w:num w:numId="28">
    <w:abstractNumId w:val="57"/>
  </w:num>
  <w:num w:numId="29">
    <w:abstractNumId w:val="7"/>
  </w:num>
  <w:num w:numId="30">
    <w:abstractNumId w:val="46"/>
  </w:num>
  <w:num w:numId="31">
    <w:abstractNumId w:val="16"/>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60"/>
  </w:num>
  <w:num w:numId="36">
    <w:abstractNumId w:val="36"/>
  </w:num>
  <w:num w:numId="37">
    <w:abstractNumId w:val="12"/>
  </w:num>
  <w:num w:numId="38">
    <w:abstractNumId w:val="72"/>
  </w:num>
  <w:num w:numId="39">
    <w:abstractNumId w:val="59"/>
  </w:num>
  <w:num w:numId="40">
    <w:abstractNumId w:val="67"/>
  </w:num>
  <w:num w:numId="41">
    <w:abstractNumId w:val="33"/>
  </w:num>
  <w:num w:numId="42">
    <w:abstractNumId w:val="31"/>
  </w:num>
  <w:num w:numId="43">
    <w:abstractNumId w:val="52"/>
  </w:num>
  <w:num w:numId="44">
    <w:abstractNumId w:val="55"/>
  </w:num>
  <w:num w:numId="45">
    <w:abstractNumId w:val="47"/>
  </w:num>
  <w:num w:numId="46">
    <w:abstractNumId w:val="39"/>
  </w:num>
  <w:num w:numId="47">
    <w:abstractNumId w:val="24"/>
  </w:num>
  <w:num w:numId="48">
    <w:abstractNumId w:val="30"/>
  </w:num>
  <w:num w:numId="49">
    <w:abstractNumId w:val="73"/>
  </w:num>
  <w:num w:numId="50">
    <w:abstractNumId w:val="14"/>
  </w:num>
  <w:num w:numId="51">
    <w:abstractNumId w:val="42"/>
  </w:num>
  <w:num w:numId="52">
    <w:abstractNumId w:val="8"/>
  </w:num>
  <w:num w:numId="53">
    <w:abstractNumId w:val="66"/>
  </w:num>
  <w:num w:numId="54">
    <w:abstractNumId w:val="40"/>
  </w:num>
  <w:num w:numId="55">
    <w:abstractNumId w:val="34"/>
  </w:num>
  <w:num w:numId="56">
    <w:abstractNumId w:val="25"/>
  </w:num>
  <w:num w:numId="57">
    <w:abstractNumId w:val="49"/>
  </w:num>
  <w:num w:numId="58">
    <w:abstractNumId w:val="62"/>
  </w:num>
  <w:num w:numId="59">
    <w:abstractNumId w:val="5"/>
  </w:num>
  <w:num w:numId="60">
    <w:abstractNumId w:val="71"/>
  </w:num>
  <w:num w:numId="61">
    <w:abstractNumId w:val="45"/>
  </w:num>
  <w:num w:numId="62">
    <w:abstractNumId w:val="54"/>
  </w:num>
  <w:num w:numId="63">
    <w:abstractNumId w:val="37"/>
  </w:num>
  <w:num w:numId="64">
    <w:abstractNumId w:val="18"/>
  </w:num>
  <w:num w:numId="65">
    <w:abstractNumId w:val="56"/>
  </w:num>
  <w:num w:numId="66">
    <w:abstractNumId w:val="29"/>
  </w:num>
  <w:num w:numId="67">
    <w:abstractNumId w:val="65"/>
  </w:num>
  <w:num w:numId="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1"/>
  </w:num>
  <w:num w:numId="70">
    <w:abstractNumId w:val="20"/>
  </w:num>
  <w:num w:numId="71">
    <w:abstractNumId w:val="50"/>
  </w:num>
  <w:num w:numId="72">
    <w:abstractNumId w:val="69"/>
  </w:num>
  <w:num w:numId="73">
    <w:abstractNumId w:val="21"/>
  </w:num>
  <w:num w:numId="74">
    <w:abstractNumId w:val="44"/>
  </w:num>
  <w:num w:numId="75">
    <w:abstractNumId w:val="23"/>
  </w:num>
  <w:num w:numId="76">
    <w:abstractNumId w:val="70"/>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ocumentProtection w:edit="trackedChanges" w:enforcement="0"/>
  <w:defaultTabStop w:val="720"/>
  <w:drawingGridHorizontalSpacing w:val="120"/>
  <w:displayHorizontalDrawingGridEvery w:val="0"/>
  <w:displayVerticalDrawingGridEvery w:val="0"/>
  <w:doNotShadeFormData/>
  <w:noPunctuationKerning/>
  <w:characterSpacingControl w:val="doNotCompress"/>
  <w:hdrShapeDefaults>
    <o:shapedefaults v:ext="edit" spidmax="8193">
      <o:colormenu v:ext="edit" fillcolor="none [665]"/>
    </o:shapedefaults>
  </w:hdrShapeDefaults>
  <w:footnotePr>
    <w:footnote w:id="-1"/>
    <w:footnote w:id="0"/>
  </w:footnotePr>
  <w:endnotePr>
    <w:endnote w:id="-1"/>
    <w:endnote w:id="0"/>
  </w:endnotePr>
  <w:compat/>
  <w:rsids>
    <w:rsidRoot w:val="00EB4C34"/>
    <w:rsid w:val="00002D47"/>
    <w:rsid w:val="00003965"/>
    <w:rsid w:val="00004C8D"/>
    <w:rsid w:val="0000516F"/>
    <w:rsid w:val="0001001F"/>
    <w:rsid w:val="00011EA3"/>
    <w:rsid w:val="0001239A"/>
    <w:rsid w:val="00012732"/>
    <w:rsid w:val="00012C6D"/>
    <w:rsid w:val="00012F41"/>
    <w:rsid w:val="000134C2"/>
    <w:rsid w:val="0001395A"/>
    <w:rsid w:val="00013C20"/>
    <w:rsid w:val="00014045"/>
    <w:rsid w:val="0001446F"/>
    <w:rsid w:val="00014802"/>
    <w:rsid w:val="00016152"/>
    <w:rsid w:val="000164A3"/>
    <w:rsid w:val="00016DC3"/>
    <w:rsid w:val="000173B3"/>
    <w:rsid w:val="00017782"/>
    <w:rsid w:val="0002051C"/>
    <w:rsid w:val="00020BF6"/>
    <w:rsid w:val="00020EAB"/>
    <w:rsid w:val="00021B0A"/>
    <w:rsid w:val="00022375"/>
    <w:rsid w:val="000233C9"/>
    <w:rsid w:val="0002352B"/>
    <w:rsid w:val="00030164"/>
    <w:rsid w:val="00030A25"/>
    <w:rsid w:val="00031053"/>
    <w:rsid w:val="00031D60"/>
    <w:rsid w:val="0003218B"/>
    <w:rsid w:val="00033138"/>
    <w:rsid w:val="0003398A"/>
    <w:rsid w:val="000339A6"/>
    <w:rsid w:val="00033B1B"/>
    <w:rsid w:val="00033BF1"/>
    <w:rsid w:val="00033EE0"/>
    <w:rsid w:val="0003409B"/>
    <w:rsid w:val="00034170"/>
    <w:rsid w:val="000345B4"/>
    <w:rsid w:val="00034791"/>
    <w:rsid w:val="00036213"/>
    <w:rsid w:val="0003712B"/>
    <w:rsid w:val="00037F19"/>
    <w:rsid w:val="00040164"/>
    <w:rsid w:val="00040D98"/>
    <w:rsid w:val="00041390"/>
    <w:rsid w:val="000415E8"/>
    <w:rsid w:val="00041826"/>
    <w:rsid w:val="00041A59"/>
    <w:rsid w:val="00041D3F"/>
    <w:rsid w:val="00041E3A"/>
    <w:rsid w:val="000420FA"/>
    <w:rsid w:val="000446DE"/>
    <w:rsid w:val="000446E8"/>
    <w:rsid w:val="000456B3"/>
    <w:rsid w:val="000468CE"/>
    <w:rsid w:val="0004690A"/>
    <w:rsid w:val="00046B0B"/>
    <w:rsid w:val="00046DE3"/>
    <w:rsid w:val="000477E0"/>
    <w:rsid w:val="000502E0"/>
    <w:rsid w:val="000507C5"/>
    <w:rsid w:val="00050D49"/>
    <w:rsid w:val="00052FC5"/>
    <w:rsid w:val="00053EA5"/>
    <w:rsid w:val="00054889"/>
    <w:rsid w:val="00060983"/>
    <w:rsid w:val="00060E8E"/>
    <w:rsid w:val="00061D4C"/>
    <w:rsid w:val="000636B2"/>
    <w:rsid w:val="000643E7"/>
    <w:rsid w:val="000647D9"/>
    <w:rsid w:val="0006540A"/>
    <w:rsid w:val="00065AD7"/>
    <w:rsid w:val="00065BF9"/>
    <w:rsid w:val="00066411"/>
    <w:rsid w:val="0006657E"/>
    <w:rsid w:val="00066673"/>
    <w:rsid w:val="0007061A"/>
    <w:rsid w:val="000713A7"/>
    <w:rsid w:val="00072C7E"/>
    <w:rsid w:val="00073443"/>
    <w:rsid w:val="00074DAE"/>
    <w:rsid w:val="000758DC"/>
    <w:rsid w:val="00076F2F"/>
    <w:rsid w:val="0007722D"/>
    <w:rsid w:val="00077C09"/>
    <w:rsid w:val="00080113"/>
    <w:rsid w:val="0008015B"/>
    <w:rsid w:val="0008141F"/>
    <w:rsid w:val="00081877"/>
    <w:rsid w:val="000822EB"/>
    <w:rsid w:val="00082AF7"/>
    <w:rsid w:val="00082D58"/>
    <w:rsid w:val="000842AA"/>
    <w:rsid w:val="00084D28"/>
    <w:rsid w:val="00085554"/>
    <w:rsid w:val="00085A6C"/>
    <w:rsid w:val="00086C05"/>
    <w:rsid w:val="00087155"/>
    <w:rsid w:val="000902DB"/>
    <w:rsid w:val="00090CF1"/>
    <w:rsid w:val="0009192A"/>
    <w:rsid w:val="00091A7E"/>
    <w:rsid w:val="00092431"/>
    <w:rsid w:val="0009446D"/>
    <w:rsid w:val="00094AE0"/>
    <w:rsid w:val="000954D7"/>
    <w:rsid w:val="0009568A"/>
    <w:rsid w:val="00095806"/>
    <w:rsid w:val="000958AF"/>
    <w:rsid w:val="00095CA2"/>
    <w:rsid w:val="000962CC"/>
    <w:rsid w:val="00096BD1"/>
    <w:rsid w:val="000A1780"/>
    <w:rsid w:val="000A21F2"/>
    <w:rsid w:val="000A2C26"/>
    <w:rsid w:val="000A2DD4"/>
    <w:rsid w:val="000A39BF"/>
    <w:rsid w:val="000A3B94"/>
    <w:rsid w:val="000A4054"/>
    <w:rsid w:val="000A5792"/>
    <w:rsid w:val="000A590A"/>
    <w:rsid w:val="000A5C47"/>
    <w:rsid w:val="000A5C8B"/>
    <w:rsid w:val="000A6523"/>
    <w:rsid w:val="000A6E29"/>
    <w:rsid w:val="000A6E73"/>
    <w:rsid w:val="000A6F47"/>
    <w:rsid w:val="000A75FB"/>
    <w:rsid w:val="000A7EC4"/>
    <w:rsid w:val="000B05D7"/>
    <w:rsid w:val="000B211B"/>
    <w:rsid w:val="000B3615"/>
    <w:rsid w:val="000B3A1A"/>
    <w:rsid w:val="000B5885"/>
    <w:rsid w:val="000B5D30"/>
    <w:rsid w:val="000B5F8C"/>
    <w:rsid w:val="000B6BD3"/>
    <w:rsid w:val="000B7F0A"/>
    <w:rsid w:val="000C012C"/>
    <w:rsid w:val="000C0980"/>
    <w:rsid w:val="000C0B2A"/>
    <w:rsid w:val="000C1390"/>
    <w:rsid w:val="000C159D"/>
    <w:rsid w:val="000C2F6A"/>
    <w:rsid w:val="000C3579"/>
    <w:rsid w:val="000C4759"/>
    <w:rsid w:val="000C4865"/>
    <w:rsid w:val="000C49C0"/>
    <w:rsid w:val="000C58E9"/>
    <w:rsid w:val="000C61F6"/>
    <w:rsid w:val="000C624D"/>
    <w:rsid w:val="000C671D"/>
    <w:rsid w:val="000C69E1"/>
    <w:rsid w:val="000C6A69"/>
    <w:rsid w:val="000C6FA3"/>
    <w:rsid w:val="000C7349"/>
    <w:rsid w:val="000C7615"/>
    <w:rsid w:val="000D0A5A"/>
    <w:rsid w:val="000D1323"/>
    <w:rsid w:val="000D1C2F"/>
    <w:rsid w:val="000D2184"/>
    <w:rsid w:val="000D266F"/>
    <w:rsid w:val="000D3200"/>
    <w:rsid w:val="000D50A8"/>
    <w:rsid w:val="000D56B9"/>
    <w:rsid w:val="000D5EE4"/>
    <w:rsid w:val="000D6413"/>
    <w:rsid w:val="000D64DF"/>
    <w:rsid w:val="000D6DF5"/>
    <w:rsid w:val="000D7601"/>
    <w:rsid w:val="000E00BD"/>
    <w:rsid w:val="000E04BF"/>
    <w:rsid w:val="000E080A"/>
    <w:rsid w:val="000E2001"/>
    <w:rsid w:val="000E2099"/>
    <w:rsid w:val="000E4340"/>
    <w:rsid w:val="000E53A9"/>
    <w:rsid w:val="000E6882"/>
    <w:rsid w:val="000E6CC0"/>
    <w:rsid w:val="000E7E50"/>
    <w:rsid w:val="000F03CA"/>
    <w:rsid w:val="000F1372"/>
    <w:rsid w:val="000F1877"/>
    <w:rsid w:val="000F22E0"/>
    <w:rsid w:val="000F2601"/>
    <w:rsid w:val="000F3562"/>
    <w:rsid w:val="000F4116"/>
    <w:rsid w:val="000F5182"/>
    <w:rsid w:val="000F57BC"/>
    <w:rsid w:val="000F57D0"/>
    <w:rsid w:val="000F58A8"/>
    <w:rsid w:val="000F5A19"/>
    <w:rsid w:val="000F77B9"/>
    <w:rsid w:val="000F7F2B"/>
    <w:rsid w:val="00100D58"/>
    <w:rsid w:val="00101082"/>
    <w:rsid w:val="0010135A"/>
    <w:rsid w:val="001017B5"/>
    <w:rsid w:val="0010301A"/>
    <w:rsid w:val="00103396"/>
    <w:rsid w:val="00103474"/>
    <w:rsid w:val="00103DFB"/>
    <w:rsid w:val="00105867"/>
    <w:rsid w:val="00105AB8"/>
    <w:rsid w:val="00105AFA"/>
    <w:rsid w:val="00106279"/>
    <w:rsid w:val="00106973"/>
    <w:rsid w:val="00106BCB"/>
    <w:rsid w:val="0011077E"/>
    <w:rsid w:val="00114643"/>
    <w:rsid w:val="00115E50"/>
    <w:rsid w:val="001171FE"/>
    <w:rsid w:val="00117467"/>
    <w:rsid w:val="001174C9"/>
    <w:rsid w:val="00120545"/>
    <w:rsid w:val="00122184"/>
    <w:rsid w:val="00124109"/>
    <w:rsid w:val="001241F8"/>
    <w:rsid w:val="001242DE"/>
    <w:rsid w:val="00124EB0"/>
    <w:rsid w:val="00125AB7"/>
    <w:rsid w:val="001266FB"/>
    <w:rsid w:val="00126904"/>
    <w:rsid w:val="00131D2E"/>
    <w:rsid w:val="00132E83"/>
    <w:rsid w:val="00133091"/>
    <w:rsid w:val="00134D0D"/>
    <w:rsid w:val="00134F0F"/>
    <w:rsid w:val="001357C5"/>
    <w:rsid w:val="001359CD"/>
    <w:rsid w:val="00136786"/>
    <w:rsid w:val="0013695F"/>
    <w:rsid w:val="00137940"/>
    <w:rsid w:val="0014058F"/>
    <w:rsid w:val="00141532"/>
    <w:rsid w:val="001418BE"/>
    <w:rsid w:val="00141A45"/>
    <w:rsid w:val="00142EA0"/>
    <w:rsid w:val="00143F1C"/>
    <w:rsid w:val="00147048"/>
    <w:rsid w:val="00147DA8"/>
    <w:rsid w:val="0015021A"/>
    <w:rsid w:val="00150A20"/>
    <w:rsid w:val="00150E95"/>
    <w:rsid w:val="00150F23"/>
    <w:rsid w:val="001511ED"/>
    <w:rsid w:val="001537BC"/>
    <w:rsid w:val="0015427A"/>
    <w:rsid w:val="001543E9"/>
    <w:rsid w:val="00154632"/>
    <w:rsid w:val="00155C39"/>
    <w:rsid w:val="001561B5"/>
    <w:rsid w:val="001566E8"/>
    <w:rsid w:val="00157FF5"/>
    <w:rsid w:val="00160697"/>
    <w:rsid w:val="0016399C"/>
    <w:rsid w:val="001646ED"/>
    <w:rsid w:val="0016541E"/>
    <w:rsid w:val="00165AFD"/>
    <w:rsid w:val="0016674B"/>
    <w:rsid w:val="00166D96"/>
    <w:rsid w:val="00166DC8"/>
    <w:rsid w:val="00167436"/>
    <w:rsid w:val="00167A98"/>
    <w:rsid w:val="00170619"/>
    <w:rsid w:val="00171149"/>
    <w:rsid w:val="0017115B"/>
    <w:rsid w:val="00171251"/>
    <w:rsid w:val="001714F4"/>
    <w:rsid w:val="00171560"/>
    <w:rsid w:val="0017157F"/>
    <w:rsid w:val="001718D1"/>
    <w:rsid w:val="001724E1"/>
    <w:rsid w:val="00172798"/>
    <w:rsid w:val="0017320B"/>
    <w:rsid w:val="00174336"/>
    <w:rsid w:val="00174CA4"/>
    <w:rsid w:val="001755C9"/>
    <w:rsid w:val="00175B30"/>
    <w:rsid w:val="00175CEF"/>
    <w:rsid w:val="00176DB4"/>
    <w:rsid w:val="0017726A"/>
    <w:rsid w:val="0018025F"/>
    <w:rsid w:val="00180E98"/>
    <w:rsid w:val="001813A8"/>
    <w:rsid w:val="00185E12"/>
    <w:rsid w:val="001868A9"/>
    <w:rsid w:val="00186A3F"/>
    <w:rsid w:val="00187C26"/>
    <w:rsid w:val="001909C4"/>
    <w:rsid w:val="00190AF8"/>
    <w:rsid w:val="00191552"/>
    <w:rsid w:val="00193A2B"/>
    <w:rsid w:val="001952CC"/>
    <w:rsid w:val="00195834"/>
    <w:rsid w:val="00195DC6"/>
    <w:rsid w:val="00196C2F"/>
    <w:rsid w:val="00196DA1"/>
    <w:rsid w:val="001972FA"/>
    <w:rsid w:val="001A09B4"/>
    <w:rsid w:val="001A0FB1"/>
    <w:rsid w:val="001A12F6"/>
    <w:rsid w:val="001A27E2"/>
    <w:rsid w:val="001A30F2"/>
    <w:rsid w:val="001A3ED0"/>
    <w:rsid w:val="001A4067"/>
    <w:rsid w:val="001A4757"/>
    <w:rsid w:val="001A676A"/>
    <w:rsid w:val="001A6B84"/>
    <w:rsid w:val="001A6EDE"/>
    <w:rsid w:val="001A770D"/>
    <w:rsid w:val="001A7D4F"/>
    <w:rsid w:val="001B09EC"/>
    <w:rsid w:val="001B1497"/>
    <w:rsid w:val="001B17C7"/>
    <w:rsid w:val="001B31F1"/>
    <w:rsid w:val="001B360F"/>
    <w:rsid w:val="001B4C4E"/>
    <w:rsid w:val="001B558D"/>
    <w:rsid w:val="001B680B"/>
    <w:rsid w:val="001C00BB"/>
    <w:rsid w:val="001C08C4"/>
    <w:rsid w:val="001C0AF7"/>
    <w:rsid w:val="001C182D"/>
    <w:rsid w:val="001C257D"/>
    <w:rsid w:val="001C2834"/>
    <w:rsid w:val="001C29BC"/>
    <w:rsid w:val="001C3A13"/>
    <w:rsid w:val="001C3DDE"/>
    <w:rsid w:val="001C41D1"/>
    <w:rsid w:val="001C4200"/>
    <w:rsid w:val="001C42F0"/>
    <w:rsid w:val="001C48B7"/>
    <w:rsid w:val="001C59E4"/>
    <w:rsid w:val="001C689E"/>
    <w:rsid w:val="001C7CD9"/>
    <w:rsid w:val="001D00CB"/>
    <w:rsid w:val="001D198E"/>
    <w:rsid w:val="001D1C98"/>
    <w:rsid w:val="001D358B"/>
    <w:rsid w:val="001D3CD3"/>
    <w:rsid w:val="001D5B21"/>
    <w:rsid w:val="001D6693"/>
    <w:rsid w:val="001E548E"/>
    <w:rsid w:val="001E557B"/>
    <w:rsid w:val="001E7D36"/>
    <w:rsid w:val="001F042B"/>
    <w:rsid w:val="001F16EF"/>
    <w:rsid w:val="001F1CE2"/>
    <w:rsid w:val="001F1E2A"/>
    <w:rsid w:val="001F2B1D"/>
    <w:rsid w:val="001F329C"/>
    <w:rsid w:val="001F3FA2"/>
    <w:rsid w:val="001F4467"/>
    <w:rsid w:val="001F5C7C"/>
    <w:rsid w:val="001F717D"/>
    <w:rsid w:val="001F7BD4"/>
    <w:rsid w:val="001F7F72"/>
    <w:rsid w:val="00201B99"/>
    <w:rsid w:val="002023D5"/>
    <w:rsid w:val="0020256E"/>
    <w:rsid w:val="002028A5"/>
    <w:rsid w:val="002029A1"/>
    <w:rsid w:val="00202BC7"/>
    <w:rsid w:val="00202F25"/>
    <w:rsid w:val="00205FD6"/>
    <w:rsid w:val="00205FE1"/>
    <w:rsid w:val="002062F6"/>
    <w:rsid w:val="002100FE"/>
    <w:rsid w:val="00210651"/>
    <w:rsid w:val="00210C3C"/>
    <w:rsid w:val="002115C5"/>
    <w:rsid w:val="00211D99"/>
    <w:rsid w:val="00211ECE"/>
    <w:rsid w:val="0021209B"/>
    <w:rsid w:val="002121A8"/>
    <w:rsid w:val="002132A5"/>
    <w:rsid w:val="00213312"/>
    <w:rsid w:val="00213AAA"/>
    <w:rsid w:val="00214A99"/>
    <w:rsid w:val="002151E9"/>
    <w:rsid w:val="00216930"/>
    <w:rsid w:val="00216F4C"/>
    <w:rsid w:val="00217828"/>
    <w:rsid w:val="0022239C"/>
    <w:rsid w:val="00222A46"/>
    <w:rsid w:val="00222C01"/>
    <w:rsid w:val="00225094"/>
    <w:rsid w:val="00225A6D"/>
    <w:rsid w:val="00226A2A"/>
    <w:rsid w:val="002274B4"/>
    <w:rsid w:val="002303A1"/>
    <w:rsid w:val="00231DCF"/>
    <w:rsid w:val="00232B74"/>
    <w:rsid w:val="00232D79"/>
    <w:rsid w:val="002334C6"/>
    <w:rsid w:val="0023392D"/>
    <w:rsid w:val="00233BE7"/>
    <w:rsid w:val="0023413D"/>
    <w:rsid w:val="00237AC0"/>
    <w:rsid w:val="00240182"/>
    <w:rsid w:val="002410BB"/>
    <w:rsid w:val="002417DE"/>
    <w:rsid w:val="00241E66"/>
    <w:rsid w:val="00241EE6"/>
    <w:rsid w:val="00242C5F"/>
    <w:rsid w:val="00243231"/>
    <w:rsid w:val="00244CCF"/>
    <w:rsid w:val="002450D9"/>
    <w:rsid w:val="002456EC"/>
    <w:rsid w:val="00245F60"/>
    <w:rsid w:val="002460EF"/>
    <w:rsid w:val="00246D0A"/>
    <w:rsid w:val="002475CC"/>
    <w:rsid w:val="00247E7B"/>
    <w:rsid w:val="002527F1"/>
    <w:rsid w:val="00254006"/>
    <w:rsid w:val="002542F2"/>
    <w:rsid w:val="00255217"/>
    <w:rsid w:val="0025535A"/>
    <w:rsid w:val="00255801"/>
    <w:rsid w:val="002559F7"/>
    <w:rsid w:val="0025628D"/>
    <w:rsid w:val="00257B78"/>
    <w:rsid w:val="0026016D"/>
    <w:rsid w:val="002615D3"/>
    <w:rsid w:val="00261B23"/>
    <w:rsid w:val="00262402"/>
    <w:rsid w:val="002627CD"/>
    <w:rsid w:val="0026355A"/>
    <w:rsid w:val="00263647"/>
    <w:rsid w:val="00264700"/>
    <w:rsid w:val="00264A45"/>
    <w:rsid w:val="00264A5C"/>
    <w:rsid w:val="00265806"/>
    <w:rsid w:val="00266428"/>
    <w:rsid w:val="0026699A"/>
    <w:rsid w:val="002673C2"/>
    <w:rsid w:val="00270033"/>
    <w:rsid w:val="00271D22"/>
    <w:rsid w:val="00272550"/>
    <w:rsid w:val="0027342D"/>
    <w:rsid w:val="00273680"/>
    <w:rsid w:val="002742E1"/>
    <w:rsid w:val="0027452D"/>
    <w:rsid w:val="00274749"/>
    <w:rsid w:val="00274B21"/>
    <w:rsid w:val="00274C13"/>
    <w:rsid w:val="0027500D"/>
    <w:rsid w:val="002753D7"/>
    <w:rsid w:val="00275811"/>
    <w:rsid w:val="00275A8B"/>
    <w:rsid w:val="00276006"/>
    <w:rsid w:val="002762E0"/>
    <w:rsid w:val="002770A3"/>
    <w:rsid w:val="00277C73"/>
    <w:rsid w:val="00277EB0"/>
    <w:rsid w:val="00280249"/>
    <w:rsid w:val="0028118D"/>
    <w:rsid w:val="00282EDF"/>
    <w:rsid w:val="002830DF"/>
    <w:rsid w:val="00283763"/>
    <w:rsid w:val="00284F44"/>
    <w:rsid w:val="002854D4"/>
    <w:rsid w:val="00286997"/>
    <w:rsid w:val="00287186"/>
    <w:rsid w:val="0028774A"/>
    <w:rsid w:val="002906B3"/>
    <w:rsid w:val="00291B9F"/>
    <w:rsid w:val="00291F56"/>
    <w:rsid w:val="00293375"/>
    <w:rsid w:val="002933DE"/>
    <w:rsid w:val="00294736"/>
    <w:rsid w:val="00294CD1"/>
    <w:rsid w:val="002950D4"/>
    <w:rsid w:val="0029589D"/>
    <w:rsid w:val="00295A8D"/>
    <w:rsid w:val="00295F03"/>
    <w:rsid w:val="002964AD"/>
    <w:rsid w:val="002968AA"/>
    <w:rsid w:val="002A048F"/>
    <w:rsid w:val="002A1675"/>
    <w:rsid w:val="002A266B"/>
    <w:rsid w:val="002A2765"/>
    <w:rsid w:val="002A3DAF"/>
    <w:rsid w:val="002A3EB6"/>
    <w:rsid w:val="002A47EA"/>
    <w:rsid w:val="002A5306"/>
    <w:rsid w:val="002A5D0C"/>
    <w:rsid w:val="002A63C8"/>
    <w:rsid w:val="002A6535"/>
    <w:rsid w:val="002A7BE6"/>
    <w:rsid w:val="002A7EB6"/>
    <w:rsid w:val="002B157E"/>
    <w:rsid w:val="002B3356"/>
    <w:rsid w:val="002B393D"/>
    <w:rsid w:val="002B3E23"/>
    <w:rsid w:val="002B3EAC"/>
    <w:rsid w:val="002B4C9D"/>
    <w:rsid w:val="002B5BEE"/>
    <w:rsid w:val="002B5E62"/>
    <w:rsid w:val="002B68D5"/>
    <w:rsid w:val="002B69E0"/>
    <w:rsid w:val="002B702C"/>
    <w:rsid w:val="002B761E"/>
    <w:rsid w:val="002B7690"/>
    <w:rsid w:val="002B7A87"/>
    <w:rsid w:val="002C02C5"/>
    <w:rsid w:val="002C0663"/>
    <w:rsid w:val="002C1222"/>
    <w:rsid w:val="002C31B9"/>
    <w:rsid w:val="002C465A"/>
    <w:rsid w:val="002C4C50"/>
    <w:rsid w:val="002C5325"/>
    <w:rsid w:val="002C596C"/>
    <w:rsid w:val="002C7FC5"/>
    <w:rsid w:val="002D07B9"/>
    <w:rsid w:val="002D2859"/>
    <w:rsid w:val="002D2B4C"/>
    <w:rsid w:val="002D2C78"/>
    <w:rsid w:val="002D2DFA"/>
    <w:rsid w:val="002D324C"/>
    <w:rsid w:val="002D334B"/>
    <w:rsid w:val="002D33D5"/>
    <w:rsid w:val="002D49F0"/>
    <w:rsid w:val="002D50C1"/>
    <w:rsid w:val="002D69AB"/>
    <w:rsid w:val="002D69FB"/>
    <w:rsid w:val="002D6BF5"/>
    <w:rsid w:val="002D7A2F"/>
    <w:rsid w:val="002E12C4"/>
    <w:rsid w:val="002E3354"/>
    <w:rsid w:val="002E38D7"/>
    <w:rsid w:val="002E50D2"/>
    <w:rsid w:val="002E5E19"/>
    <w:rsid w:val="002E624E"/>
    <w:rsid w:val="002E6416"/>
    <w:rsid w:val="002E6C6B"/>
    <w:rsid w:val="002F1AE5"/>
    <w:rsid w:val="002F1E5C"/>
    <w:rsid w:val="002F2099"/>
    <w:rsid w:val="002F2626"/>
    <w:rsid w:val="002F3015"/>
    <w:rsid w:val="002F42A2"/>
    <w:rsid w:val="002F4FB6"/>
    <w:rsid w:val="002F5BD1"/>
    <w:rsid w:val="002F67CE"/>
    <w:rsid w:val="002F6C02"/>
    <w:rsid w:val="003011DA"/>
    <w:rsid w:val="00301C14"/>
    <w:rsid w:val="00301E5B"/>
    <w:rsid w:val="00302840"/>
    <w:rsid w:val="003031C8"/>
    <w:rsid w:val="003039FB"/>
    <w:rsid w:val="00303FE6"/>
    <w:rsid w:val="00305BCB"/>
    <w:rsid w:val="00305BD6"/>
    <w:rsid w:val="00306134"/>
    <w:rsid w:val="003065D8"/>
    <w:rsid w:val="00306974"/>
    <w:rsid w:val="003072F1"/>
    <w:rsid w:val="00307B70"/>
    <w:rsid w:val="003103BC"/>
    <w:rsid w:val="003105DD"/>
    <w:rsid w:val="00310DC1"/>
    <w:rsid w:val="00311325"/>
    <w:rsid w:val="003115F2"/>
    <w:rsid w:val="00313110"/>
    <w:rsid w:val="0031408E"/>
    <w:rsid w:val="0031572E"/>
    <w:rsid w:val="003166F8"/>
    <w:rsid w:val="00316CE0"/>
    <w:rsid w:val="003213B4"/>
    <w:rsid w:val="00322326"/>
    <w:rsid w:val="00322A53"/>
    <w:rsid w:val="00324104"/>
    <w:rsid w:val="00324996"/>
    <w:rsid w:val="00325CE2"/>
    <w:rsid w:val="00326E41"/>
    <w:rsid w:val="00327B50"/>
    <w:rsid w:val="003306B9"/>
    <w:rsid w:val="00330E9B"/>
    <w:rsid w:val="00331A8D"/>
    <w:rsid w:val="00332528"/>
    <w:rsid w:val="00332EA3"/>
    <w:rsid w:val="00335FC5"/>
    <w:rsid w:val="00336A05"/>
    <w:rsid w:val="00336F00"/>
    <w:rsid w:val="003370D9"/>
    <w:rsid w:val="00337443"/>
    <w:rsid w:val="00337903"/>
    <w:rsid w:val="00340AAD"/>
    <w:rsid w:val="003416FF"/>
    <w:rsid w:val="003417B6"/>
    <w:rsid w:val="00341BF6"/>
    <w:rsid w:val="003431A1"/>
    <w:rsid w:val="00343D36"/>
    <w:rsid w:val="00344115"/>
    <w:rsid w:val="00344849"/>
    <w:rsid w:val="00344CA5"/>
    <w:rsid w:val="00345E4B"/>
    <w:rsid w:val="00346492"/>
    <w:rsid w:val="00346BE4"/>
    <w:rsid w:val="003472F6"/>
    <w:rsid w:val="00347CFB"/>
    <w:rsid w:val="00347D1F"/>
    <w:rsid w:val="00351462"/>
    <w:rsid w:val="003516F4"/>
    <w:rsid w:val="00351B3A"/>
    <w:rsid w:val="003521E4"/>
    <w:rsid w:val="00352E17"/>
    <w:rsid w:val="003536C6"/>
    <w:rsid w:val="003538A1"/>
    <w:rsid w:val="003538EE"/>
    <w:rsid w:val="003558CD"/>
    <w:rsid w:val="003563C5"/>
    <w:rsid w:val="00356423"/>
    <w:rsid w:val="00357D11"/>
    <w:rsid w:val="00360125"/>
    <w:rsid w:val="00361276"/>
    <w:rsid w:val="00361CF4"/>
    <w:rsid w:val="003623CF"/>
    <w:rsid w:val="00362586"/>
    <w:rsid w:val="003627B3"/>
    <w:rsid w:val="003628F0"/>
    <w:rsid w:val="00362C7A"/>
    <w:rsid w:val="00362F3A"/>
    <w:rsid w:val="00362FF1"/>
    <w:rsid w:val="003633A2"/>
    <w:rsid w:val="00363F1F"/>
    <w:rsid w:val="00364252"/>
    <w:rsid w:val="00364723"/>
    <w:rsid w:val="0036536F"/>
    <w:rsid w:val="00365546"/>
    <w:rsid w:val="00366C4A"/>
    <w:rsid w:val="00372DB7"/>
    <w:rsid w:val="00373163"/>
    <w:rsid w:val="0037558F"/>
    <w:rsid w:val="00375A61"/>
    <w:rsid w:val="00376B3B"/>
    <w:rsid w:val="0037734C"/>
    <w:rsid w:val="003779A0"/>
    <w:rsid w:val="00381CB4"/>
    <w:rsid w:val="003828AE"/>
    <w:rsid w:val="00383D5A"/>
    <w:rsid w:val="00383F64"/>
    <w:rsid w:val="00384B20"/>
    <w:rsid w:val="00384F2C"/>
    <w:rsid w:val="00385058"/>
    <w:rsid w:val="00385077"/>
    <w:rsid w:val="00385653"/>
    <w:rsid w:val="00385B67"/>
    <w:rsid w:val="00386E37"/>
    <w:rsid w:val="0039065B"/>
    <w:rsid w:val="00391CB9"/>
    <w:rsid w:val="00391E56"/>
    <w:rsid w:val="0039266B"/>
    <w:rsid w:val="0039372A"/>
    <w:rsid w:val="00393C2A"/>
    <w:rsid w:val="003949C1"/>
    <w:rsid w:val="003952CD"/>
    <w:rsid w:val="0039563D"/>
    <w:rsid w:val="00395817"/>
    <w:rsid w:val="00395DD3"/>
    <w:rsid w:val="003964DB"/>
    <w:rsid w:val="00396569"/>
    <w:rsid w:val="00396915"/>
    <w:rsid w:val="00396967"/>
    <w:rsid w:val="003A06A6"/>
    <w:rsid w:val="003A2505"/>
    <w:rsid w:val="003A37F1"/>
    <w:rsid w:val="003A39CE"/>
    <w:rsid w:val="003A5115"/>
    <w:rsid w:val="003A5500"/>
    <w:rsid w:val="003A6147"/>
    <w:rsid w:val="003A6B8F"/>
    <w:rsid w:val="003A7524"/>
    <w:rsid w:val="003A780D"/>
    <w:rsid w:val="003B2388"/>
    <w:rsid w:val="003B406E"/>
    <w:rsid w:val="003B4336"/>
    <w:rsid w:val="003B4C3E"/>
    <w:rsid w:val="003B549B"/>
    <w:rsid w:val="003B5787"/>
    <w:rsid w:val="003B5B0D"/>
    <w:rsid w:val="003B60F2"/>
    <w:rsid w:val="003B6EC7"/>
    <w:rsid w:val="003B7E9F"/>
    <w:rsid w:val="003C0A51"/>
    <w:rsid w:val="003C0EFD"/>
    <w:rsid w:val="003C2CFD"/>
    <w:rsid w:val="003C3361"/>
    <w:rsid w:val="003C3900"/>
    <w:rsid w:val="003C3BFF"/>
    <w:rsid w:val="003C3EAA"/>
    <w:rsid w:val="003C4156"/>
    <w:rsid w:val="003C4EE8"/>
    <w:rsid w:val="003C586D"/>
    <w:rsid w:val="003C5EE4"/>
    <w:rsid w:val="003C6A24"/>
    <w:rsid w:val="003C7800"/>
    <w:rsid w:val="003C7CF7"/>
    <w:rsid w:val="003D1AA9"/>
    <w:rsid w:val="003D1D3F"/>
    <w:rsid w:val="003D1FFD"/>
    <w:rsid w:val="003D251D"/>
    <w:rsid w:val="003D328E"/>
    <w:rsid w:val="003D738D"/>
    <w:rsid w:val="003D7719"/>
    <w:rsid w:val="003D7FBF"/>
    <w:rsid w:val="003E0007"/>
    <w:rsid w:val="003E116F"/>
    <w:rsid w:val="003E1483"/>
    <w:rsid w:val="003E17B0"/>
    <w:rsid w:val="003E292E"/>
    <w:rsid w:val="003E4862"/>
    <w:rsid w:val="003E4ABD"/>
    <w:rsid w:val="003E6E21"/>
    <w:rsid w:val="003E771F"/>
    <w:rsid w:val="003F0C49"/>
    <w:rsid w:val="003F1B84"/>
    <w:rsid w:val="003F1CD2"/>
    <w:rsid w:val="003F203C"/>
    <w:rsid w:val="003F2344"/>
    <w:rsid w:val="003F2873"/>
    <w:rsid w:val="003F3BE2"/>
    <w:rsid w:val="003F417A"/>
    <w:rsid w:val="003F47F5"/>
    <w:rsid w:val="003F48B7"/>
    <w:rsid w:val="003F54D7"/>
    <w:rsid w:val="003F5582"/>
    <w:rsid w:val="003F5A27"/>
    <w:rsid w:val="003F69B1"/>
    <w:rsid w:val="003F6B95"/>
    <w:rsid w:val="003F6E21"/>
    <w:rsid w:val="003F6F7F"/>
    <w:rsid w:val="003F7D7C"/>
    <w:rsid w:val="003F7EF5"/>
    <w:rsid w:val="00401E1D"/>
    <w:rsid w:val="00401EA2"/>
    <w:rsid w:val="00402A1D"/>
    <w:rsid w:val="00402E51"/>
    <w:rsid w:val="00403D26"/>
    <w:rsid w:val="00404D4E"/>
    <w:rsid w:val="004058F6"/>
    <w:rsid w:val="0040754F"/>
    <w:rsid w:val="00407635"/>
    <w:rsid w:val="00410B9A"/>
    <w:rsid w:val="00412118"/>
    <w:rsid w:val="00412E8C"/>
    <w:rsid w:val="00413169"/>
    <w:rsid w:val="00413BD3"/>
    <w:rsid w:val="00415261"/>
    <w:rsid w:val="00415C89"/>
    <w:rsid w:val="00416B95"/>
    <w:rsid w:val="0041721B"/>
    <w:rsid w:val="00421380"/>
    <w:rsid w:val="00421F72"/>
    <w:rsid w:val="0042297E"/>
    <w:rsid w:val="0042355E"/>
    <w:rsid w:val="00423825"/>
    <w:rsid w:val="004238D0"/>
    <w:rsid w:val="004242D0"/>
    <w:rsid w:val="00425499"/>
    <w:rsid w:val="00425F70"/>
    <w:rsid w:val="00431348"/>
    <w:rsid w:val="00432515"/>
    <w:rsid w:val="00432629"/>
    <w:rsid w:val="004330D2"/>
    <w:rsid w:val="0043348C"/>
    <w:rsid w:val="0043350F"/>
    <w:rsid w:val="00433CE9"/>
    <w:rsid w:val="00433D6C"/>
    <w:rsid w:val="00434442"/>
    <w:rsid w:val="004349DB"/>
    <w:rsid w:val="004376F5"/>
    <w:rsid w:val="0043776D"/>
    <w:rsid w:val="00440783"/>
    <w:rsid w:val="0044348B"/>
    <w:rsid w:val="00443BDA"/>
    <w:rsid w:val="00444DD0"/>
    <w:rsid w:val="004451B5"/>
    <w:rsid w:val="00445B59"/>
    <w:rsid w:val="0044684B"/>
    <w:rsid w:val="0044756F"/>
    <w:rsid w:val="00447A1C"/>
    <w:rsid w:val="00447B78"/>
    <w:rsid w:val="00447C1C"/>
    <w:rsid w:val="00447FA7"/>
    <w:rsid w:val="00451CA6"/>
    <w:rsid w:val="00452020"/>
    <w:rsid w:val="0045206C"/>
    <w:rsid w:val="0045276C"/>
    <w:rsid w:val="0045329C"/>
    <w:rsid w:val="00454FA6"/>
    <w:rsid w:val="004578C9"/>
    <w:rsid w:val="00460FE0"/>
    <w:rsid w:val="00462654"/>
    <w:rsid w:val="00463B0A"/>
    <w:rsid w:val="00464253"/>
    <w:rsid w:val="0046451C"/>
    <w:rsid w:val="00465369"/>
    <w:rsid w:val="00466571"/>
    <w:rsid w:val="0047069A"/>
    <w:rsid w:val="004709FE"/>
    <w:rsid w:val="004715DC"/>
    <w:rsid w:val="00471AC4"/>
    <w:rsid w:val="00472A7E"/>
    <w:rsid w:val="0047361B"/>
    <w:rsid w:val="004736C3"/>
    <w:rsid w:val="00473840"/>
    <w:rsid w:val="004739E0"/>
    <w:rsid w:val="00473C65"/>
    <w:rsid w:val="00474795"/>
    <w:rsid w:val="00474D78"/>
    <w:rsid w:val="00475CA2"/>
    <w:rsid w:val="004764A9"/>
    <w:rsid w:val="00477173"/>
    <w:rsid w:val="00477A16"/>
    <w:rsid w:val="00480E5E"/>
    <w:rsid w:val="00480FEE"/>
    <w:rsid w:val="00482898"/>
    <w:rsid w:val="00483E11"/>
    <w:rsid w:val="00483FAB"/>
    <w:rsid w:val="0048426E"/>
    <w:rsid w:val="00484559"/>
    <w:rsid w:val="00485033"/>
    <w:rsid w:val="0048509D"/>
    <w:rsid w:val="004851F7"/>
    <w:rsid w:val="00485EDB"/>
    <w:rsid w:val="004860CC"/>
    <w:rsid w:val="00490BD9"/>
    <w:rsid w:val="00491691"/>
    <w:rsid w:val="0049173A"/>
    <w:rsid w:val="004917C8"/>
    <w:rsid w:val="00491B03"/>
    <w:rsid w:val="00492B45"/>
    <w:rsid w:val="00493B59"/>
    <w:rsid w:val="00493BE6"/>
    <w:rsid w:val="004940DA"/>
    <w:rsid w:val="004945E3"/>
    <w:rsid w:val="00494FDE"/>
    <w:rsid w:val="00495807"/>
    <w:rsid w:val="00496920"/>
    <w:rsid w:val="00496AB6"/>
    <w:rsid w:val="00496D12"/>
    <w:rsid w:val="004973BC"/>
    <w:rsid w:val="004977FA"/>
    <w:rsid w:val="00497F3F"/>
    <w:rsid w:val="004A01EA"/>
    <w:rsid w:val="004A04DC"/>
    <w:rsid w:val="004A1F6B"/>
    <w:rsid w:val="004A2121"/>
    <w:rsid w:val="004A2195"/>
    <w:rsid w:val="004A2572"/>
    <w:rsid w:val="004A426F"/>
    <w:rsid w:val="004A49F9"/>
    <w:rsid w:val="004A4F12"/>
    <w:rsid w:val="004A5E61"/>
    <w:rsid w:val="004A6244"/>
    <w:rsid w:val="004A70DD"/>
    <w:rsid w:val="004B040B"/>
    <w:rsid w:val="004B0C5B"/>
    <w:rsid w:val="004B248C"/>
    <w:rsid w:val="004B3565"/>
    <w:rsid w:val="004B3989"/>
    <w:rsid w:val="004B5A86"/>
    <w:rsid w:val="004C02CF"/>
    <w:rsid w:val="004C16DC"/>
    <w:rsid w:val="004C22B9"/>
    <w:rsid w:val="004C28DE"/>
    <w:rsid w:val="004C46D1"/>
    <w:rsid w:val="004C47F8"/>
    <w:rsid w:val="004C4C52"/>
    <w:rsid w:val="004C57B0"/>
    <w:rsid w:val="004C5DE3"/>
    <w:rsid w:val="004C7B9D"/>
    <w:rsid w:val="004D000D"/>
    <w:rsid w:val="004D0670"/>
    <w:rsid w:val="004D126E"/>
    <w:rsid w:val="004D1F6E"/>
    <w:rsid w:val="004D2CFC"/>
    <w:rsid w:val="004D2F65"/>
    <w:rsid w:val="004D37BE"/>
    <w:rsid w:val="004D575D"/>
    <w:rsid w:val="004D5C03"/>
    <w:rsid w:val="004D61E7"/>
    <w:rsid w:val="004D6D76"/>
    <w:rsid w:val="004D6DC6"/>
    <w:rsid w:val="004D72AA"/>
    <w:rsid w:val="004D7700"/>
    <w:rsid w:val="004D79C1"/>
    <w:rsid w:val="004E0C42"/>
    <w:rsid w:val="004E13CB"/>
    <w:rsid w:val="004E3E93"/>
    <w:rsid w:val="004E49C2"/>
    <w:rsid w:val="004E59BB"/>
    <w:rsid w:val="004E6405"/>
    <w:rsid w:val="004E7BE2"/>
    <w:rsid w:val="004E7DB7"/>
    <w:rsid w:val="004F10D4"/>
    <w:rsid w:val="004F15EE"/>
    <w:rsid w:val="004F1B00"/>
    <w:rsid w:val="004F24F7"/>
    <w:rsid w:val="004F3151"/>
    <w:rsid w:val="004F340C"/>
    <w:rsid w:val="004F41FC"/>
    <w:rsid w:val="004F4526"/>
    <w:rsid w:val="004F46A6"/>
    <w:rsid w:val="004F6307"/>
    <w:rsid w:val="004F6850"/>
    <w:rsid w:val="004F6F7F"/>
    <w:rsid w:val="004F7589"/>
    <w:rsid w:val="0050057E"/>
    <w:rsid w:val="00500E02"/>
    <w:rsid w:val="00501354"/>
    <w:rsid w:val="00501A0C"/>
    <w:rsid w:val="0050212B"/>
    <w:rsid w:val="00502CF5"/>
    <w:rsid w:val="0050375B"/>
    <w:rsid w:val="00505A18"/>
    <w:rsid w:val="00506A75"/>
    <w:rsid w:val="005074F1"/>
    <w:rsid w:val="005075E3"/>
    <w:rsid w:val="00511C0C"/>
    <w:rsid w:val="00511CCA"/>
    <w:rsid w:val="00511E77"/>
    <w:rsid w:val="00511EC5"/>
    <w:rsid w:val="0051210F"/>
    <w:rsid w:val="00512266"/>
    <w:rsid w:val="0051279E"/>
    <w:rsid w:val="005143F7"/>
    <w:rsid w:val="005145FB"/>
    <w:rsid w:val="00514F0C"/>
    <w:rsid w:val="00516450"/>
    <w:rsid w:val="00517B40"/>
    <w:rsid w:val="00517D3B"/>
    <w:rsid w:val="00517F41"/>
    <w:rsid w:val="005200AC"/>
    <w:rsid w:val="00520128"/>
    <w:rsid w:val="00520B3D"/>
    <w:rsid w:val="00521E45"/>
    <w:rsid w:val="005237AF"/>
    <w:rsid w:val="00524256"/>
    <w:rsid w:val="005242DC"/>
    <w:rsid w:val="00524310"/>
    <w:rsid w:val="005247BA"/>
    <w:rsid w:val="0052513D"/>
    <w:rsid w:val="005258B2"/>
    <w:rsid w:val="00525D6A"/>
    <w:rsid w:val="00526595"/>
    <w:rsid w:val="00526C76"/>
    <w:rsid w:val="00527088"/>
    <w:rsid w:val="00527860"/>
    <w:rsid w:val="005278BA"/>
    <w:rsid w:val="0053037D"/>
    <w:rsid w:val="0053091C"/>
    <w:rsid w:val="005317A8"/>
    <w:rsid w:val="00532107"/>
    <w:rsid w:val="00532931"/>
    <w:rsid w:val="005338E1"/>
    <w:rsid w:val="005340E7"/>
    <w:rsid w:val="00534AB7"/>
    <w:rsid w:val="00534EE0"/>
    <w:rsid w:val="0053563B"/>
    <w:rsid w:val="00535B3B"/>
    <w:rsid w:val="00536EB1"/>
    <w:rsid w:val="00537129"/>
    <w:rsid w:val="005375EE"/>
    <w:rsid w:val="0054015F"/>
    <w:rsid w:val="00540C42"/>
    <w:rsid w:val="00540D00"/>
    <w:rsid w:val="005437A3"/>
    <w:rsid w:val="005437D4"/>
    <w:rsid w:val="0054447F"/>
    <w:rsid w:val="00544EF9"/>
    <w:rsid w:val="00545A05"/>
    <w:rsid w:val="00545A0B"/>
    <w:rsid w:val="00545E9B"/>
    <w:rsid w:val="00546595"/>
    <w:rsid w:val="005470C0"/>
    <w:rsid w:val="00547861"/>
    <w:rsid w:val="00550F97"/>
    <w:rsid w:val="00551A7C"/>
    <w:rsid w:val="0055241B"/>
    <w:rsid w:val="005526F8"/>
    <w:rsid w:val="0055321F"/>
    <w:rsid w:val="00553929"/>
    <w:rsid w:val="005542F6"/>
    <w:rsid w:val="0055538E"/>
    <w:rsid w:val="005563E1"/>
    <w:rsid w:val="005567DA"/>
    <w:rsid w:val="0055747B"/>
    <w:rsid w:val="005575E5"/>
    <w:rsid w:val="00557737"/>
    <w:rsid w:val="005604C0"/>
    <w:rsid w:val="005606E6"/>
    <w:rsid w:val="00561F2C"/>
    <w:rsid w:val="00563FB5"/>
    <w:rsid w:val="0056421C"/>
    <w:rsid w:val="00564288"/>
    <w:rsid w:val="005645D1"/>
    <w:rsid w:val="00564799"/>
    <w:rsid w:val="00564887"/>
    <w:rsid w:val="00564963"/>
    <w:rsid w:val="00564FB5"/>
    <w:rsid w:val="00565450"/>
    <w:rsid w:val="005654A1"/>
    <w:rsid w:val="00565B7E"/>
    <w:rsid w:val="0056791E"/>
    <w:rsid w:val="005709D3"/>
    <w:rsid w:val="00570CA7"/>
    <w:rsid w:val="00571154"/>
    <w:rsid w:val="00573947"/>
    <w:rsid w:val="00573F89"/>
    <w:rsid w:val="0057478D"/>
    <w:rsid w:val="005754B9"/>
    <w:rsid w:val="00575B1C"/>
    <w:rsid w:val="00576856"/>
    <w:rsid w:val="00576CC2"/>
    <w:rsid w:val="00581584"/>
    <w:rsid w:val="00581E66"/>
    <w:rsid w:val="00581F08"/>
    <w:rsid w:val="00582882"/>
    <w:rsid w:val="005837B3"/>
    <w:rsid w:val="00583996"/>
    <w:rsid w:val="00583DF7"/>
    <w:rsid w:val="00584A1C"/>
    <w:rsid w:val="00586C3C"/>
    <w:rsid w:val="00587026"/>
    <w:rsid w:val="00587C19"/>
    <w:rsid w:val="00590168"/>
    <w:rsid w:val="00590905"/>
    <w:rsid w:val="00591702"/>
    <w:rsid w:val="0059194E"/>
    <w:rsid w:val="00591D72"/>
    <w:rsid w:val="00592DCD"/>
    <w:rsid w:val="00593302"/>
    <w:rsid w:val="005933A4"/>
    <w:rsid w:val="005937A4"/>
    <w:rsid w:val="0059408C"/>
    <w:rsid w:val="005946AB"/>
    <w:rsid w:val="00594842"/>
    <w:rsid w:val="00594C17"/>
    <w:rsid w:val="00594EE0"/>
    <w:rsid w:val="0059557D"/>
    <w:rsid w:val="0059599A"/>
    <w:rsid w:val="00595B32"/>
    <w:rsid w:val="00596162"/>
    <w:rsid w:val="00597398"/>
    <w:rsid w:val="005A09EB"/>
    <w:rsid w:val="005A1E5D"/>
    <w:rsid w:val="005A1E78"/>
    <w:rsid w:val="005A2BB6"/>
    <w:rsid w:val="005A2DAD"/>
    <w:rsid w:val="005A38D2"/>
    <w:rsid w:val="005A4B79"/>
    <w:rsid w:val="005A5850"/>
    <w:rsid w:val="005A5BF4"/>
    <w:rsid w:val="005A5EF0"/>
    <w:rsid w:val="005A6D3F"/>
    <w:rsid w:val="005B00A3"/>
    <w:rsid w:val="005B063E"/>
    <w:rsid w:val="005B068F"/>
    <w:rsid w:val="005B06B8"/>
    <w:rsid w:val="005B15B3"/>
    <w:rsid w:val="005B17A2"/>
    <w:rsid w:val="005B23CE"/>
    <w:rsid w:val="005B266B"/>
    <w:rsid w:val="005B3893"/>
    <w:rsid w:val="005B54DA"/>
    <w:rsid w:val="005B632B"/>
    <w:rsid w:val="005B63A0"/>
    <w:rsid w:val="005B7228"/>
    <w:rsid w:val="005B7E2D"/>
    <w:rsid w:val="005C05D0"/>
    <w:rsid w:val="005C12D9"/>
    <w:rsid w:val="005C3029"/>
    <w:rsid w:val="005C3BA6"/>
    <w:rsid w:val="005C4C6E"/>
    <w:rsid w:val="005C5364"/>
    <w:rsid w:val="005C54EB"/>
    <w:rsid w:val="005C7893"/>
    <w:rsid w:val="005C7B30"/>
    <w:rsid w:val="005D0FAF"/>
    <w:rsid w:val="005D1548"/>
    <w:rsid w:val="005D2B3F"/>
    <w:rsid w:val="005D3E3B"/>
    <w:rsid w:val="005D4930"/>
    <w:rsid w:val="005D4B82"/>
    <w:rsid w:val="005D528F"/>
    <w:rsid w:val="005D5A63"/>
    <w:rsid w:val="005D60E8"/>
    <w:rsid w:val="005D70C3"/>
    <w:rsid w:val="005D7765"/>
    <w:rsid w:val="005D7F26"/>
    <w:rsid w:val="005E03E9"/>
    <w:rsid w:val="005E0569"/>
    <w:rsid w:val="005E0C75"/>
    <w:rsid w:val="005E14E0"/>
    <w:rsid w:val="005E1C75"/>
    <w:rsid w:val="005E2883"/>
    <w:rsid w:val="005E7B69"/>
    <w:rsid w:val="005F03E3"/>
    <w:rsid w:val="005F14CA"/>
    <w:rsid w:val="005F28B6"/>
    <w:rsid w:val="005F2C93"/>
    <w:rsid w:val="005F3AE8"/>
    <w:rsid w:val="005F58EA"/>
    <w:rsid w:val="005F602B"/>
    <w:rsid w:val="005F640E"/>
    <w:rsid w:val="005F688B"/>
    <w:rsid w:val="005F6F0E"/>
    <w:rsid w:val="005F71A5"/>
    <w:rsid w:val="00601CEF"/>
    <w:rsid w:val="00602887"/>
    <w:rsid w:val="00602A9F"/>
    <w:rsid w:val="00602DE6"/>
    <w:rsid w:val="006034E6"/>
    <w:rsid w:val="00604EC4"/>
    <w:rsid w:val="00605AF3"/>
    <w:rsid w:val="00606A35"/>
    <w:rsid w:val="00607248"/>
    <w:rsid w:val="00610258"/>
    <w:rsid w:val="00610BF1"/>
    <w:rsid w:val="00610FDB"/>
    <w:rsid w:val="00611F40"/>
    <w:rsid w:val="00611FAF"/>
    <w:rsid w:val="0061241B"/>
    <w:rsid w:val="00612EDE"/>
    <w:rsid w:val="00613465"/>
    <w:rsid w:val="00613881"/>
    <w:rsid w:val="006141E0"/>
    <w:rsid w:val="00621627"/>
    <w:rsid w:val="006234A3"/>
    <w:rsid w:val="00623C37"/>
    <w:rsid w:val="00624198"/>
    <w:rsid w:val="006248D0"/>
    <w:rsid w:val="006256D0"/>
    <w:rsid w:val="00625D9B"/>
    <w:rsid w:val="00626092"/>
    <w:rsid w:val="00627624"/>
    <w:rsid w:val="006322DA"/>
    <w:rsid w:val="0063295A"/>
    <w:rsid w:val="006343ED"/>
    <w:rsid w:val="00635485"/>
    <w:rsid w:val="006361EB"/>
    <w:rsid w:val="00636F04"/>
    <w:rsid w:val="0063763D"/>
    <w:rsid w:val="0063785E"/>
    <w:rsid w:val="006402AD"/>
    <w:rsid w:val="006411F6"/>
    <w:rsid w:val="00641369"/>
    <w:rsid w:val="00641808"/>
    <w:rsid w:val="0064185C"/>
    <w:rsid w:val="006418CB"/>
    <w:rsid w:val="00642995"/>
    <w:rsid w:val="00643054"/>
    <w:rsid w:val="006433A7"/>
    <w:rsid w:val="0064467E"/>
    <w:rsid w:val="006448AA"/>
    <w:rsid w:val="0064490F"/>
    <w:rsid w:val="0064547E"/>
    <w:rsid w:val="00647150"/>
    <w:rsid w:val="0064799C"/>
    <w:rsid w:val="006504E5"/>
    <w:rsid w:val="0065057F"/>
    <w:rsid w:val="006511B5"/>
    <w:rsid w:val="00651200"/>
    <w:rsid w:val="006516D9"/>
    <w:rsid w:val="00651837"/>
    <w:rsid w:val="00652343"/>
    <w:rsid w:val="00652BFC"/>
    <w:rsid w:val="00652D16"/>
    <w:rsid w:val="00652DC5"/>
    <w:rsid w:val="00652F8B"/>
    <w:rsid w:val="0065307B"/>
    <w:rsid w:val="00653232"/>
    <w:rsid w:val="00654551"/>
    <w:rsid w:val="0065497C"/>
    <w:rsid w:val="00655654"/>
    <w:rsid w:val="00655B14"/>
    <w:rsid w:val="00660792"/>
    <w:rsid w:val="00660AEA"/>
    <w:rsid w:val="006628AD"/>
    <w:rsid w:val="006632A4"/>
    <w:rsid w:val="006641FA"/>
    <w:rsid w:val="00664ADF"/>
    <w:rsid w:val="006650CF"/>
    <w:rsid w:val="00666F0B"/>
    <w:rsid w:val="006677E2"/>
    <w:rsid w:val="00670763"/>
    <w:rsid w:val="00670FA7"/>
    <w:rsid w:val="00671C9D"/>
    <w:rsid w:val="006722D5"/>
    <w:rsid w:val="0067233A"/>
    <w:rsid w:val="00672977"/>
    <w:rsid w:val="00672A2D"/>
    <w:rsid w:val="00672B9D"/>
    <w:rsid w:val="006732E7"/>
    <w:rsid w:val="006741BA"/>
    <w:rsid w:val="00674397"/>
    <w:rsid w:val="006774F7"/>
    <w:rsid w:val="00677DA2"/>
    <w:rsid w:val="00680E93"/>
    <w:rsid w:val="0068129A"/>
    <w:rsid w:val="0068151D"/>
    <w:rsid w:val="00681A72"/>
    <w:rsid w:val="00682BA3"/>
    <w:rsid w:val="00683250"/>
    <w:rsid w:val="006833AE"/>
    <w:rsid w:val="00685292"/>
    <w:rsid w:val="006862A5"/>
    <w:rsid w:val="00686721"/>
    <w:rsid w:val="00686885"/>
    <w:rsid w:val="00687FB9"/>
    <w:rsid w:val="0069034C"/>
    <w:rsid w:val="00690727"/>
    <w:rsid w:val="0069197F"/>
    <w:rsid w:val="006924DC"/>
    <w:rsid w:val="0069323A"/>
    <w:rsid w:val="00693C0C"/>
    <w:rsid w:val="00693D33"/>
    <w:rsid w:val="00694D03"/>
    <w:rsid w:val="006951E4"/>
    <w:rsid w:val="0069524E"/>
    <w:rsid w:val="006957AA"/>
    <w:rsid w:val="00695AFC"/>
    <w:rsid w:val="00695C2E"/>
    <w:rsid w:val="00695C92"/>
    <w:rsid w:val="00696195"/>
    <w:rsid w:val="00697017"/>
    <w:rsid w:val="006979E6"/>
    <w:rsid w:val="00697FA3"/>
    <w:rsid w:val="006A039D"/>
    <w:rsid w:val="006A08E2"/>
    <w:rsid w:val="006A090D"/>
    <w:rsid w:val="006A0AF0"/>
    <w:rsid w:val="006A0FC7"/>
    <w:rsid w:val="006A394F"/>
    <w:rsid w:val="006A3C4C"/>
    <w:rsid w:val="006A49F9"/>
    <w:rsid w:val="006A586F"/>
    <w:rsid w:val="006A6CF1"/>
    <w:rsid w:val="006A7E6F"/>
    <w:rsid w:val="006B05F6"/>
    <w:rsid w:val="006B1E8F"/>
    <w:rsid w:val="006B1ECA"/>
    <w:rsid w:val="006B1F76"/>
    <w:rsid w:val="006B3A4E"/>
    <w:rsid w:val="006B3FF8"/>
    <w:rsid w:val="006B481B"/>
    <w:rsid w:val="006B591C"/>
    <w:rsid w:val="006B5E16"/>
    <w:rsid w:val="006B62A0"/>
    <w:rsid w:val="006B6852"/>
    <w:rsid w:val="006B6ECD"/>
    <w:rsid w:val="006B7CB6"/>
    <w:rsid w:val="006C0517"/>
    <w:rsid w:val="006C26F2"/>
    <w:rsid w:val="006C2864"/>
    <w:rsid w:val="006C37C7"/>
    <w:rsid w:val="006C386F"/>
    <w:rsid w:val="006C43B5"/>
    <w:rsid w:val="006C475E"/>
    <w:rsid w:val="006C4D5D"/>
    <w:rsid w:val="006C6273"/>
    <w:rsid w:val="006C7614"/>
    <w:rsid w:val="006C7939"/>
    <w:rsid w:val="006D076B"/>
    <w:rsid w:val="006D0AE8"/>
    <w:rsid w:val="006D0FC4"/>
    <w:rsid w:val="006D12E2"/>
    <w:rsid w:val="006D1907"/>
    <w:rsid w:val="006D1DB1"/>
    <w:rsid w:val="006D315D"/>
    <w:rsid w:val="006D3A7A"/>
    <w:rsid w:val="006D3B79"/>
    <w:rsid w:val="006D47AD"/>
    <w:rsid w:val="006D4982"/>
    <w:rsid w:val="006D5004"/>
    <w:rsid w:val="006D5EC6"/>
    <w:rsid w:val="006D5F70"/>
    <w:rsid w:val="006D6C43"/>
    <w:rsid w:val="006D7C71"/>
    <w:rsid w:val="006E0129"/>
    <w:rsid w:val="006E1194"/>
    <w:rsid w:val="006E1C1A"/>
    <w:rsid w:val="006E2480"/>
    <w:rsid w:val="006E24CC"/>
    <w:rsid w:val="006E264E"/>
    <w:rsid w:val="006E301F"/>
    <w:rsid w:val="006E33FE"/>
    <w:rsid w:val="006E3C54"/>
    <w:rsid w:val="006E3C99"/>
    <w:rsid w:val="006E4C74"/>
    <w:rsid w:val="006E5978"/>
    <w:rsid w:val="006E5AFF"/>
    <w:rsid w:val="006E6085"/>
    <w:rsid w:val="006E613B"/>
    <w:rsid w:val="006E63D1"/>
    <w:rsid w:val="006E675A"/>
    <w:rsid w:val="006E6A88"/>
    <w:rsid w:val="006E71FC"/>
    <w:rsid w:val="006F0320"/>
    <w:rsid w:val="006F0D8E"/>
    <w:rsid w:val="006F2721"/>
    <w:rsid w:val="006F2B1E"/>
    <w:rsid w:val="006F5638"/>
    <w:rsid w:val="006F61C6"/>
    <w:rsid w:val="006F6290"/>
    <w:rsid w:val="00700F2E"/>
    <w:rsid w:val="0070121F"/>
    <w:rsid w:val="0070142B"/>
    <w:rsid w:val="00701698"/>
    <w:rsid w:val="007018A3"/>
    <w:rsid w:val="007019B9"/>
    <w:rsid w:val="00702E02"/>
    <w:rsid w:val="00704617"/>
    <w:rsid w:val="00705788"/>
    <w:rsid w:val="00705D97"/>
    <w:rsid w:val="00706B12"/>
    <w:rsid w:val="00706CC2"/>
    <w:rsid w:val="00706E7A"/>
    <w:rsid w:val="00710331"/>
    <w:rsid w:val="0071046A"/>
    <w:rsid w:val="0071155A"/>
    <w:rsid w:val="00711640"/>
    <w:rsid w:val="00711997"/>
    <w:rsid w:val="00711CE5"/>
    <w:rsid w:val="0071292C"/>
    <w:rsid w:val="00713070"/>
    <w:rsid w:val="007132E4"/>
    <w:rsid w:val="0071541A"/>
    <w:rsid w:val="00715DDD"/>
    <w:rsid w:val="00715F48"/>
    <w:rsid w:val="007172A5"/>
    <w:rsid w:val="0071784B"/>
    <w:rsid w:val="00720F57"/>
    <w:rsid w:val="0072265E"/>
    <w:rsid w:val="00722A97"/>
    <w:rsid w:val="00722DDD"/>
    <w:rsid w:val="00723568"/>
    <w:rsid w:val="00723C5F"/>
    <w:rsid w:val="00723DB2"/>
    <w:rsid w:val="00723DC1"/>
    <w:rsid w:val="00723E67"/>
    <w:rsid w:val="007244A4"/>
    <w:rsid w:val="00724EF7"/>
    <w:rsid w:val="007262EB"/>
    <w:rsid w:val="00726B31"/>
    <w:rsid w:val="00726BC2"/>
    <w:rsid w:val="00727CD3"/>
    <w:rsid w:val="007304DB"/>
    <w:rsid w:val="007313A4"/>
    <w:rsid w:val="00731635"/>
    <w:rsid w:val="00732424"/>
    <w:rsid w:val="00732888"/>
    <w:rsid w:val="007339A4"/>
    <w:rsid w:val="00734330"/>
    <w:rsid w:val="007351AB"/>
    <w:rsid w:val="0073588E"/>
    <w:rsid w:val="00736025"/>
    <w:rsid w:val="00736055"/>
    <w:rsid w:val="007360CD"/>
    <w:rsid w:val="007361E9"/>
    <w:rsid w:val="00736CAB"/>
    <w:rsid w:val="00737313"/>
    <w:rsid w:val="0074079D"/>
    <w:rsid w:val="0074297F"/>
    <w:rsid w:val="00745729"/>
    <w:rsid w:val="00745EB2"/>
    <w:rsid w:val="0074619F"/>
    <w:rsid w:val="007465FF"/>
    <w:rsid w:val="00746E9E"/>
    <w:rsid w:val="00747C85"/>
    <w:rsid w:val="00747CC8"/>
    <w:rsid w:val="00750751"/>
    <w:rsid w:val="00750A95"/>
    <w:rsid w:val="00750C46"/>
    <w:rsid w:val="007511CD"/>
    <w:rsid w:val="00751B94"/>
    <w:rsid w:val="007520E1"/>
    <w:rsid w:val="0075255B"/>
    <w:rsid w:val="00752989"/>
    <w:rsid w:val="00753725"/>
    <w:rsid w:val="00754350"/>
    <w:rsid w:val="00754C3C"/>
    <w:rsid w:val="0075549E"/>
    <w:rsid w:val="00755A97"/>
    <w:rsid w:val="00755EA1"/>
    <w:rsid w:val="00756C9F"/>
    <w:rsid w:val="00760B4B"/>
    <w:rsid w:val="0076195C"/>
    <w:rsid w:val="00761A52"/>
    <w:rsid w:val="007622EB"/>
    <w:rsid w:val="00763CAE"/>
    <w:rsid w:val="00764871"/>
    <w:rsid w:val="00765484"/>
    <w:rsid w:val="007664A7"/>
    <w:rsid w:val="00766C97"/>
    <w:rsid w:val="0076708B"/>
    <w:rsid w:val="00767FC2"/>
    <w:rsid w:val="00771232"/>
    <w:rsid w:val="00771632"/>
    <w:rsid w:val="00773400"/>
    <w:rsid w:val="0077359D"/>
    <w:rsid w:val="007737C1"/>
    <w:rsid w:val="00773D3C"/>
    <w:rsid w:val="00773ED7"/>
    <w:rsid w:val="007753F5"/>
    <w:rsid w:val="00775649"/>
    <w:rsid w:val="007771DC"/>
    <w:rsid w:val="00780027"/>
    <w:rsid w:val="00780191"/>
    <w:rsid w:val="00781F77"/>
    <w:rsid w:val="0078231D"/>
    <w:rsid w:val="00783265"/>
    <w:rsid w:val="00783861"/>
    <w:rsid w:val="00783EFB"/>
    <w:rsid w:val="00785D9E"/>
    <w:rsid w:val="00786250"/>
    <w:rsid w:val="00787920"/>
    <w:rsid w:val="00787F30"/>
    <w:rsid w:val="00790021"/>
    <w:rsid w:val="007901A0"/>
    <w:rsid w:val="007903BF"/>
    <w:rsid w:val="007910EE"/>
    <w:rsid w:val="00792136"/>
    <w:rsid w:val="0079217A"/>
    <w:rsid w:val="00792F5B"/>
    <w:rsid w:val="00792F7F"/>
    <w:rsid w:val="007935ED"/>
    <w:rsid w:val="00794FEA"/>
    <w:rsid w:val="00796790"/>
    <w:rsid w:val="00796807"/>
    <w:rsid w:val="007968BB"/>
    <w:rsid w:val="00796944"/>
    <w:rsid w:val="007A01C4"/>
    <w:rsid w:val="007A5198"/>
    <w:rsid w:val="007A5463"/>
    <w:rsid w:val="007A54B4"/>
    <w:rsid w:val="007A5D3F"/>
    <w:rsid w:val="007A5DC4"/>
    <w:rsid w:val="007A610C"/>
    <w:rsid w:val="007A651A"/>
    <w:rsid w:val="007A67B7"/>
    <w:rsid w:val="007A72F6"/>
    <w:rsid w:val="007A7A4B"/>
    <w:rsid w:val="007B1842"/>
    <w:rsid w:val="007B1DD8"/>
    <w:rsid w:val="007B1EC1"/>
    <w:rsid w:val="007B2499"/>
    <w:rsid w:val="007B2C05"/>
    <w:rsid w:val="007B320E"/>
    <w:rsid w:val="007B45DF"/>
    <w:rsid w:val="007B689A"/>
    <w:rsid w:val="007B7C51"/>
    <w:rsid w:val="007B7E19"/>
    <w:rsid w:val="007C1121"/>
    <w:rsid w:val="007C1348"/>
    <w:rsid w:val="007C3407"/>
    <w:rsid w:val="007C3530"/>
    <w:rsid w:val="007C3A8F"/>
    <w:rsid w:val="007C4090"/>
    <w:rsid w:val="007C48D5"/>
    <w:rsid w:val="007C5971"/>
    <w:rsid w:val="007C633F"/>
    <w:rsid w:val="007C7592"/>
    <w:rsid w:val="007C7C2D"/>
    <w:rsid w:val="007D120C"/>
    <w:rsid w:val="007D298F"/>
    <w:rsid w:val="007D2BEF"/>
    <w:rsid w:val="007D2BFD"/>
    <w:rsid w:val="007D3E0A"/>
    <w:rsid w:val="007D3FD5"/>
    <w:rsid w:val="007D5C74"/>
    <w:rsid w:val="007D62FB"/>
    <w:rsid w:val="007D65EA"/>
    <w:rsid w:val="007D6AF3"/>
    <w:rsid w:val="007D73E7"/>
    <w:rsid w:val="007D7BFE"/>
    <w:rsid w:val="007E038D"/>
    <w:rsid w:val="007E0794"/>
    <w:rsid w:val="007E08C7"/>
    <w:rsid w:val="007E15B9"/>
    <w:rsid w:val="007E19DA"/>
    <w:rsid w:val="007E2237"/>
    <w:rsid w:val="007E2309"/>
    <w:rsid w:val="007E2E8F"/>
    <w:rsid w:val="007E3BDF"/>
    <w:rsid w:val="007E4355"/>
    <w:rsid w:val="007E498B"/>
    <w:rsid w:val="007E53CA"/>
    <w:rsid w:val="007E5F89"/>
    <w:rsid w:val="007E60EF"/>
    <w:rsid w:val="007E6368"/>
    <w:rsid w:val="007E6807"/>
    <w:rsid w:val="007E723E"/>
    <w:rsid w:val="007E76D7"/>
    <w:rsid w:val="007E7D6B"/>
    <w:rsid w:val="007F1E02"/>
    <w:rsid w:val="007F33EC"/>
    <w:rsid w:val="007F3617"/>
    <w:rsid w:val="007F3878"/>
    <w:rsid w:val="007F3967"/>
    <w:rsid w:val="007F3B90"/>
    <w:rsid w:val="007F5006"/>
    <w:rsid w:val="007F5727"/>
    <w:rsid w:val="007F5B84"/>
    <w:rsid w:val="007F6E5C"/>
    <w:rsid w:val="007F6F18"/>
    <w:rsid w:val="007F7D33"/>
    <w:rsid w:val="00801E32"/>
    <w:rsid w:val="008022C5"/>
    <w:rsid w:val="0080270B"/>
    <w:rsid w:val="00803CC5"/>
    <w:rsid w:val="0080493A"/>
    <w:rsid w:val="00806E28"/>
    <w:rsid w:val="00806F3E"/>
    <w:rsid w:val="00807293"/>
    <w:rsid w:val="00807A9F"/>
    <w:rsid w:val="00810A18"/>
    <w:rsid w:val="00811F80"/>
    <w:rsid w:val="0081397B"/>
    <w:rsid w:val="00817810"/>
    <w:rsid w:val="00817BC3"/>
    <w:rsid w:val="008208B2"/>
    <w:rsid w:val="00821274"/>
    <w:rsid w:val="00822299"/>
    <w:rsid w:val="00824336"/>
    <w:rsid w:val="00824978"/>
    <w:rsid w:val="00824F88"/>
    <w:rsid w:val="0082588C"/>
    <w:rsid w:val="00825BAE"/>
    <w:rsid w:val="00826229"/>
    <w:rsid w:val="00826ABA"/>
    <w:rsid w:val="00826B2D"/>
    <w:rsid w:val="00826B56"/>
    <w:rsid w:val="00826EE7"/>
    <w:rsid w:val="008279CE"/>
    <w:rsid w:val="00827C39"/>
    <w:rsid w:val="00830483"/>
    <w:rsid w:val="00830FE0"/>
    <w:rsid w:val="00831445"/>
    <w:rsid w:val="00831879"/>
    <w:rsid w:val="00831A68"/>
    <w:rsid w:val="008331B8"/>
    <w:rsid w:val="0083351F"/>
    <w:rsid w:val="008344DF"/>
    <w:rsid w:val="008345B2"/>
    <w:rsid w:val="00834A65"/>
    <w:rsid w:val="00835E19"/>
    <w:rsid w:val="0083603D"/>
    <w:rsid w:val="00837416"/>
    <w:rsid w:val="00837880"/>
    <w:rsid w:val="00837FB5"/>
    <w:rsid w:val="00841246"/>
    <w:rsid w:val="008413DB"/>
    <w:rsid w:val="008431BC"/>
    <w:rsid w:val="008434B2"/>
    <w:rsid w:val="00844C9E"/>
    <w:rsid w:val="00847477"/>
    <w:rsid w:val="00847DEA"/>
    <w:rsid w:val="008510DF"/>
    <w:rsid w:val="00852046"/>
    <w:rsid w:val="0085297D"/>
    <w:rsid w:val="00852A23"/>
    <w:rsid w:val="00852A72"/>
    <w:rsid w:val="00853669"/>
    <w:rsid w:val="00853EB7"/>
    <w:rsid w:val="00854229"/>
    <w:rsid w:val="008561DA"/>
    <w:rsid w:val="008563B1"/>
    <w:rsid w:val="008563F1"/>
    <w:rsid w:val="00856CC9"/>
    <w:rsid w:val="00856E3D"/>
    <w:rsid w:val="0086031F"/>
    <w:rsid w:val="00860952"/>
    <w:rsid w:val="008612BF"/>
    <w:rsid w:val="008622C3"/>
    <w:rsid w:val="00862BF2"/>
    <w:rsid w:val="0086314C"/>
    <w:rsid w:val="00863D83"/>
    <w:rsid w:val="00866114"/>
    <w:rsid w:val="008664DD"/>
    <w:rsid w:val="0086661E"/>
    <w:rsid w:val="00866653"/>
    <w:rsid w:val="00866688"/>
    <w:rsid w:val="00866CCC"/>
    <w:rsid w:val="00867FFA"/>
    <w:rsid w:val="00870F41"/>
    <w:rsid w:val="00870F5F"/>
    <w:rsid w:val="00875398"/>
    <w:rsid w:val="008769E9"/>
    <w:rsid w:val="00876EC5"/>
    <w:rsid w:val="008770EA"/>
    <w:rsid w:val="00877991"/>
    <w:rsid w:val="00877ABB"/>
    <w:rsid w:val="00877B1A"/>
    <w:rsid w:val="00880B98"/>
    <w:rsid w:val="00881D14"/>
    <w:rsid w:val="008825B0"/>
    <w:rsid w:val="0088287E"/>
    <w:rsid w:val="00883651"/>
    <w:rsid w:val="008837D4"/>
    <w:rsid w:val="0088470B"/>
    <w:rsid w:val="00884C6F"/>
    <w:rsid w:val="0088510D"/>
    <w:rsid w:val="008867FF"/>
    <w:rsid w:val="008869F1"/>
    <w:rsid w:val="00886CA3"/>
    <w:rsid w:val="008874B5"/>
    <w:rsid w:val="00887600"/>
    <w:rsid w:val="00887759"/>
    <w:rsid w:val="00887E09"/>
    <w:rsid w:val="00887E10"/>
    <w:rsid w:val="00887EBF"/>
    <w:rsid w:val="00890DDF"/>
    <w:rsid w:val="0089150C"/>
    <w:rsid w:val="00892AAF"/>
    <w:rsid w:val="00892BE1"/>
    <w:rsid w:val="008936A6"/>
    <w:rsid w:val="00893BE2"/>
    <w:rsid w:val="00893F99"/>
    <w:rsid w:val="00894CFE"/>
    <w:rsid w:val="008A16B9"/>
    <w:rsid w:val="008A1E9D"/>
    <w:rsid w:val="008A2534"/>
    <w:rsid w:val="008A3931"/>
    <w:rsid w:val="008A3C75"/>
    <w:rsid w:val="008A439D"/>
    <w:rsid w:val="008A47C7"/>
    <w:rsid w:val="008A52D2"/>
    <w:rsid w:val="008A5E9E"/>
    <w:rsid w:val="008A6DCF"/>
    <w:rsid w:val="008A7F31"/>
    <w:rsid w:val="008B1F85"/>
    <w:rsid w:val="008B3A2D"/>
    <w:rsid w:val="008B3A9F"/>
    <w:rsid w:val="008B4AD4"/>
    <w:rsid w:val="008B5C62"/>
    <w:rsid w:val="008B5E18"/>
    <w:rsid w:val="008B735E"/>
    <w:rsid w:val="008B7755"/>
    <w:rsid w:val="008B77A4"/>
    <w:rsid w:val="008B7842"/>
    <w:rsid w:val="008C00AB"/>
    <w:rsid w:val="008C0D39"/>
    <w:rsid w:val="008C1081"/>
    <w:rsid w:val="008C128D"/>
    <w:rsid w:val="008C1376"/>
    <w:rsid w:val="008C1F13"/>
    <w:rsid w:val="008C2332"/>
    <w:rsid w:val="008C2446"/>
    <w:rsid w:val="008C24A0"/>
    <w:rsid w:val="008C25AC"/>
    <w:rsid w:val="008C29AE"/>
    <w:rsid w:val="008C3073"/>
    <w:rsid w:val="008C33A1"/>
    <w:rsid w:val="008C36DF"/>
    <w:rsid w:val="008C393A"/>
    <w:rsid w:val="008C4192"/>
    <w:rsid w:val="008C4218"/>
    <w:rsid w:val="008C4766"/>
    <w:rsid w:val="008C5DBB"/>
    <w:rsid w:val="008C634A"/>
    <w:rsid w:val="008C7260"/>
    <w:rsid w:val="008D0D13"/>
    <w:rsid w:val="008D0D56"/>
    <w:rsid w:val="008D204D"/>
    <w:rsid w:val="008D2229"/>
    <w:rsid w:val="008D3451"/>
    <w:rsid w:val="008D362B"/>
    <w:rsid w:val="008D51EC"/>
    <w:rsid w:val="008D6AC6"/>
    <w:rsid w:val="008D7011"/>
    <w:rsid w:val="008E0C11"/>
    <w:rsid w:val="008E1BD8"/>
    <w:rsid w:val="008E21AA"/>
    <w:rsid w:val="008E2E07"/>
    <w:rsid w:val="008E45C8"/>
    <w:rsid w:val="008E4FC7"/>
    <w:rsid w:val="008E50A8"/>
    <w:rsid w:val="008E50C4"/>
    <w:rsid w:val="008E5BD0"/>
    <w:rsid w:val="008E6709"/>
    <w:rsid w:val="008E6A74"/>
    <w:rsid w:val="008E7186"/>
    <w:rsid w:val="008F2214"/>
    <w:rsid w:val="008F2281"/>
    <w:rsid w:val="008F311C"/>
    <w:rsid w:val="008F31B1"/>
    <w:rsid w:val="008F3464"/>
    <w:rsid w:val="008F3800"/>
    <w:rsid w:val="008F4208"/>
    <w:rsid w:val="008F58F7"/>
    <w:rsid w:val="008F5993"/>
    <w:rsid w:val="008F793A"/>
    <w:rsid w:val="00900288"/>
    <w:rsid w:val="00900BC7"/>
    <w:rsid w:val="00901403"/>
    <w:rsid w:val="00901FCA"/>
    <w:rsid w:val="00903CD2"/>
    <w:rsid w:val="0090421B"/>
    <w:rsid w:val="00904636"/>
    <w:rsid w:val="0090511C"/>
    <w:rsid w:val="00905254"/>
    <w:rsid w:val="00906113"/>
    <w:rsid w:val="009068D0"/>
    <w:rsid w:val="009068EE"/>
    <w:rsid w:val="00906985"/>
    <w:rsid w:val="00910EAA"/>
    <w:rsid w:val="009115F5"/>
    <w:rsid w:val="00911BAA"/>
    <w:rsid w:val="00912242"/>
    <w:rsid w:val="00912D91"/>
    <w:rsid w:val="00913983"/>
    <w:rsid w:val="00913B8D"/>
    <w:rsid w:val="00913F30"/>
    <w:rsid w:val="00914335"/>
    <w:rsid w:val="00914E34"/>
    <w:rsid w:val="00915366"/>
    <w:rsid w:val="009164A9"/>
    <w:rsid w:val="00917807"/>
    <w:rsid w:val="00917FAB"/>
    <w:rsid w:val="00920274"/>
    <w:rsid w:val="00920365"/>
    <w:rsid w:val="00922BD0"/>
    <w:rsid w:val="009230BF"/>
    <w:rsid w:val="00923D8D"/>
    <w:rsid w:val="00924477"/>
    <w:rsid w:val="00924A17"/>
    <w:rsid w:val="00924BE8"/>
    <w:rsid w:val="0092541A"/>
    <w:rsid w:val="0092568F"/>
    <w:rsid w:val="009261DA"/>
    <w:rsid w:val="009261E0"/>
    <w:rsid w:val="009268CC"/>
    <w:rsid w:val="009273F1"/>
    <w:rsid w:val="00930597"/>
    <w:rsid w:val="009313B1"/>
    <w:rsid w:val="00931BF0"/>
    <w:rsid w:val="0093250D"/>
    <w:rsid w:val="00932549"/>
    <w:rsid w:val="009331D4"/>
    <w:rsid w:val="009344C2"/>
    <w:rsid w:val="00935F1A"/>
    <w:rsid w:val="0094024F"/>
    <w:rsid w:val="0094120A"/>
    <w:rsid w:val="00941ECE"/>
    <w:rsid w:val="009420A5"/>
    <w:rsid w:val="009422A8"/>
    <w:rsid w:val="00942468"/>
    <w:rsid w:val="0094250E"/>
    <w:rsid w:val="009432A9"/>
    <w:rsid w:val="00943D2A"/>
    <w:rsid w:val="00945216"/>
    <w:rsid w:val="00945D7A"/>
    <w:rsid w:val="00945E15"/>
    <w:rsid w:val="00947833"/>
    <w:rsid w:val="00950E69"/>
    <w:rsid w:val="00951218"/>
    <w:rsid w:val="00951375"/>
    <w:rsid w:val="00951889"/>
    <w:rsid w:val="009523BB"/>
    <w:rsid w:val="009525F0"/>
    <w:rsid w:val="00953195"/>
    <w:rsid w:val="00953CD1"/>
    <w:rsid w:val="00954055"/>
    <w:rsid w:val="00954503"/>
    <w:rsid w:val="00954F07"/>
    <w:rsid w:val="009550CE"/>
    <w:rsid w:val="009554D1"/>
    <w:rsid w:val="00955D6B"/>
    <w:rsid w:val="00956BD1"/>
    <w:rsid w:val="0095726C"/>
    <w:rsid w:val="009572CD"/>
    <w:rsid w:val="009577A9"/>
    <w:rsid w:val="00957993"/>
    <w:rsid w:val="009608EE"/>
    <w:rsid w:val="00961068"/>
    <w:rsid w:val="00961279"/>
    <w:rsid w:val="009612F4"/>
    <w:rsid w:val="00961427"/>
    <w:rsid w:val="00961845"/>
    <w:rsid w:val="00961F9B"/>
    <w:rsid w:val="009638E2"/>
    <w:rsid w:val="00963C90"/>
    <w:rsid w:val="0096415B"/>
    <w:rsid w:val="009648BB"/>
    <w:rsid w:val="009649DA"/>
    <w:rsid w:val="00967668"/>
    <w:rsid w:val="00967A19"/>
    <w:rsid w:val="00970DC9"/>
    <w:rsid w:val="00970FA3"/>
    <w:rsid w:val="00971197"/>
    <w:rsid w:val="009712C8"/>
    <w:rsid w:val="00972ABF"/>
    <w:rsid w:val="00972D22"/>
    <w:rsid w:val="00972EED"/>
    <w:rsid w:val="0097343B"/>
    <w:rsid w:val="00975705"/>
    <w:rsid w:val="00975DD5"/>
    <w:rsid w:val="00977541"/>
    <w:rsid w:val="00977750"/>
    <w:rsid w:val="00977839"/>
    <w:rsid w:val="0098064D"/>
    <w:rsid w:val="00980A36"/>
    <w:rsid w:val="009816DF"/>
    <w:rsid w:val="00981EB0"/>
    <w:rsid w:val="009824B6"/>
    <w:rsid w:val="00982588"/>
    <w:rsid w:val="00982840"/>
    <w:rsid w:val="00982CCB"/>
    <w:rsid w:val="009837B6"/>
    <w:rsid w:val="009849D5"/>
    <w:rsid w:val="00984A82"/>
    <w:rsid w:val="0098749C"/>
    <w:rsid w:val="00987E6F"/>
    <w:rsid w:val="0099054D"/>
    <w:rsid w:val="009918A2"/>
    <w:rsid w:val="00991AA5"/>
    <w:rsid w:val="00992470"/>
    <w:rsid w:val="00992E45"/>
    <w:rsid w:val="009932F7"/>
    <w:rsid w:val="00993AC7"/>
    <w:rsid w:val="0099450A"/>
    <w:rsid w:val="00995477"/>
    <w:rsid w:val="009956C3"/>
    <w:rsid w:val="00995AFD"/>
    <w:rsid w:val="009968DB"/>
    <w:rsid w:val="00997740"/>
    <w:rsid w:val="00997ADD"/>
    <w:rsid w:val="00997DDB"/>
    <w:rsid w:val="00997F63"/>
    <w:rsid w:val="009A0584"/>
    <w:rsid w:val="009A142A"/>
    <w:rsid w:val="009A2791"/>
    <w:rsid w:val="009A2966"/>
    <w:rsid w:val="009A343D"/>
    <w:rsid w:val="009A3AE1"/>
    <w:rsid w:val="009A45A9"/>
    <w:rsid w:val="009A4FD1"/>
    <w:rsid w:val="009A60F2"/>
    <w:rsid w:val="009A7062"/>
    <w:rsid w:val="009A7130"/>
    <w:rsid w:val="009A7559"/>
    <w:rsid w:val="009A77F2"/>
    <w:rsid w:val="009A7CD5"/>
    <w:rsid w:val="009B006C"/>
    <w:rsid w:val="009B0197"/>
    <w:rsid w:val="009B0997"/>
    <w:rsid w:val="009B115D"/>
    <w:rsid w:val="009B1C5F"/>
    <w:rsid w:val="009B1C7C"/>
    <w:rsid w:val="009B26FB"/>
    <w:rsid w:val="009B2E69"/>
    <w:rsid w:val="009B2EC0"/>
    <w:rsid w:val="009B30DC"/>
    <w:rsid w:val="009B32F6"/>
    <w:rsid w:val="009B3F86"/>
    <w:rsid w:val="009B69D4"/>
    <w:rsid w:val="009B6D53"/>
    <w:rsid w:val="009C0425"/>
    <w:rsid w:val="009C0504"/>
    <w:rsid w:val="009C06BF"/>
    <w:rsid w:val="009C0AF0"/>
    <w:rsid w:val="009C15F0"/>
    <w:rsid w:val="009C1D19"/>
    <w:rsid w:val="009C35B9"/>
    <w:rsid w:val="009C4117"/>
    <w:rsid w:val="009C42DB"/>
    <w:rsid w:val="009C4E92"/>
    <w:rsid w:val="009C4FB5"/>
    <w:rsid w:val="009C520C"/>
    <w:rsid w:val="009C6545"/>
    <w:rsid w:val="009D18D2"/>
    <w:rsid w:val="009D2873"/>
    <w:rsid w:val="009D39B2"/>
    <w:rsid w:val="009D474D"/>
    <w:rsid w:val="009D4C13"/>
    <w:rsid w:val="009D51C8"/>
    <w:rsid w:val="009D56A7"/>
    <w:rsid w:val="009D5731"/>
    <w:rsid w:val="009D5FA3"/>
    <w:rsid w:val="009D7B64"/>
    <w:rsid w:val="009E0867"/>
    <w:rsid w:val="009E0BAD"/>
    <w:rsid w:val="009E2BE9"/>
    <w:rsid w:val="009E4ED7"/>
    <w:rsid w:val="009E506F"/>
    <w:rsid w:val="009E615A"/>
    <w:rsid w:val="009F01B1"/>
    <w:rsid w:val="009F0650"/>
    <w:rsid w:val="009F068E"/>
    <w:rsid w:val="009F12E4"/>
    <w:rsid w:val="009F2C0B"/>
    <w:rsid w:val="009F511D"/>
    <w:rsid w:val="009F68D3"/>
    <w:rsid w:val="009F75BE"/>
    <w:rsid w:val="009F7D37"/>
    <w:rsid w:val="00A00F51"/>
    <w:rsid w:val="00A012EC"/>
    <w:rsid w:val="00A01B99"/>
    <w:rsid w:val="00A021F7"/>
    <w:rsid w:val="00A02504"/>
    <w:rsid w:val="00A030D7"/>
    <w:rsid w:val="00A039C5"/>
    <w:rsid w:val="00A04699"/>
    <w:rsid w:val="00A048A9"/>
    <w:rsid w:val="00A05F15"/>
    <w:rsid w:val="00A06524"/>
    <w:rsid w:val="00A06819"/>
    <w:rsid w:val="00A07E62"/>
    <w:rsid w:val="00A07F20"/>
    <w:rsid w:val="00A110FC"/>
    <w:rsid w:val="00A1131F"/>
    <w:rsid w:val="00A1159A"/>
    <w:rsid w:val="00A11C24"/>
    <w:rsid w:val="00A122C5"/>
    <w:rsid w:val="00A12629"/>
    <w:rsid w:val="00A13143"/>
    <w:rsid w:val="00A135E3"/>
    <w:rsid w:val="00A14A50"/>
    <w:rsid w:val="00A14D5F"/>
    <w:rsid w:val="00A15A2C"/>
    <w:rsid w:val="00A15B8C"/>
    <w:rsid w:val="00A171DA"/>
    <w:rsid w:val="00A17218"/>
    <w:rsid w:val="00A209AD"/>
    <w:rsid w:val="00A209DE"/>
    <w:rsid w:val="00A20E22"/>
    <w:rsid w:val="00A217B7"/>
    <w:rsid w:val="00A21A4F"/>
    <w:rsid w:val="00A21BD1"/>
    <w:rsid w:val="00A22226"/>
    <w:rsid w:val="00A22A62"/>
    <w:rsid w:val="00A23096"/>
    <w:rsid w:val="00A23CF9"/>
    <w:rsid w:val="00A242F7"/>
    <w:rsid w:val="00A24BC1"/>
    <w:rsid w:val="00A24E34"/>
    <w:rsid w:val="00A24E63"/>
    <w:rsid w:val="00A2568C"/>
    <w:rsid w:val="00A25FB5"/>
    <w:rsid w:val="00A306C3"/>
    <w:rsid w:val="00A31654"/>
    <w:rsid w:val="00A35183"/>
    <w:rsid w:val="00A35A70"/>
    <w:rsid w:val="00A364D2"/>
    <w:rsid w:val="00A36852"/>
    <w:rsid w:val="00A36922"/>
    <w:rsid w:val="00A37514"/>
    <w:rsid w:val="00A37622"/>
    <w:rsid w:val="00A37ED2"/>
    <w:rsid w:val="00A37F23"/>
    <w:rsid w:val="00A4008F"/>
    <w:rsid w:val="00A402A9"/>
    <w:rsid w:val="00A40CFB"/>
    <w:rsid w:val="00A414C8"/>
    <w:rsid w:val="00A43602"/>
    <w:rsid w:val="00A43D3A"/>
    <w:rsid w:val="00A43E8B"/>
    <w:rsid w:val="00A44F64"/>
    <w:rsid w:val="00A4525F"/>
    <w:rsid w:val="00A47070"/>
    <w:rsid w:val="00A51628"/>
    <w:rsid w:val="00A519D3"/>
    <w:rsid w:val="00A521C4"/>
    <w:rsid w:val="00A5271B"/>
    <w:rsid w:val="00A5290A"/>
    <w:rsid w:val="00A52C12"/>
    <w:rsid w:val="00A52C7A"/>
    <w:rsid w:val="00A53D4A"/>
    <w:rsid w:val="00A54869"/>
    <w:rsid w:val="00A553A2"/>
    <w:rsid w:val="00A563EF"/>
    <w:rsid w:val="00A564EE"/>
    <w:rsid w:val="00A5695A"/>
    <w:rsid w:val="00A5725C"/>
    <w:rsid w:val="00A57867"/>
    <w:rsid w:val="00A57FAA"/>
    <w:rsid w:val="00A629AC"/>
    <w:rsid w:val="00A647D0"/>
    <w:rsid w:val="00A648F1"/>
    <w:rsid w:val="00A661AF"/>
    <w:rsid w:val="00A670F1"/>
    <w:rsid w:val="00A67E18"/>
    <w:rsid w:val="00A708B1"/>
    <w:rsid w:val="00A708D5"/>
    <w:rsid w:val="00A70DB9"/>
    <w:rsid w:val="00A71336"/>
    <w:rsid w:val="00A73343"/>
    <w:rsid w:val="00A736A0"/>
    <w:rsid w:val="00A74057"/>
    <w:rsid w:val="00A7405A"/>
    <w:rsid w:val="00A742E3"/>
    <w:rsid w:val="00A755F9"/>
    <w:rsid w:val="00A763CA"/>
    <w:rsid w:val="00A770D4"/>
    <w:rsid w:val="00A824D2"/>
    <w:rsid w:val="00A83563"/>
    <w:rsid w:val="00A85076"/>
    <w:rsid w:val="00A8557C"/>
    <w:rsid w:val="00A85CD8"/>
    <w:rsid w:val="00A85DBB"/>
    <w:rsid w:val="00A8697F"/>
    <w:rsid w:val="00A873D3"/>
    <w:rsid w:val="00A87A49"/>
    <w:rsid w:val="00A90163"/>
    <w:rsid w:val="00A901BE"/>
    <w:rsid w:val="00A903A5"/>
    <w:rsid w:val="00A9053C"/>
    <w:rsid w:val="00A91071"/>
    <w:rsid w:val="00A918BE"/>
    <w:rsid w:val="00A92AFD"/>
    <w:rsid w:val="00A92BF6"/>
    <w:rsid w:val="00A92E30"/>
    <w:rsid w:val="00A92FA7"/>
    <w:rsid w:val="00A9492B"/>
    <w:rsid w:val="00A95312"/>
    <w:rsid w:val="00A95314"/>
    <w:rsid w:val="00A955A4"/>
    <w:rsid w:val="00A95850"/>
    <w:rsid w:val="00A95C5C"/>
    <w:rsid w:val="00A95F1E"/>
    <w:rsid w:val="00A963D7"/>
    <w:rsid w:val="00AA0CEE"/>
    <w:rsid w:val="00AA0D5E"/>
    <w:rsid w:val="00AA144A"/>
    <w:rsid w:val="00AA2837"/>
    <w:rsid w:val="00AA3DEE"/>
    <w:rsid w:val="00AA4D3D"/>
    <w:rsid w:val="00AA4F70"/>
    <w:rsid w:val="00AA5D3E"/>
    <w:rsid w:val="00AA7683"/>
    <w:rsid w:val="00AA7E5D"/>
    <w:rsid w:val="00AB0238"/>
    <w:rsid w:val="00AB0754"/>
    <w:rsid w:val="00AB0B1E"/>
    <w:rsid w:val="00AB0C7A"/>
    <w:rsid w:val="00AB14F7"/>
    <w:rsid w:val="00AB2E40"/>
    <w:rsid w:val="00AB2F56"/>
    <w:rsid w:val="00AB38A4"/>
    <w:rsid w:val="00AB3F94"/>
    <w:rsid w:val="00AB4056"/>
    <w:rsid w:val="00AB4D68"/>
    <w:rsid w:val="00AB544C"/>
    <w:rsid w:val="00AB56D1"/>
    <w:rsid w:val="00AB58EB"/>
    <w:rsid w:val="00AB6DD0"/>
    <w:rsid w:val="00AB6E32"/>
    <w:rsid w:val="00AC1CF2"/>
    <w:rsid w:val="00AC1F10"/>
    <w:rsid w:val="00AC1F15"/>
    <w:rsid w:val="00AC2C5E"/>
    <w:rsid w:val="00AC3A29"/>
    <w:rsid w:val="00AC44EE"/>
    <w:rsid w:val="00AC7134"/>
    <w:rsid w:val="00AD0167"/>
    <w:rsid w:val="00AD0982"/>
    <w:rsid w:val="00AD1CA9"/>
    <w:rsid w:val="00AD2BF3"/>
    <w:rsid w:val="00AD4147"/>
    <w:rsid w:val="00AD5D42"/>
    <w:rsid w:val="00AD62B1"/>
    <w:rsid w:val="00AD638B"/>
    <w:rsid w:val="00AD6765"/>
    <w:rsid w:val="00AD69F2"/>
    <w:rsid w:val="00AD6F17"/>
    <w:rsid w:val="00AD728A"/>
    <w:rsid w:val="00AE0C64"/>
    <w:rsid w:val="00AE2167"/>
    <w:rsid w:val="00AE2686"/>
    <w:rsid w:val="00AE2713"/>
    <w:rsid w:val="00AE304F"/>
    <w:rsid w:val="00AE328A"/>
    <w:rsid w:val="00AE369F"/>
    <w:rsid w:val="00AE590C"/>
    <w:rsid w:val="00AE5B10"/>
    <w:rsid w:val="00AE5F3A"/>
    <w:rsid w:val="00AE6BF6"/>
    <w:rsid w:val="00AF2AF2"/>
    <w:rsid w:val="00AF2C28"/>
    <w:rsid w:val="00AF3590"/>
    <w:rsid w:val="00AF48A5"/>
    <w:rsid w:val="00AF4CAB"/>
    <w:rsid w:val="00AF6493"/>
    <w:rsid w:val="00AF6E9F"/>
    <w:rsid w:val="00AF7CC9"/>
    <w:rsid w:val="00B0385C"/>
    <w:rsid w:val="00B03C4E"/>
    <w:rsid w:val="00B03FCE"/>
    <w:rsid w:val="00B043AD"/>
    <w:rsid w:val="00B058BC"/>
    <w:rsid w:val="00B05EFD"/>
    <w:rsid w:val="00B07BC2"/>
    <w:rsid w:val="00B11C36"/>
    <w:rsid w:val="00B1233B"/>
    <w:rsid w:val="00B124FE"/>
    <w:rsid w:val="00B12618"/>
    <w:rsid w:val="00B12D55"/>
    <w:rsid w:val="00B12F3D"/>
    <w:rsid w:val="00B13803"/>
    <w:rsid w:val="00B13955"/>
    <w:rsid w:val="00B1495A"/>
    <w:rsid w:val="00B158C2"/>
    <w:rsid w:val="00B163D2"/>
    <w:rsid w:val="00B16808"/>
    <w:rsid w:val="00B17654"/>
    <w:rsid w:val="00B20A69"/>
    <w:rsid w:val="00B20FE8"/>
    <w:rsid w:val="00B21FC1"/>
    <w:rsid w:val="00B22351"/>
    <w:rsid w:val="00B230C4"/>
    <w:rsid w:val="00B23EE7"/>
    <w:rsid w:val="00B240F6"/>
    <w:rsid w:val="00B24594"/>
    <w:rsid w:val="00B24757"/>
    <w:rsid w:val="00B2519D"/>
    <w:rsid w:val="00B2532E"/>
    <w:rsid w:val="00B256D0"/>
    <w:rsid w:val="00B266BD"/>
    <w:rsid w:val="00B26C75"/>
    <w:rsid w:val="00B27870"/>
    <w:rsid w:val="00B30AFB"/>
    <w:rsid w:val="00B30CCC"/>
    <w:rsid w:val="00B31203"/>
    <w:rsid w:val="00B321D0"/>
    <w:rsid w:val="00B32BE4"/>
    <w:rsid w:val="00B32F22"/>
    <w:rsid w:val="00B33275"/>
    <w:rsid w:val="00B33462"/>
    <w:rsid w:val="00B343B3"/>
    <w:rsid w:val="00B343DB"/>
    <w:rsid w:val="00B345E4"/>
    <w:rsid w:val="00B34AF5"/>
    <w:rsid w:val="00B355F5"/>
    <w:rsid w:val="00B36078"/>
    <w:rsid w:val="00B36B46"/>
    <w:rsid w:val="00B36C68"/>
    <w:rsid w:val="00B41459"/>
    <w:rsid w:val="00B41BAE"/>
    <w:rsid w:val="00B41BF4"/>
    <w:rsid w:val="00B42207"/>
    <w:rsid w:val="00B44144"/>
    <w:rsid w:val="00B449C4"/>
    <w:rsid w:val="00B450A7"/>
    <w:rsid w:val="00B45DE4"/>
    <w:rsid w:val="00B45E92"/>
    <w:rsid w:val="00B4659E"/>
    <w:rsid w:val="00B46A33"/>
    <w:rsid w:val="00B46C41"/>
    <w:rsid w:val="00B47510"/>
    <w:rsid w:val="00B475AE"/>
    <w:rsid w:val="00B47B57"/>
    <w:rsid w:val="00B47DC5"/>
    <w:rsid w:val="00B47FF5"/>
    <w:rsid w:val="00B501E4"/>
    <w:rsid w:val="00B50517"/>
    <w:rsid w:val="00B506FB"/>
    <w:rsid w:val="00B50BD9"/>
    <w:rsid w:val="00B50DA0"/>
    <w:rsid w:val="00B52783"/>
    <w:rsid w:val="00B52F9F"/>
    <w:rsid w:val="00B53A57"/>
    <w:rsid w:val="00B53FDE"/>
    <w:rsid w:val="00B5487B"/>
    <w:rsid w:val="00B56AE7"/>
    <w:rsid w:val="00B57FE1"/>
    <w:rsid w:val="00B60464"/>
    <w:rsid w:val="00B605D1"/>
    <w:rsid w:val="00B611DA"/>
    <w:rsid w:val="00B64882"/>
    <w:rsid w:val="00B648BD"/>
    <w:rsid w:val="00B655E4"/>
    <w:rsid w:val="00B66CA0"/>
    <w:rsid w:val="00B67BD2"/>
    <w:rsid w:val="00B723DD"/>
    <w:rsid w:val="00B72B9D"/>
    <w:rsid w:val="00B73087"/>
    <w:rsid w:val="00B74281"/>
    <w:rsid w:val="00B74B54"/>
    <w:rsid w:val="00B767A9"/>
    <w:rsid w:val="00B76F6F"/>
    <w:rsid w:val="00B8114D"/>
    <w:rsid w:val="00B82144"/>
    <w:rsid w:val="00B825F3"/>
    <w:rsid w:val="00B83143"/>
    <w:rsid w:val="00B83FAB"/>
    <w:rsid w:val="00B85EC7"/>
    <w:rsid w:val="00B868DF"/>
    <w:rsid w:val="00B87795"/>
    <w:rsid w:val="00B903EA"/>
    <w:rsid w:val="00B907F7"/>
    <w:rsid w:val="00B9108D"/>
    <w:rsid w:val="00B91A8A"/>
    <w:rsid w:val="00B93044"/>
    <w:rsid w:val="00B936B4"/>
    <w:rsid w:val="00B9372F"/>
    <w:rsid w:val="00B944FF"/>
    <w:rsid w:val="00B94850"/>
    <w:rsid w:val="00B94B99"/>
    <w:rsid w:val="00B94C54"/>
    <w:rsid w:val="00B96A98"/>
    <w:rsid w:val="00B96B18"/>
    <w:rsid w:val="00B96BFA"/>
    <w:rsid w:val="00B975B2"/>
    <w:rsid w:val="00BA0009"/>
    <w:rsid w:val="00BA0ED3"/>
    <w:rsid w:val="00BA1090"/>
    <w:rsid w:val="00BA130B"/>
    <w:rsid w:val="00BA3882"/>
    <w:rsid w:val="00BA3AAF"/>
    <w:rsid w:val="00BA4058"/>
    <w:rsid w:val="00BA4180"/>
    <w:rsid w:val="00BA4B51"/>
    <w:rsid w:val="00BA4C05"/>
    <w:rsid w:val="00BA576D"/>
    <w:rsid w:val="00BA6D1C"/>
    <w:rsid w:val="00BA6F2F"/>
    <w:rsid w:val="00BA74AC"/>
    <w:rsid w:val="00BA75B5"/>
    <w:rsid w:val="00BB0505"/>
    <w:rsid w:val="00BB0552"/>
    <w:rsid w:val="00BB0622"/>
    <w:rsid w:val="00BB090C"/>
    <w:rsid w:val="00BB1032"/>
    <w:rsid w:val="00BB12DC"/>
    <w:rsid w:val="00BB2879"/>
    <w:rsid w:val="00BB28D8"/>
    <w:rsid w:val="00BB29DC"/>
    <w:rsid w:val="00BB2A5F"/>
    <w:rsid w:val="00BB3EA5"/>
    <w:rsid w:val="00BB419E"/>
    <w:rsid w:val="00BB59BF"/>
    <w:rsid w:val="00BB6B81"/>
    <w:rsid w:val="00BB6D4F"/>
    <w:rsid w:val="00BB6E2C"/>
    <w:rsid w:val="00BB70BF"/>
    <w:rsid w:val="00BB79DB"/>
    <w:rsid w:val="00BC1E7A"/>
    <w:rsid w:val="00BC1FC2"/>
    <w:rsid w:val="00BC3428"/>
    <w:rsid w:val="00BC48A9"/>
    <w:rsid w:val="00BC4959"/>
    <w:rsid w:val="00BC5594"/>
    <w:rsid w:val="00BD1DC1"/>
    <w:rsid w:val="00BD213E"/>
    <w:rsid w:val="00BD49EA"/>
    <w:rsid w:val="00BD5E65"/>
    <w:rsid w:val="00BD7AE1"/>
    <w:rsid w:val="00BE0C30"/>
    <w:rsid w:val="00BE1178"/>
    <w:rsid w:val="00BE2322"/>
    <w:rsid w:val="00BE25F9"/>
    <w:rsid w:val="00BE2E52"/>
    <w:rsid w:val="00BE315A"/>
    <w:rsid w:val="00BE44FC"/>
    <w:rsid w:val="00BE5A8E"/>
    <w:rsid w:val="00BE679D"/>
    <w:rsid w:val="00BE7CF0"/>
    <w:rsid w:val="00BF16F0"/>
    <w:rsid w:val="00BF18EE"/>
    <w:rsid w:val="00BF6989"/>
    <w:rsid w:val="00BF6DE6"/>
    <w:rsid w:val="00BF74BB"/>
    <w:rsid w:val="00BF761D"/>
    <w:rsid w:val="00C004C3"/>
    <w:rsid w:val="00C00923"/>
    <w:rsid w:val="00C01137"/>
    <w:rsid w:val="00C0123A"/>
    <w:rsid w:val="00C016AD"/>
    <w:rsid w:val="00C02261"/>
    <w:rsid w:val="00C02F86"/>
    <w:rsid w:val="00C039D9"/>
    <w:rsid w:val="00C03B52"/>
    <w:rsid w:val="00C04C8A"/>
    <w:rsid w:val="00C05038"/>
    <w:rsid w:val="00C05721"/>
    <w:rsid w:val="00C0660B"/>
    <w:rsid w:val="00C06896"/>
    <w:rsid w:val="00C06B41"/>
    <w:rsid w:val="00C10191"/>
    <w:rsid w:val="00C11116"/>
    <w:rsid w:val="00C11173"/>
    <w:rsid w:val="00C117AF"/>
    <w:rsid w:val="00C11F02"/>
    <w:rsid w:val="00C129BF"/>
    <w:rsid w:val="00C13FED"/>
    <w:rsid w:val="00C14009"/>
    <w:rsid w:val="00C14430"/>
    <w:rsid w:val="00C151BC"/>
    <w:rsid w:val="00C151CE"/>
    <w:rsid w:val="00C15314"/>
    <w:rsid w:val="00C1533B"/>
    <w:rsid w:val="00C153A2"/>
    <w:rsid w:val="00C15C9A"/>
    <w:rsid w:val="00C17498"/>
    <w:rsid w:val="00C1777C"/>
    <w:rsid w:val="00C2019B"/>
    <w:rsid w:val="00C2125F"/>
    <w:rsid w:val="00C234B0"/>
    <w:rsid w:val="00C23A2E"/>
    <w:rsid w:val="00C23C30"/>
    <w:rsid w:val="00C24A7E"/>
    <w:rsid w:val="00C260A9"/>
    <w:rsid w:val="00C2727B"/>
    <w:rsid w:val="00C30766"/>
    <w:rsid w:val="00C3205D"/>
    <w:rsid w:val="00C32563"/>
    <w:rsid w:val="00C339ED"/>
    <w:rsid w:val="00C341DA"/>
    <w:rsid w:val="00C3721F"/>
    <w:rsid w:val="00C40B73"/>
    <w:rsid w:val="00C41237"/>
    <w:rsid w:val="00C41AB0"/>
    <w:rsid w:val="00C422F9"/>
    <w:rsid w:val="00C4262E"/>
    <w:rsid w:val="00C42787"/>
    <w:rsid w:val="00C42BCA"/>
    <w:rsid w:val="00C4366D"/>
    <w:rsid w:val="00C44586"/>
    <w:rsid w:val="00C45A37"/>
    <w:rsid w:val="00C463DD"/>
    <w:rsid w:val="00C46682"/>
    <w:rsid w:val="00C47D9C"/>
    <w:rsid w:val="00C52A8C"/>
    <w:rsid w:val="00C530D0"/>
    <w:rsid w:val="00C546C5"/>
    <w:rsid w:val="00C55524"/>
    <w:rsid w:val="00C56819"/>
    <w:rsid w:val="00C56A48"/>
    <w:rsid w:val="00C57509"/>
    <w:rsid w:val="00C5798D"/>
    <w:rsid w:val="00C57B7C"/>
    <w:rsid w:val="00C60329"/>
    <w:rsid w:val="00C60850"/>
    <w:rsid w:val="00C6111F"/>
    <w:rsid w:val="00C612FC"/>
    <w:rsid w:val="00C628B8"/>
    <w:rsid w:val="00C636CE"/>
    <w:rsid w:val="00C638F2"/>
    <w:rsid w:val="00C63F6E"/>
    <w:rsid w:val="00C644C2"/>
    <w:rsid w:val="00C64541"/>
    <w:rsid w:val="00C657EE"/>
    <w:rsid w:val="00C65A18"/>
    <w:rsid w:val="00C66234"/>
    <w:rsid w:val="00C66BBC"/>
    <w:rsid w:val="00C66D8D"/>
    <w:rsid w:val="00C67E5F"/>
    <w:rsid w:val="00C7047B"/>
    <w:rsid w:val="00C7131B"/>
    <w:rsid w:val="00C71672"/>
    <w:rsid w:val="00C71DB4"/>
    <w:rsid w:val="00C71E32"/>
    <w:rsid w:val="00C724D1"/>
    <w:rsid w:val="00C733B0"/>
    <w:rsid w:val="00C7499F"/>
    <w:rsid w:val="00C76A71"/>
    <w:rsid w:val="00C76B85"/>
    <w:rsid w:val="00C76D2A"/>
    <w:rsid w:val="00C7757D"/>
    <w:rsid w:val="00C81A12"/>
    <w:rsid w:val="00C82467"/>
    <w:rsid w:val="00C83A52"/>
    <w:rsid w:val="00C84412"/>
    <w:rsid w:val="00C8501A"/>
    <w:rsid w:val="00C8586D"/>
    <w:rsid w:val="00C85BF7"/>
    <w:rsid w:val="00C87B5A"/>
    <w:rsid w:val="00C90F6C"/>
    <w:rsid w:val="00C911E4"/>
    <w:rsid w:val="00C91217"/>
    <w:rsid w:val="00C916BE"/>
    <w:rsid w:val="00C92E36"/>
    <w:rsid w:val="00C93530"/>
    <w:rsid w:val="00C96727"/>
    <w:rsid w:val="00C96EA2"/>
    <w:rsid w:val="00C9735A"/>
    <w:rsid w:val="00C9781D"/>
    <w:rsid w:val="00C978F2"/>
    <w:rsid w:val="00C97E60"/>
    <w:rsid w:val="00CA021C"/>
    <w:rsid w:val="00CA04F2"/>
    <w:rsid w:val="00CA07F0"/>
    <w:rsid w:val="00CA0B0B"/>
    <w:rsid w:val="00CA11C7"/>
    <w:rsid w:val="00CA1D82"/>
    <w:rsid w:val="00CA2283"/>
    <w:rsid w:val="00CA2686"/>
    <w:rsid w:val="00CA28A6"/>
    <w:rsid w:val="00CA42A1"/>
    <w:rsid w:val="00CA543A"/>
    <w:rsid w:val="00CA6B43"/>
    <w:rsid w:val="00CA7BF7"/>
    <w:rsid w:val="00CB1849"/>
    <w:rsid w:val="00CB1984"/>
    <w:rsid w:val="00CB1CFF"/>
    <w:rsid w:val="00CB2E70"/>
    <w:rsid w:val="00CB5CB6"/>
    <w:rsid w:val="00CB63DC"/>
    <w:rsid w:val="00CB67D2"/>
    <w:rsid w:val="00CB726A"/>
    <w:rsid w:val="00CB7894"/>
    <w:rsid w:val="00CB7D73"/>
    <w:rsid w:val="00CC06BC"/>
    <w:rsid w:val="00CC0CC4"/>
    <w:rsid w:val="00CC1F41"/>
    <w:rsid w:val="00CC24C0"/>
    <w:rsid w:val="00CC24EE"/>
    <w:rsid w:val="00CC2966"/>
    <w:rsid w:val="00CC319F"/>
    <w:rsid w:val="00CC3737"/>
    <w:rsid w:val="00CC4299"/>
    <w:rsid w:val="00CC48D2"/>
    <w:rsid w:val="00CC4AE4"/>
    <w:rsid w:val="00CC5D17"/>
    <w:rsid w:val="00CC682A"/>
    <w:rsid w:val="00CC6B21"/>
    <w:rsid w:val="00CC6D26"/>
    <w:rsid w:val="00CC7A89"/>
    <w:rsid w:val="00CD089D"/>
    <w:rsid w:val="00CD0FB5"/>
    <w:rsid w:val="00CD1325"/>
    <w:rsid w:val="00CD158A"/>
    <w:rsid w:val="00CD17FD"/>
    <w:rsid w:val="00CD1A75"/>
    <w:rsid w:val="00CD2BEF"/>
    <w:rsid w:val="00CD2F7E"/>
    <w:rsid w:val="00CD3023"/>
    <w:rsid w:val="00CD366B"/>
    <w:rsid w:val="00CD37BA"/>
    <w:rsid w:val="00CD430D"/>
    <w:rsid w:val="00CD54D7"/>
    <w:rsid w:val="00CD5C32"/>
    <w:rsid w:val="00CD5C93"/>
    <w:rsid w:val="00CD714E"/>
    <w:rsid w:val="00CD75D0"/>
    <w:rsid w:val="00CD7E36"/>
    <w:rsid w:val="00CE0A5E"/>
    <w:rsid w:val="00CE1577"/>
    <w:rsid w:val="00CE36D0"/>
    <w:rsid w:val="00CE37CC"/>
    <w:rsid w:val="00CE3B9A"/>
    <w:rsid w:val="00CE4700"/>
    <w:rsid w:val="00CE4AD5"/>
    <w:rsid w:val="00CE4C0D"/>
    <w:rsid w:val="00CE5ABC"/>
    <w:rsid w:val="00CE6289"/>
    <w:rsid w:val="00CE64EA"/>
    <w:rsid w:val="00CE7460"/>
    <w:rsid w:val="00CF010D"/>
    <w:rsid w:val="00CF07D0"/>
    <w:rsid w:val="00CF0A8B"/>
    <w:rsid w:val="00CF13AD"/>
    <w:rsid w:val="00CF462F"/>
    <w:rsid w:val="00CF46DA"/>
    <w:rsid w:val="00CF4865"/>
    <w:rsid w:val="00CF5056"/>
    <w:rsid w:val="00CF586E"/>
    <w:rsid w:val="00CF5B9F"/>
    <w:rsid w:val="00CF5C83"/>
    <w:rsid w:val="00CF5E07"/>
    <w:rsid w:val="00CF5EEA"/>
    <w:rsid w:val="00CF69D3"/>
    <w:rsid w:val="00CF70CD"/>
    <w:rsid w:val="00CF7193"/>
    <w:rsid w:val="00CF7463"/>
    <w:rsid w:val="00D008BF"/>
    <w:rsid w:val="00D00916"/>
    <w:rsid w:val="00D00F30"/>
    <w:rsid w:val="00D02712"/>
    <w:rsid w:val="00D02802"/>
    <w:rsid w:val="00D0337F"/>
    <w:rsid w:val="00D03507"/>
    <w:rsid w:val="00D0418F"/>
    <w:rsid w:val="00D0496D"/>
    <w:rsid w:val="00D056EA"/>
    <w:rsid w:val="00D05A09"/>
    <w:rsid w:val="00D064C3"/>
    <w:rsid w:val="00D0684F"/>
    <w:rsid w:val="00D068CE"/>
    <w:rsid w:val="00D06B43"/>
    <w:rsid w:val="00D07B6E"/>
    <w:rsid w:val="00D07CD1"/>
    <w:rsid w:val="00D104BE"/>
    <w:rsid w:val="00D10B2D"/>
    <w:rsid w:val="00D12286"/>
    <w:rsid w:val="00D134C1"/>
    <w:rsid w:val="00D1364A"/>
    <w:rsid w:val="00D13655"/>
    <w:rsid w:val="00D138ED"/>
    <w:rsid w:val="00D152AA"/>
    <w:rsid w:val="00D153DD"/>
    <w:rsid w:val="00D1609E"/>
    <w:rsid w:val="00D1631B"/>
    <w:rsid w:val="00D16A7C"/>
    <w:rsid w:val="00D20BF2"/>
    <w:rsid w:val="00D20DF1"/>
    <w:rsid w:val="00D20FA2"/>
    <w:rsid w:val="00D21942"/>
    <w:rsid w:val="00D22594"/>
    <w:rsid w:val="00D228A6"/>
    <w:rsid w:val="00D23D98"/>
    <w:rsid w:val="00D23E92"/>
    <w:rsid w:val="00D24064"/>
    <w:rsid w:val="00D240F3"/>
    <w:rsid w:val="00D24A0B"/>
    <w:rsid w:val="00D2592C"/>
    <w:rsid w:val="00D25A87"/>
    <w:rsid w:val="00D269ED"/>
    <w:rsid w:val="00D26FB0"/>
    <w:rsid w:val="00D271B7"/>
    <w:rsid w:val="00D314F1"/>
    <w:rsid w:val="00D32436"/>
    <w:rsid w:val="00D329E3"/>
    <w:rsid w:val="00D32A9F"/>
    <w:rsid w:val="00D33712"/>
    <w:rsid w:val="00D33974"/>
    <w:rsid w:val="00D354A5"/>
    <w:rsid w:val="00D35F1C"/>
    <w:rsid w:val="00D372B1"/>
    <w:rsid w:val="00D408CA"/>
    <w:rsid w:val="00D410B5"/>
    <w:rsid w:val="00D41ECD"/>
    <w:rsid w:val="00D42BA9"/>
    <w:rsid w:val="00D42DD8"/>
    <w:rsid w:val="00D436E4"/>
    <w:rsid w:val="00D444C9"/>
    <w:rsid w:val="00D44925"/>
    <w:rsid w:val="00D44BCD"/>
    <w:rsid w:val="00D45038"/>
    <w:rsid w:val="00D45CFA"/>
    <w:rsid w:val="00D465E1"/>
    <w:rsid w:val="00D46E64"/>
    <w:rsid w:val="00D5044D"/>
    <w:rsid w:val="00D507BA"/>
    <w:rsid w:val="00D5123E"/>
    <w:rsid w:val="00D52BFB"/>
    <w:rsid w:val="00D52EB4"/>
    <w:rsid w:val="00D5326D"/>
    <w:rsid w:val="00D539E7"/>
    <w:rsid w:val="00D547C8"/>
    <w:rsid w:val="00D54DEB"/>
    <w:rsid w:val="00D565E4"/>
    <w:rsid w:val="00D56752"/>
    <w:rsid w:val="00D5781D"/>
    <w:rsid w:val="00D579B1"/>
    <w:rsid w:val="00D608A1"/>
    <w:rsid w:val="00D608A5"/>
    <w:rsid w:val="00D60AB0"/>
    <w:rsid w:val="00D60C9C"/>
    <w:rsid w:val="00D61804"/>
    <w:rsid w:val="00D619DA"/>
    <w:rsid w:val="00D61B0B"/>
    <w:rsid w:val="00D6299A"/>
    <w:rsid w:val="00D6365B"/>
    <w:rsid w:val="00D652AC"/>
    <w:rsid w:val="00D65E6B"/>
    <w:rsid w:val="00D66CE5"/>
    <w:rsid w:val="00D6790C"/>
    <w:rsid w:val="00D70BCE"/>
    <w:rsid w:val="00D716B3"/>
    <w:rsid w:val="00D745D3"/>
    <w:rsid w:val="00D74A42"/>
    <w:rsid w:val="00D74D7D"/>
    <w:rsid w:val="00D7643F"/>
    <w:rsid w:val="00D76955"/>
    <w:rsid w:val="00D779EF"/>
    <w:rsid w:val="00D8048E"/>
    <w:rsid w:val="00D807F4"/>
    <w:rsid w:val="00D81F12"/>
    <w:rsid w:val="00D82D1B"/>
    <w:rsid w:val="00D83976"/>
    <w:rsid w:val="00D83FDD"/>
    <w:rsid w:val="00D84077"/>
    <w:rsid w:val="00D841BF"/>
    <w:rsid w:val="00D84814"/>
    <w:rsid w:val="00D84880"/>
    <w:rsid w:val="00D8548B"/>
    <w:rsid w:val="00D85A5C"/>
    <w:rsid w:val="00D86A33"/>
    <w:rsid w:val="00D877EE"/>
    <w:rsid w:val="00D87BD6"/>
    <w:rsid w:val="00D87F1F"/>
    <w:rsid w:val="00D90073"/>
    <w:rsid w:val="00D91472"/>
    <w:rsid w:val="00D9213A"/>
    <w:rsid w:val="00D937CB"/>
    <w:rsid w:val="00D93C5A"/>
    <w:rsid w:val="00D94362"/>
    <w:rsid w:val="00D9674B"/>
    <w:rsid w:val="00D96F18"/>
    <w:rsid w:val="00D97A50"/>
    <w:rsid w:val="00DA15DC"/>
    <w:rsid w:val="00DA200C"/>
    <w:rsid w:val="00DA21B0"/>
    <w:rsid w:val="00DA29F2"/>
    <w:rsid w:val="00DA2AA7"/>
    <w:rsid w:val="00DA3248"/>
    <w:rsid w:val="00DA41B9"/>
    <w:rsid w:val="00DA431A"/>
    <w:rsid w:val="00DA46E6"/>
    <w:rsid w:val="00DA4A30"/>
    <w:rsid w:val="00DA6865"/>
    <w:rsid w:val="00DA72C0"/>
    <w:rsid w:val="00DA7D5C"/>
    <w:rsid w:val="00DB10A6"/>
    <w:rsid w:val="00DB1226"/>
    <w:rsid w:val="00DB18C6"/>
    <w:rsid w:val="00DB1E50"/>
    <w:rsid w:val="00DB2789"/>
    <w:rsid w:val="00DB2857"/>
    <w:rsid w:val="00DB3077"/>
    <w:rsid w:val="00DB3195"/>
    <w:rsid w:val="00DB336E"/>
    <w:rsid w:val="00DB3531"/>
    <w:rsid w:val="00DB3B6B"/>
    <w:rsid w:val="00DB3DBE"/>
    <w:rsid w:val="00DB3F46"/>
    <w:rsid w:val="00DB4B00"/>
    <w:rsid w:val="00DB78B9"/>
    <w:rsid w:val="00DB7F3E"/>
    <w:rsid w:val="00DC066C"/>
    <w:rsid w:val="00DC1233"/>
    <w:rsid w:val="00DC1696"/>
    <w:rsid w:val="00DC229E"/>
    <w:rsid w:val="00DC36FE"/>
    <w:rsid w:val="00DC3F0C"/>
    <w:rsid w:val="00DC570A"/>
    <w:rsid w:val="00DC6A68"/>
    <w:rsid w:val="00DC723E"/>
    <w:rsid w:val="00DD0237"/>
    <w:rsid w:val="00DD2A6C"/>
    <w:rsid w:val="00DD3AF5"/>
    <w:rsid w:val="00DD4A3A"/>
    <w:rsid w:val="00DD5826"/>
    <w:rsid w:val="00DD5FEE"/>
    <w:rsid w:val="00DD74B9"/>
    <w:rsid w:val="00DE0568"/>
    <w:rsid w:val="00DE0918"/>
    <w:rsid w:val="00DE0C98"/>
    <w:rsid w:val="00DE12F2"/>
    <w:rsid w:val="00DE1788"/>
    <w:rsid w:val="00DE3029"/>
    <w:rsid w:val="00DE3084"/>
    <w:rsid w:val="00DE4940"/>
    <w:rsid w:val="00DE64A1"/>
    <w:rsid w:val="00DE772F"/>
    <w:rsid w:val="00DF045D"/>
    <w:rsid w:val="00DF0A56"/>
    <w:rsid w:val="00DF0BF4"/>
    <w:rsid w:val="00DF0EBC"/>
    <w:rsid w:val="00DF1B61"/>
    <w:rsid w:val="00DF2F9A"/>
    <w:rsid w:val="00DF3251"/>
    <w:rsid w:val="00DF3955"/>
    <w:rsid w:val="00DF57B8"/>
    <w:rsid w:val="00DF61E3"/>
    <w:rsid w:val="00DF6C1D"/>
    <w:rsid w:val="00DF7214"/>
    <w:rsid w:val="00DF76B5"/>
    <w:rsid w:val="00DF7B1C"/>
    <w:rsid w:val="00DF7BFD"/>
    <w:rsid w:val="00E00550"/>
    <w:rsid w:val="00E01686"/>
    <w:rsid w:val="00E0430B"/>
    <w:rsid w:val="00E05142"/>
    <w:rsid w:val="00E05389"/>
    <w:rsid w:val="00E054F0"/>
    <w:rsid w:val="00E0566A"/>
    <w:rsid w:val="00E05FF1"/>
    <w:rsid w:val="00E10246"/>
    <w:rsid w:val="00E103B6"/>
    <w:rsid w:val="00E11300"/>
    <w:rsid w:val="00E116AC"/>
    <w:rsid w:val="00E1212B"/>
    <w:rsid w:val="00E12221"/>
    <w:rsid w:val="00E13AA1"/>
    <w:rsid w:val="00E145C7"/>
    <w:rsid w:val="00E152D6"/>
    <w:rsid w:val="00E154DF"/>
    <w:rsid w:val="00E15E15"/>
    <w:rsid w:val="00E175C0"/>
    <w:rsid w:val="00E205E0"/>
    <w:rsid w:val="00E20A7E"/>
    <w:rsid w:val="00E20B62"/>
    <w:rsid w:val="00E20BDB"/>
    <w:rsid w:val="00E20C5F"/>
    <w:rsid w:val="00E211B4"/>
    <w:rsid w:val="00E21402"/>
    <w:rsid w:val="00E226A2"/>
    <w:rsid w:val="00E23224"/>
    <w:rsid w:val="00E23E8D"/>
    <w:rsid w:val="00E257AF"/>
    <w:rsid w:val="00E259AA"/>
    <w:rsid w:val="00E26034"/>
    <w:rsid w:val="00E2621B"/>
    <w:rsid w:val="00E27113"/>
    <w:rsid w:val="00E27221"/>
    <w:rsid w:val="00E304D1"/>
    <w:rsid w:val="00E30B23"/>
    <w:rsid w:val="00E30D8A"/>
    <w:rsid w:val="00E30EE6"/>
    <w:rsid w:val="00E31AC0"/>
    <w:rsid w:val="00E31B7E"/>
    <w:rsid w:val="00E3320B"/>
    <w:rsid w:val="00E3448D"/>
    <w:rsid w:val="00E36339"/>
    <w:rsid w:val="00E4019D"/>
    <w:rsid w:val="00E4218C"/>
    <w:rsid w:val="00E43869"/>
    <w:rsid w:val="00E4435D"/>
    <w:rsid w:val="00E44678"/>
    <w:rsid w:val="00E45531"/>
    <w:rsid w:val="00E46676"/>
    <w:rsid w:val="00E50C0F"/>
    <w:rsid w:val="00E50F99"/>
    <w:rsid w:val="00E51516"/>
    <w:rsid w:val="00E51652"/>
    <w:rsid w:val="00E51C2F"/>
    <w:rsid w:val="00E53C70"/>
    <w:rsid w:val="00E54543"/>
    <w:rsid w:val="00E54E34"/>
    <w:rsid w:val="00E55A43"/>
    <w:rsid w:val="00E55E0C"/>
    <w:rsid w:val="00E56347"/>
    <w:rsid w:val="00E5681E"/>
    <w:rsid w:val="00E575B8"/>
    <w:rsid w:val="00E5767F"/>
    <w:rsid w:val="00E57F2C"/>
    <w:rsid w:val="00E61852"/>
    <w:rsid w:val="00E61A10"/>
    <w:rsid w:val="00E628A3"/>
    <w:rsid w:val="00E63508"/>
    <w:rsid w:val="00E6507E"/>
    <w:rsid w:val="00E663CC"/>
    <w:rsid w:val="00E67039"/>
    <w:rsid w:val="00E6712D"/>
    <w:rsid w:val="00E67EB4"/>
    <w:rsid w:val="00E70A2A"/>
    <w:rsid w:val="00E70D63"/>
    <w:rsid w:val="00E72059"/>
    <w:rsid w:val="00E72E4E"/>
    <w:rsid w:val="00E738B2"/>
    <w:rsid w:val="00E73C89"/>
    <w:rsid w:val="00E7505F"/>
    <w:rsid w:val="00E7713C"/>
    <w:rsid w:val="00E77AF5"/>
    <w:rsid w:val="00E77C39"/>
    <w:rsid w:val="00E80EAE"/>
    <w:rsid w:val="00E81311"/>
    <w:rsid w:val="00E81477"/>
    <w:rsid w:val="00E82290"/>
    <w:rsid w:val="00E82C42"/>
    <w:rsid w:val="00E8358F"/>
    <w:rsid w:val="00E84A89"/>
    <w:rsid w:val="00E84ABB"/>
    <w:rsid w:val="00E84B9D"/>
    <w:rsid w:val="00E85DBC"/>
    <w:rsid w:val="00E86166"/>
    <w:rsid w:val="00E87CEB"/>
    <w:rsid w:val="00E900DA"/>
    <w:rsid w:val="00E90E14"/>
    <w:rsid w:val="00E91D94"/>
    <w:rsid w:val="00E94649"/>
    <w:rsid w:val="00E94E5C"/>
    <w:rsid w:val="00E950C4"/>
    <w:rsid w:val="00E95374"/>
    <w:rsid w:val="00E97114"/>
    <w:rsid w:val="00EA1A68"/>
    <w:rsid w:val="00EA24A9"/>
    <w:rsid w:val="00EA3279"/>
    <w:rsid w:val="00EA3A7F"/>
    <w:rsid w:val="00EA3AB4"/>
    <w:rsid w:val="00EA4610"/>
    <w:rsid w:val="00EA4C7F"/>
    <w:rsid w:val="00EA4E64"/>
    <w:rsid w:val="00EA57E7"/>
    <w:rsid w:val="00EA5C0C"/>
    <w:rsid w:val="00EA6429"/>
    <w:rsid w:val="00EA6FDF"/>
    <w:rsid w:val="00EA79F0"/>
    <w:rsid w:val="00EA7B6E"/>
    <w:rsid w:val="00EA7F9E"/>
    <w:rsid w:val="00EB376C"/>
    <w:rsid w:val="00EB3897"/>
    <w:rsid w:val="00EB4119"/>
    <w:rsid w:val="00EB4C34"/>
    <w:rsid w:val="00EB4C7B"/>
    <w:rsid w:val="00EB623A"/>
    <w:rsid w:val="00EB6AA9"/>
    <w:rsid w:val="00EC0DE8"/>
    <w:rsid w:val="00EC0F94"/>
    <w:rsid w:val="00EC2666"/>
    <w:rsid w:val="00EC3F1E"/>
    <w:rsid w:val="00EC48E9"/>
    <w:rsid w:val="00EC4A46"/>
    <w:rsid w:val="00EC4C1F"/>
    <w:rsid w:val="00EC514F"/>
    <w:rsid w:val="00EC5E1F"/>
    <w:rsid w:val="00EC5F4B"/>
    <w:rsid w:val="00EC6A5A"/>
    <w:rsid w:val="00EC7209"/>
    <w:rsid w:val="00EC74A3"/>
    <w:rsid w:val="00EC76F0"/>
    <w:rsid w:val="00EC7F0A"/>
    <w:rsid w:val="00ED0438"/>
    <w:rsid w:val="00ED04C4"/>
    <w:rsid w:val="00ED0620"/>
    <w:rsid w:val="00ED0B96"/>
    <w:rsid w:val="00ED11F6"/>
    <w:rsid w:val="00ED19A3"/>
    <w:rsid w:val="00ED19B0"/>
    <w:rsid w:val="00ED1C6A"/>
    <w:rsid w:val="00ED465A"/>
    <w:rsid w:val="00ED478B"/>
    <w:rsid w:val="00ED497B"/>
    <w:rsid w:val="00EE044D"/>
    <w:rsid w:val="00EE06C3"/>
    <w:rsid w:val="00EE2393"/>
    <w:rsid w:val="00EE3A9A"/>
    <w:rsid w:val="00EE4014"/>
    <w:rsid w:val="00EE477A"/>
    <w:rsid w:val="00EE4B51"/>
    <w:rsid w:val="00EE5653"/>
    <w:rsid w:val="00EE58EE"/>
    <w:rsid w:val="00EE5BF9"/>
    <w:rsid w:val="00EE5EDD"/>
    <w:rsid w:val="00EE5F47"/>
    <w:rsid w:val="00EE7103"/>
    <w:rsid w:val="00EE72D4"/>
    <w:rsid w:val="00EE7970"/>
    <w:rsid w:val="00EF1483"/>
    <w:rsid w:val="00EF1B99"/>
    <w:rsid w:val="00EF3285"/>
    <w:rsid w:val="00EF33FC"/>
    <w:rsid w:val="00EF41C5"/>
    <w:rsid w:val="00EF5345"/>
    <w:rsid w:val="00EF548C"/>
    <w:rsid w:val="00EF58D1"/>
    <w:rsid w:val="00EF5CB1"/>
    <w:rsid w:val="00EF6049"/>
    <w:rsid w:val="00EF6102"/>
    <w:rsid w:val="00EF633E"/>
    <w:rsid w:val="00EF7535"/>
    <w:rsid w:val="00EF770E"/>
    <w:rsid w:val="00F014F1"/>
    <w:rsid w:val="00F01F1C"/>
    <w:rsid w:val="00F029C9"/>
    <w:rsid w:val="00F02CF5"/>
    <w:rsid w:val="00F02DD6"/>
    <w:rsid w:val="00F0312E"/>
    <w:rsid w:val="00F03521"/>
    <w:rsid w:val="00F040F2"/>
    <w:rsid w:val="00F04877"/>
    <w:rsid w:val="00F05D48"/>
    <w:rsid w:val="00F05E7A"/>
    <w:rsid w:val="00F06663"/>
    <w:rsid w:val="00F066F8"/>
    <w:rsid w:val="00F07427"/>
    <w:rsid w:val="00F1053D"/>
    <w:rsid w:val="00F1069F"/>
    <w:rsid w:val="00F10C13"/>
    <w:rsid w:val="00F120C8"/>
    <w:rsid w:val="00F12F3E"/>
    <w:rsid w:val="00F1301A"/>
    <w:rsid w:val="00F13571"/>
    <w:rsid w:val="00F136A7"/>
    <w:rsid w:val="00F1387B"/>
    <w:rsid w:val="00F13CB2"/>
    <w:rsid w:val="00F15B78"/>
    <w:rsid w:val="00F168CC"/>
    <w:rsid w:val="00F17E03"/>
    <w:rsid w:val="00F17E31"/>
    <w:rsid w:val="00F20B9F"/>
    <w:rsid w:val="00F20BDC"/>
    <w:rsid w:val="00F210FE"/>
    <w:rsid w:val="00F211C4"/>
    <w:rsid w:val="00F22C36"/>
    <w:rsid w:val="00F24819"/>
    <w:rsid w:val="00F24F2C"/>
    <w:rsid w:val="00F24F88"/>
    <w:rsid w:val="00F25252"/>
    <w:rsid w:val="00F257C8"/>
    <w:rsid w:val="00F25941"/>
    <w:rsid w:val="00F259D2"/>
    <w:rsid w:val="00F25EDF"/>
    <w:rsid w:val="00F27306"/>
    <w:rsid w:val="00F276DF"/>
    <w:rsid w:val="00F31232"/>
    <w:rsid w:val="00F31336"/>
    <w:rsid w:val="00F32255"/>
    <w:rsid w:val="00F32D93"/>
    <w:rsid w:val="00F3305A"/>
    <w:rsid w:val="00F33F6D"/>
    <w:rsid w:val="00F34290"/>
    <w:rsid w:val="00F354FB"/>
    <w:rsid w:val="00F35C0C"/>
    <w:rsid w:val="00F3652B"/>
    <w:rsid w:val="00F36A1B"/>
    <w:rsid w:val="00F370FB"/>
    <w:rsid w:val="00F373F2"/>
    <w:rsid w:val="00F37B2B"/>
    <w:rsid w:val="00F37D8C"/>
    <w:rsid w:val="00F40248"/>
    <w:rsid w:val="00F40755"/>
    <w:rsid w:val="00F41181"/>
    <w:rsid w:val="00F417AD"/>
    <w:rsid w:val="00F41E9B"/>
    <w:rsid w:val="00F4207E"/>
    <w:rsid w:val="00F44D4A"/>
    <w:rsid w:val="00F44ED0"/>
    <w:rsid w:val="00F45DD9"/>
    <w:rsid w:val="00F46FBB"/>
    <w:rsid w:val="00F506AA"/>
    <w:rsid w:val="00F5089D"/>
    <w:rsid w:val="00F5181E"/>
    <w:rsid w:val="00F52308"/>
    <w:rsid w:val="00F528F7"/>
    <w:rsid w:val="00F5330D"/>
    <w:rsid w:val="00F54A14"/>
    <w:rsid w:val="00F55A4F"/>
    <w:rsid w:val="00F571F6"/>
    <w:rsid w:val="00F5744F"/>
    <w:rsid w:val="00F57521"/>
    <w:rsid w:val="00F57B38"/>
    <w:rsid w:val="00F61625"/>
    <w:rsid w:val="00F6241D"/>
    <w:rsid w:val="00F62754"/>
    <w:rsid w:val="00F6395C"/>
    <w:rsid w:val="00F63E7F"/>
    <w:rsid w:val="00F645FC"/>
    <w:rsid w:val="00F6696A"/>
    <w:rsid w:val="00F66A69"/>
    <w:rsid w:val="00F67428"/>
    <w:rsid w:val="00F67B76"/>
    <w:rsid w:val="00F7031C"/>
    <w:rsid w:val="00F70658"/>
    <w:rsid w:val="00F7087C"/>
    <w:rsid w:val="00F712B4"/>
    <w:rsid w:val="00F720D9"/>
    <w:rsid w:val="00F72270"/>
    <w:rsid w:val="00F72FD5"/>
    <w:rsid w:val="00F73FB8"/>
    <w:rsid w:val="00F742FC"/>
    <w:rsid w:val="00F74437"/>
    <w:rsid w:val="00F76A8B"/>
    <w:rsid w:val="00F76D6B"/>
    <w:rsid w:val="00F77B59"/>
    <w:rsid w:val="00F803D0"/>
    <w:rsid w:val="00F83C37"/>
    <w:rsid w:val="00F8449A"/>
    <w:rsid w:val="00F846C1"/>
    <w:rsid w:val="00F85F2D"/>
    <w:rsid w:val="00F86575"/>
    <w:rsid w:val="00F86D96"/>
    <w:rsid w:val="00F86E28"/>
    <w:rsid w:val="00F87451"/>
    <w:rsid w:val="00F87EDC"/>
    <w:rsid w:val="00F90119"/>
    <w:rsid w:val="00F90C0A"/>
    <w:rsid w:val="00F90C0F"/>
    <w:rsid w:val="00F90D1A"/>
    <w:rsid w:val="00F91D7B"/>
    <w:rsid w:val="00F920ED"/>
    <w:rsid w:val="00F925F8"/>
    <w:rsid w:val="00F92997"/>
    <w:rsid w:val="00F93A70"/>
    <w:rsid w:val="00F93CD5"/>
    <w:rsid w:val="00F93D1D"/>
    <w:rsid w:val="00F950FD"/>
    <w:rsid w:val="00F95532"/>
    <w:rsid w:val="00F95638"/>
    <w:rsid w:val="00F96340"/>
    <w:rsid w:val="00F96E88"/>
    <w:rsid w:val="00F97714"/>
    <w:rsid w:val="00F9776E"/>
    <w:rsid w:val="00F97FB2"/>
    <w:rsid w:val="00FA02A2"/>
    <w:rsid w:val="00FA0731"/>
    <w:rsid w:val="00FA09B5"/>
    <w:rsid w:val="00FA0E37"/>
    <w:rsid w:val="00FA1305"/>
    <w:rsid w:val="00FA259A"/>
    <w:rsid w:val="00FA398B"/>
    <w:rsid w:val="00FA4075"/>
    <w:rsid w:val="00FA4410"/>
    <w:rsid w:val="00FA4977"/>
    <w:rsid w:val="00FA4C5A"/>
    <w:rsid w:val="00FA5336"/>
    <w:rsid w:val="00FA5B77"/>
    <w:rsid w:val="00FA5C26"/>
    <w:rsid w:val="00FA5DAB"/>
    <w:rsid w:val="00FA6301"/>
    <w:rsid w:val="00FA6A6F"/>
    <w:rsid w:val="00FA6E15"/>
    <w:rsid w:val="00FB07A3"/>
    <w:rsid w:val="00FB1964"/>
    <w:rsid w:val="00FB1D77"/>
    <w:rsid w:val="00FB2B6B"/>
    <w:rsid w:val="00FB381E"/>
    <w:rsid w:val="00FB38BC"/>
    <w:rsid w:val="00FB3A07"/>
    <w:rsid w:val="00FB57D0"/>
    <w:rsid w:val="00FB658B"/>
    <w:rsid w:val="00FB66BE"/>
    <w:rsid w:val="00FB7FA3"/>
    <w:rsid w:val="00FC02DF"/>
    <w:rsid w:val="00FC0391"/>
    <w:rsid w:val="00FC12E1"/>
    <w:rsid w:val="00FC173F"/>
    <w:rsid w:val="00FC1756"/>
    <w:rsid w:val="00FC32B1"/>
    <w:rsid w:val="00FC4DAA"/>
    <w:rsid w:val="00FC570B"/>
    <w:rsid w:val="00FC6901"/>
    <w:rsid w:val="00FC7CDE"/>
    <w:rsid w:val="00FD1348"/>
    <w:rsid w:val="00FD1517"/>
    <w:rsid w:val="00FD288D"/>
    <w:rsid w:val="00FD2892"/>
    <w:rsid w:val="00FD2B48"/>
    <w:rsid w:val="00FD2F77"/>
    <w:rsid w:val="00FD3B40"/>
    <w:rsid w:val="00FD3BF1"/>
    <w:rsid w:val="00FD3C94"/>
    <w:rsid w:val="00FD42DB"/>
    <w:rsid w:val="00FD4532"/>
    <w:rsid w:val="00FD49E9"/>
    <w:rsid w:val="00FD4BDB"/>
    <w:rsid w:val="00FD4BF0"/>
    <w:rsid w:val="00FD7ED5"/>
    <w:rsid w:val="00FD7FC6"/>
    <w:rsid w:val="00FE0213"/>
    <w:rsid w:val="00FE064F"/>
    <w:rsid w:val="00FE07F1"/>
    <w:rsid w:val="00FE11AC"/>
    <w:rsid w:val="00FE1557"/>
    <w:rsid w:val="00FE1D88"/>
    <w:rsid w:val="00FE2286"/>
    <w:rsid w:val="00FE24F6"/>
    <w:rsid w:val="00FE289E"/>
    <w:rsid w:val="00FE29CB"/>
    <w:rsid w:val="00FE3031"/>
    <w:rsid w:val="00FE4FC6"/>
    <w:rsid w:val="00FE5799"/>
    <w:rsid w:val="00FE5C31"/>
    <w:rsid w:val="00FE6F89"/>
    <w:rsid w:val="00FE7729"/>
    <w:rsid w:val="00FF1005"/>
    <w:rsid w:val="00FF1423"/>
    <w:rsid w:val="00FF2489"/>
    <w:rsid w:val="00FF2580"/>
    <w:rsid w:val="00FF3384"/>
    <w:rsid w:val="00FF34A2"/>
    <w:rsid w:val="00FF4E70"/>
    <w:rsid w:val="00FF5AFB"/>
    <w:rsid w:val="00FF5DF4"/>
    <w:rsid w:val="00FF781C"/>
    <w:rsid w:val="00FF7E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State"/>
  <w:shapeDefaults>
    <o:shapedefaults v:ext="edit" spidmax="8193">
      <o:colormenu v:ext="edit" fillcolor="none [66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w:eastAsia="Times" w:hAnsi="Courier"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5C39"/>
    <w:rPr>
      <w:rFonts w:ascii="Times New Roman" w:hAnsi="Times New Roman"/>
      <w:sz w:val="24"/>
    </w:rPr>
  </w:style>
  <w:style w:type="paragraph" w:styleId="Heading1">
    <w:name w:val="heading 1"/>
    <w:basedOn w:val="Normal"/>
    <w:next w:val="Normal"/>
    <w:link w:val="Heading1Char"/>
    <w:qFormat/>
    <w:rsid w:val="00EB4C34"/>
    <w:pPr>
      <w:spacing w:before="240"/>
      <w:outlineLvl w:val="0"/>
    </w:pPr>
    <w:rPr>
      <w:rFonts w:ascii="Arial" w:eastAsia="Times New Roman" w:hAnsi="Arial"/>
      <w:b/>
      <w:u w:val="single"/>
    </w:rPr>
  </w:style>
  <w:style w:type="paragraph" w:styleId="Heading2">
    <w:name w:val="heading 2"/>
    <w:aliases w:val="Heading 2a"/>
    <w:basedOn w:val="Normal"/>
    <w:next w:val="Normal"/>
    <w:link w:val="Heading2Char"/>
    <w:qFormat/>
    <w:rsid w:val="00EB4C34"/>
    <w:pPr>
      <w:spacing w:before="120"/>
      <w:outlineLvl w:val="1"/>
    </w:pPr>
    <w:rPr>
      <w:rFonts w:ascii="Arial" w:eastAsia="Times New Roman" w:hAnsi="Arial"/>
      <w:b/>
    </w:rPr>
  </w:style>
  <w:style w:type="paragraph" w:styleId="Heading3">
    <w:name w:val="heading 3"/>
    <w:basedOn w:val="Normal"/>
    <w:next w:val="NormalIndent"/>
    <w:link w:val="Heading3Char"/>
    <w:qFormat/>
    <w:rsid w:val="00EB4C34"/>
    <w:pPr>
      <w:ind w:left="360"/>
      <w:outlineLvl w:val="2"/>
    </w:pPr>
    <w:rPr>
      <w:rFonts w:eastAsia="Times New Roman"/>
      <w:b/>
    </w:rPr>
  </w:style>
  <w:style w:type="paragraph" w:styleId="Heading4">
    <w:name w:val="heading 4"/>
    <w:aliases w:val="ASAPHeading 4,h4,a) b) c)"/>
    <w:basedOn w:val="Normal"/>
    <w:next w:val="Normal"/>
    <w:link w:val="Heading4Char"/>
    <w:qFormat/>
    <w:rsid w:val="00EB4C34"/>
    <w:pPr>
      <w:keepNext/>
      <w:spacing w:after="240"/>
      <w:outlineLvl w:val="3"/>
    </w:pPr>
    <w:rPr>
      <w:b/>
      <w:bCs/>
      <w:sz w:val="22"/>
    </w:rPr>
  </w:style>
  <w:style w:type="paragraph" w:styleId="Heading5">
    <w:name w:val="heading 5"/>
    <w:basedOn w:val="Normal"/>
    <w:next w:val="Normal"/>
    <w:link w:val="Heading5Char"/>
    <w:qFormat/>
    <w:rsid w:val="00EB4C34"/>
    <w:pPr>
      <w:keepNext/>
      <w:tabs>
        <w:tab w:val="left" w:pos="720"/>
        <w:tab w:val="num" w:pos="1080"/>
        <w:tab w:val="left" w:pos="1296"/>
        <w:tab w:val="left" w:pos="2016"/>
        <w:tab w:val="left" w:pos="2592"/>
        <w:tab w:val="left" w:pos="4176"/>
        <w:tab w:val="left" w:pos="10710"/>
      </w:tabs>
      <w:ind w:left="720" w:right="180"/>
      <w:outlineLvl w:val="4"/>
    </w:pPr>
    <w:rPr>
      <w:rFonts w:eastAsia="Times New Roman"/>
    </w:rPr>
  </w:style>
  <w:style w:type="paragraph" w:styleId="Heading6">
    <w:name w:val="heading 6"/>
    <w:basedOn w:val="Normal"/>
    <w:next w:val="Normal"/>
    <w:link w:val="Heading6Char"/>
    <w:qFormat/>
    <w:rsid w:val="008D2229"/>
    <w:pPr>
      <w:spacing w:before="240" w:after="60"/>
      <w:outlineLvl w:val="5"/>
    </w:pPr>
    <w:rPr>
      <w:rFonts w:eastAsia="Times New Roman"/>
      <w:b/>
      <w:bCs/>
      <w:sz w:val="22"/>
      <w:szCs w:val="22"/>
    </w:rPr>
  </w:style>
  <w:style w:type="paragraph" w:styleId="Heading7">
    <w:name w:val="heading 7"/>
    <w:basedOn w:val="Normal"/>
    <w:next w:val="Normal"/>
    <w:link w:val="Heading7Char"/>
    <w:unhideWhenUsed/>
    <w:qFormat/>
    <w:rsid w:val="00195834"/>
    <w:pPr>
      <w:spacing w:before="240" w:after="60"/>
      <w:outlineLvl w:val="6"/>
    </w:pPr>
    <w:rPr>
      <w:rFonts w:ascii="Calibri" w:eastAsia="Times New Roman" w:hAnsi="Calibri"/>
      <w:szCs w:val="24"/>
    </w:rPr>
  </w:style>
  <w:style w:type="paragraph" w:styleId="Heading8">
    <w:name w:val="heading 8"/>
    <w:basedOn w:val="Normal"/>
    <w:next w:val="Normal"/>
    <w:link w:val="Heading8Char"/>
    <w:qFormat/>
    <w:rsid w:val="00195834"/>
    <w:pPr>
      <w:keepNext/>
      <w:outlineLvl w:val="7"/>
    </w:pPr>
    <w:rPr>
      <w:rFonts w:eastAsia="Times New Roman"/>
      <w:b/>
      <w:position w:val="-6"/>
      <w:sz w:val="17"/>
    </w:rPr>
  </w:style>
  <w:style w:type="paragraph" w:styleId="Heading9">
    <w:name w:val="heading 9"/>
    <w:basedOn w:val="Normal"/>
    <w:next w:val="Normal"/>
    <w:link w:val="Heading9Char"/>
    <w:qFormat/>
    <w:rsid w:val="00EB4C3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4A50"/>
    <w:rPr>
      <w:rFonts w:ascii="Arial" w:eastAsia="Times New Roman" w:hAnsi="Arial"/>
      <w:b/>
      <w:sz w:val="24"/>
      <w:u w:val="single"/>
    </w:rPr>
  </w:style>
  <w:style w:type="character" w:customStyle="1" w:styleId="Heading2Char">
    <w:name w:val="Heading 2 Char"/>
    <w:aliases w:val="Heading 2a Char"/>
    <w:basedOn w:val="DefaultParagraphFont"/>
    <w:link w:val="Heading2"/>
    <w:rsid w:val="00A14A50"/>
    <w:rPr>
      <w:rFonts w:ascii="Arial" w:eastAsia="Times New Roman" w:hAnsi="Arial"/>
      <w:b/>
      <w:sz w:val="24"/>
    </w:rPr>
  </w:style>
  <w:style w:type="paragraph" w:styleId="NormalIndent">
    <w:name w:val="Normal Indent"/>
    <w:basedOn w:val="Normal"/>
    <w:rsid w:val="00EB4C34"/>
    <w:pPr>
      <w:ind w:left="720"/>
    </w:pPr>
    <w:rPr>
      <w:rFonts w:eastAsia="Times New Roman"/>
      <w:sz w:val="20"/>
    </w:rPr>
  </w:style>
  <w:style w:type="character" w:customStyle="1" w:styleId="Heading3Char">
    <w:name w:val="Heading 3 Char"/>
    <w:basedOn w:val="DefaultParagraphFont"/>
    <w:link w:val="Heading3"/>
    <w:rsid w:val="00A14A50"/>
    <w:rPr>
      <w:rFonts w:ascii="Times New Roman" w:eastAsia="Times New Roman" w:hAnsi="Times New Roman"/>
      <w:b/>
      <w:sz w:val="24"/>
    </w:rPr>
  </w:style>
  <w:style w:type="character" w:customStyle="1" w:styleId="Heading4Char">
    <w:name w:val="Heading 4 Char"/>
    <w:aliases w:val="ASAPHeading 4 Char,h4 Char,a) b) c) Char"/>
    <w:basedOn w:val="DefaultParagraphFont"/>
    <w:link w:val="Heading4"/>
    <w:rsid w:val="00195834"/>
    <w:rPr>
      <w:rFonts w:ascii="Times New Roman" w:hAnsi="Times New Roman"/>
      <w:b/>
      <w:bCs/>
      <w:sz w:val="22"/>
    </w:rPr>
  </w:style>
  <w:style w:type="character" w:customStyle="1" w:styleId="Heading5Char">
    <w:name w:val="Heading 5 Char"/>
    <w:basedOn w:val="DefaultParagraphFont"/>
    <w:link w:val="Heading5"/>
    <w:rsid w:val="00195834"/>
    <w:rPr>
      <w:rFonts w:ascii="Times New Roman" w:eastAsia="Times New Roman" w:hAnsi="Times New Roman"/>
      <w:sz w:val="24"/>
    </w:rPr>
  </w:style>
  <w:style w:type="character" w:customStyle="1" w:styleId="Heading6Char">
    <w:name w:val="Heading 6 Char"/>
    <w:basedOn w:val="DefaultParagraphFont"/>
    <w:link w:val="Heading6"/>
    <w:rsid w:val="00195834"/>
    <w:rPr>
      <w:rFonts w:ascii="Times New Roman" w:eastAsia="Times New Roman" w:hAnsi="Times New Roman"/>
      <w:b/>
      <w:bCs/>
      <w:sz w:val="22"/>
      <w:szCs w:val="22"/>
    </w:rPr>
  </w:style>
  <w:style w:type="character" w:customStyle="1" w:styleId="Heading7Char">
    <w:name w:val="Heading 7 Char"/>
    <w:basedOn w:val="DefaultParagraphFont"/>
    <w:link w:val="Heading7"/>
    <w:rsid w:val="00195834"/>
    <w:rPr>
      <w:rFonts w:ascii="Calibri" w:eastAsia="Times New Roman" w:hAnsi="Calibri" w:cs="Times New Roman"/>
      <w:sz w:val="24"/>
      <w:szCs w:val="24"/>
    </w:rPr>
  </w:style>
  <w:style w:type="character" w:customStyle="1" w:styleId="Heading8Char">
    <w:name w:val="Heading 8 Char"/>
    <w:basedOn w:val="DefaultParagraphFont"/>
    <w:link w:val="Heading8"/>
    <w:rsid w:val="00195834"/>
    <w:rPr>
      <w:rFonts w:ascii="Times New Roman" w:eastAsia="Times New Roman" w:hAnsi="Times New Roman"/>
      <w:b/>
      <w:position w:val="-6"/>
      <w:sz w:val="17"/>
    </w:rPr>
  </w:style>
  <w:style w:type="character" w:customStyle="1" w:styleId="Heading9Char">
    <w:name w:val="Heading 9 Char"/>
    <w:basedOn w:val="DefaultParagraphFont"/>
    <w:link w:val="Heading9"/>
    <w:rsid w:val="00195834"/>
    <w:rPr>
      <w:rFonts w:ascii="Arial" w:hAnsi="Arial" w:cs="Arial"/>
      <w:sz w:val="22"/>
      <w:szCs w:val="22"/>
    </w:rPr>
  </w:style>
  <w:style w:type="paragraph" w:customStyle="1" w:styleId="JCCAddressblock">
    <w:name w:val="JCC Address block"/>
    <w:basedOn w:val="Normal"/>
    <w:rsid w:val="00155C39"/>
    <w:pPr>
      <w:spacing w:before="240" w:line="220" w:lineRule="exact"/>
      <w:jc w:val="center"/>
    </w:pPr>
    <w:rPr>
      <w:rFonts w:ascii="Goudy Old Style" w:hAnsi="Goudy Old Style"/>
      <w:spacing w:val="20"/>
      <w:sz w:val="17"/>
    </w:rPr>
  </w:style>
  <w:style w:type="paragraph" w:customStyle="1" w:styleId="JCCName">
    <w:name w:val="JCC Name"/>
    <w:basedOn w:val="Normal"/>
    <w:rsid w:val="00155C39"/>
    <w:pPr>
      <w:spacing w:line="160" w:lineRule="exact"/>
      <w:jc w:val="right"/>
    </w:pPr>
    <w:rPr>
      <w:rFonts w:ascii="Goudy Old Style" w:hAnsi="Goudy Old Style"/>
      <w:spacing w:val="20"/>
      <w:sz w:val="14"/>
    </w:rPr>
  </w:style>
  <w:style w:type="paragraph" w:customStyle="1" w:styleId="JCCTitle">
    <w:name w:val="JCC Title"/>
    <w:basedOn w:val="Normal"/>
    <w:rsid w:val="00155C39"/>
    <w:pPr>
      <w:spacing w:line="210" w:lineRule="exact"/>
      <w:jc w:val="right"/>
    </w:pPr>
    <w:rPr>
      <w:rFonts w:ascii="Goudy Old Style" w:hAnsi="Goudy Old Style"/>
      <w:i/>
      <w:iCs/>
      <w:sz w:val="16"/>
    </w:rPr>
  </w:style>
  <w:style w:type="paragraph" w:customStyle="1" w:styleId="JCCAddress2ndline">
    <w:name w:val="JCC Address 2nd line"/>
    <w:basedOn w:val="JCCAddress1stline"/>
    <w:rsid w:val="00155C39"/>
    <w:pPr>
      <w:spacing w:before="0"/>
    </w:pPr>
  </w:style>
  <w:style w:type="paragraph" w:customStyle="1" w:styleId="JCCAddress1stline">
    <w:name w:val="JCC Address 1st line"/>
    <w:basedOn w:val="Normal"/>
    <w:next w:val="JCCAddress2ndline"/>
    <w:rsid w:val="00155C39"/>
    <w:pPr>
      <w:spacing w:before="180" w:line="280" w:lineRule="exact"/>
      <w:jc w:val="center"/>
    </w:pPr>
    <w:rPr>
      <w:rFonts w:ascii="Goudy Old Style" w:eastAsia="Times New Roman" w:hAnsi="Goudy Old Style"/>
      <w:sz w:val="17"/>
    </w:rPr>
  </w:style>
  <w:style w:type="paragraph" w:styleId="Footer">
    <w:name w:val="footer"/>
    <w:basedOn w:val="Normal"/>
    <w:link w:val="FooterChar"/>
    <w:uiPriority w:val="99"/>
    <w:rsid w:val="00155C39"/>
    <w:pPr>
      <w:tabs>
        <w:tab w:val="center" w:pos="4320"/>
        <w:tab w:val="right" w:pos="8640"/>
      </w:tabs>
    </w:pPr>
    <w:rPr>
      <w:sz w:val="16"/>
    </w:rPr>
  </w:style>
  <w:style w:type="character" w:customStyle="1" w:styleId="FooterChar">
    <w:name w:val="Footer Char"/>
    <w:basedOn w:val="DefaultParagraphFont"/>
    <w:link w:val="Footer"/>
    <w:uiPriority w:val="99"/>
    <w:rsid w:val="007A5D3F"/>
    <w:rPr>
      <w:rFonts w:ascii="Times New Roman" w:hAnsi="Times New Roman"/>
      <w:sz w:val="16"/>
    </w:rPr>
  </w:style>
  <w:style w:type="paragraph" w:styleId="BodyText">
    <w:name w:val="Body Text"/>
    <w:basedOn w:val="Normal"/>
    <w:link w:val="BodyTextChar"/>
    <w:rsid w:val="00155C39"/>
    <w:pPr>
      <w:tabs>
        <w:tab w:val="left" w:pos="360"/>
      </w:tabs>
      <w:spacing w:line="300" w:lineRule="atLeast"/>
    </w:pPr>
  </w:style>
  <w:style w:type="character" w:customStyle="1" w:styleId="BodyTextChar">
    <w:name w:val="Body Text Char"/>
    <w:basedOn w:val="DefaultParagraphFont"/>
    <w:link w:val="BodyText"/>
    <w:rsid w:val="003D7FBF"/>
    <w:rPr>
      <w:rFonts w:ascii="Times New Roman" w:hAnsi="Times New Roman"/>
      <w:sz w:val="24"/>
    </w:rPr>
  </w:style>
  <w:style w:type="paragraph" w:customStyle="1" w:styleId="HeaderPageNumber">
    <w:name w:val="Header Page Number"/>
    <w:basedOn w:val="Normal"/>
    <w:rsid w:val="00155C39"/>
    <w:pPr>
      <w:tabs>
        <w:tab w:val="center" w:pos="4320"/>
        <w:tab w:val="right" w:pos="8640"/>
      </w:tabs>
      <w:spacing w:after="600"/>
    </w:pPr>
  </w:style>
  <w:style w:type="paragraph" w:styleId="FootnoteText">
    <w:name w:val="footnote text"/>
    <w:basedOn w:val="Normal"/>
    <w:link w:val="FootnoteTextChar"/>
    <w:rsid w:val="00155C39"/>
    <w:rPr>
      <w:sz w:val="20"/>
    </w:rPr>
  </w:style>
  <w:style w:type="character" w:customStyle="1" w:styleId="FootnoteTextChar">
    <w:name w:val="Footnote Text Char"/>
    <w:basedOn w:val="DefaultParagraphFont"/>
    <w:link w:val="FootnoteText"/>
    <w:rsid w:val="00195834"/>
    <w:rPr>
      <w:rFonts w:ascii="Times New Roman" w:hAnsi="Times New Roman"/>
    </w:rPr>
  </w:style>
  <w:style w:type="paragraph" w:styleId="Header">
    <w:name w:val="header"/>
    <w:basedOn w:val="Normal"/>
    <w:link w:val="HeaderChar"/>
    <w:uiPriority w:val="99"/>
    <w:rsid w:val="00155C39"/>
    <w:pPr>
      <w:tabs>
        <w:tab w:val="center" w:pos="4320"/>
        <w:tab w:val="right" w:pos="8640"/>
      </w:tabs>
    </w:pPr>
  </w:style>
  <w:style w:type="character" w:customStyle="1" w:styleId="HeaderChar">
    <w:name w:val="Header Char"/>
    <w:basedOn w:val="DefaultParagraphFont"/>
    <w:link w:val="Header"/>
    <w:uiPriority w:val="99"/>
    <w:rsid w:val="00B46A33"/>
    <w:rPr>
      <w:rFonts w:ascii="Times New Roman" w:hAnsi="Times New Roman"/>
      <w:sz w:val="24"/>
    </w:rPr>
  </w:style>
  <w:style w:type="paragraph" w:styleId="CommentText">
    <w:name w:val="annotation text"/>
    <w:basedOn w:val="Normal"/>
    <w:link w:val="CommentTextChar"/>
    <w:semiHidden/>
    <w:rsid w:val="00EB4C34"/>
    <w:rPr>
      <w:sz w:val="20"/>
    </w:rPr>
  </w:style>
  <w:style w:type="character" w:customStyle="1" w:styleId="CommentTextChar">
    <w:name w:val="Comment Text Char"/>
    <w:basedOn w:val="DefaultParagraphFont"/>
    <w:link w:val="CommentText"/>
    <w:semiHidden/>
    <w:rsid w:val="008E2E07"/>
    <w:rPr>
      <w:rFonts w:ascii="Times New Roman" w:hAnsi="Times New Roman"/>
    </w:rPr>
  </w:style>
  <w:style w:type="paragraph" w:customStyle="1" w:styleId="JCCText">
    <w:name w:val="JCC Text"/>
    <w:basedOn w:val="Normal"/>
    <w:rsid w:val="00EB4C34"/>
    <w:pPr>
      <w:spacing w:line="300" w:lineRule="exact"/>
    </w:pPr>
  </w:style>
  <w:style w:type="paragraph" w:customStyle="1" w:styleId="DocInit">
    <w:name w:val="Doc Init"/>
    <w:basedOn w:val="Normal"/>
    <w:rsid w:val="00EB4C34"/>
    <w:rPr>
      <w:rFonts w:ascii="Courier" w:eastAsia="Times New Roman" w:hAnsi="Courier"/>
    </w:rPr>
  </w:style>
  <w:style w:type="paragraph" w:customStyle="1" w:styleId="Outlinearabic">
    <w:name w:val="Outline arabic"/>
    <w:basedOn w:val="Normal"/>
    <w:rsid w:val="00EB4C34"/>
    <w:pPr>
      <w:ind w:left="1620" w:hanging="450"/>
    </w:pPr>
    <w:rPr>
      <w:rFonts w:eastAsia="Times New Roman"/>
    </w:rPr>
  </w:style>
  <w:style w:type="paragraph" w:customStyle="1" w:styleId="Outlinesmallletter">
    <w:name w:val="Outline small letter"/>
    <w:basedOn w:val="Normal"/>
    <w:rsid w:val="00EB4C34"/>
    <w:pPr>
      <w:ind w:left="2430" w:hanging="450"/>
    </w:pPr>
    <w:rPr>
      <w:rFonts w:eastAsia="Times New Roman"/>
    </w:rPr>
  </w:style>
  <w:style w:type="paragraph" w:customStyle="1" w:styleId="RFPA">
    <w:name w:val="RFPA"/>
    <w:basedOn w:val="RFP1"/>
    <w:autoRedefine/>
    <w:rsid w:val="00EB4C34"/>
    <w:pPr>
      <w:numPr>
        <w:ilvl w:val="1"/>
      </w:numPr>
      <w:ind w:hanging="720"/>
    </w:pPr>
    <w:rPr>
      <w:caps w:val="0"/>
      <w:u w:val="none"/>
    </w:rPr>
  </w:style>
  <w:style w:type="paragraph" w:customStyle="1" w:styleId="RFP1">
    <w:name w:val="RFP1"/>
    <w:basedOn w:val="Normal"/>
    <w:autoRedefine/>
    <w:rsid w:val="00EB4C34"/>
    <w:pPr>
      <w:numPr>
        <w:numId w:val="1"/>
      </w:numPr>
    </w:pPr>
    <w:rPr>
      <w:rFonts w:eastAsia="Times New Roman"/>
      <w:caps/>
      <w:u w:val="single"/>
    </w:rPr>
  </w:style>
  <w:style w:type="paragraph" w:customStyle="1" w:styleId="RFPa0">
    <w:name w:val="RFP(a)"/>
    <w:basedOn w:val="Normal"/>
    <w:rsid w:val="00EB4C34"/>
    <w:pPr>
      <w:numPr>
        <w:ilvl w:val="3"/>
        <w:numId w:val="1"/>
      </w:numPr>
      <w:tabs>
        <w:tab w:val="left" w:pos="1440"/>
      </w:tabs>
    </w:pPr>
    <w:rPr>
      <w:rFonts w:eastAsia="Times New Roman"/>
    </w:rPr>
  </w:style>
  <w:style w:type="paragraph" w:customStyle="1" w:styleId="Style7">
    <w:name w:val="Style7"/>
    <w:basedOn w:val="Normal"/>
    <w:rsid w:val="00EB4C34"/>
    <w:pPr>
      <w:ind w:left="1440"/>
    </w:pPr>
    <w:rPr>
      <w:rFonts w:eastAsia="Times New Roman"/>
    </w:rPr>
  </w:style>
  <w:style w:type="paragraph" w:styleId="BodyText3">
    <w:name w:val="Body Text 3"/>
    <w:basedOn w:val="Normal"/>
    <w:link w:val="BodyText3Char"/>
    <w:rsid w:val="00EB4C34"/>
    <w:rPr>
      <w:color w:val="FF0000"/>
    </w:rPr>
  </w:style>
  <w:style w:type="character" w:customStyle="1" w:styleId="BodyText3Char">
    <w:name w:val="Body Text 3 Char"/>
    <w:basedOn w:val="DefaultParagraphFont"/>
    <w:link w:val="BodyText3"/>
    <w:rsid w:val="00195834"/>
    <w:rPr>
      <w:rFonts w:ascii="Times New Roman" w:hAnsi="Times New Roman"/>
      <w:color w:val="FF0000"/>
      <w:sz w:val="24"/>
    </w:rPr>
  </w:style>
  <w:style w:type="paragraph" w:styleId="BodyTextIndent3">
    <w:name w:val="Body Text Indent 3"/>
    <w:basedOn w:val="Normal"/>
    <w:link w:val="BodyTextIndent3Char"/>
    <w:rsid w:val="00EB4C34"/>
    <w:pPr>
      <w:ind w:left="1440"/>
    </w:pPr>
    <w:rPr>
      <w:rFonts w:eastAsia="Times New Roman"/>
      <w:sz w:val="26"/>
    </w:rPr>
  </w:style>
  <w:style w:type="character" w:customStyle="1" w:styleId="BodyTextIndent3Char">
    <w:name w:val="Body Text Indent 3 Char"/>
    <w:basedOn w:val="DefaultParagraphFont"/>
    <w:link w:val="BodyTextIndent3"/>
    <w:rsid w:val="00195834"/>
    <w:rPr>
      <w:rFonts w:ascii="Times New Roman" w:eastAsia="Times New Roman" w:hAnsi="Times New Roman"/>
      <w:sz w:val="26"/>
    </w:rPr>
  </w:style>
  <w:style w:type="paragraph" w:styleId="BodyTextIndent2">
    <w:name w:val="Body Text Indent 2"/>
    <w:basedOn w:val="Normal"/>
    <w:link w:val="BodyTextIndent2Char"/>
    <w:rsid w:val="00EB4C34"/>
    <w:pPr>
      <w:ind w:left="720"/>
    </w:pPr>
    <w:rPr>
      <w:rFonts w:eastAsia="Times New Roman"/>
      <w:sz w:val="26"/>
    </w:rPr>
  </w:style>
  <w:style w:type="character" w:customStyle="1" w:styleId="BodyTextIndent2Char">
    <w:name w:val="Body Text Indent 2 Char"/>
    <w:basedOn w:val="DefaultParagraphFont"/>
    <w:link w:val="BodyTextIndent2"/>
    <w:rsid w:val="00195834"/>
    <w:rPr>
      <w:rFonts w:ascii="Times New Roman" w:eastAsia="Times New Roman" w:hAnsi="Times New Roman"/>
      <w:sz w:val="26"/>
    </w:rPr>
  </w:style>
  <w:style w:type="paragraph" w:styleId="BodyText2">
    <w:name w:val="Body Text 2"/>
    <w:basedOn w:val="Normal"/>
    <w:link w:val="BodyText2Char"/>
    <w:rsid w:val="00EB4C34"/>
    <w:rPr>
      <w:rFonts w:eastAsia="Times New Roman"/>
      <w:color w:val="FF0000"/>
      <w:sz w:val="26"/>
    </w:rPr>
  </w:style>
  <w:style w:type="character" w:customStyle="1" w:styleId="BodyText2Char">
    <w:name w:val="Body Text 2 Char"/>
    <w:basedOn w:val="DefaultParagraphFont"/>
    <w:link w:val="BodyText2"/>
    <w:rsid w:val="00195834"/>
    <w:rPr>
      <w:rFonts w:ascii="Times New Roman" w:eastAsia="Times New Roman" w:hAnsi="Times New Roman"/>
      <w:color w:val="FF0000"/>
      <w:sz w:val="26"/>
    </w:rPr>
  </w:style>
  <w:style w:type="character" w:styleId="PageNumber">
    <w:name w:val="page number"/>
    <w:basedOn w:val="DefaultParagraphFont"/>
    <w:rsid w:val="00EB4C34"/>
  </w:style>
  <w:style w:type="paragraph" w:customStyle="1" w:styleId="ExhibitA1">
    <w:name w:val="ExhibitA1"/>
    <w:basedOn w:val="Normal"/>
    <w:rsid w:val="00EB4C34"/>
    <w:pPr>
      <w:keepNext/>
      <w:numPr>
        <w:numId w:val="2"/>
      </w:numPr>
      <w:tabs>
        <w:tab w:val="left" w:pos="1296"/>
        <w:tab w:val="left" w:pos="2016"/>
        <w:tab w:val="left" w:pos="2592"/>
        <w:tab w:val="left" w:pos="4176"/>
        <w:tab w:val="left" w:pos="10710"/>
      </w:tabs>
      <w:outlineLvl w:val="0"/>
    </w:pPr>
    <w:rPr>
      <w:rFonts w:eastAsia="Times New Roman"/>
      <w:u w:val="single"/>
    </w:rPr>
  </w:style>
  <w:style w:type="paragraph" w:customStyle="1" w:styleId="Heading10">
    <w:name w:val="Heading10"/>
    <w:basedOn w:val="Heading9"/>
    <w:uiPriority w:val="99"/>
    <w:rsid w:val="00EB4C34"/>
    <w:pPr>
      <w:keepNext/>
      <w:tabs>
        <w:tab w:val="left" w:pos="10710"/>
      </w:tabs>
      <w:spacing w:before="0" w:after="0"/>
      <w:ind w:left="360" w:right="187" w:hanging="360"/>
      <w:jc w:val="center"/>
    </w:pPr>
    <w:rPr>
      <w:rFonts w:ascii="Times New Roman" w:eastAsia="Times New Roman" w:hAnsi="Times New Roman" w:cs="Times New Roman"/>
      <w:b/>
      <w:caps/>
      <w:sz w:val="24"/>
      <w:szCs w:val="20"/>
    </w:rPr>
  </w:style>
  <w:style w:type="paragraph" w:customStyle="1" w:styleId="ExhibitB1">
    <w:name w:val="ExhibitB1"/>
    <w:basedOn w:val="Normal"/>
    <w:rsid w:val="00EB4C34"/>
    <w:pPr>
      <w:keepNext/>
      <w:numPr>
        <w:numId w:val="73"/>
      </w:numPr>
      <w:tabs>
        <w:tab w:val="left" w:pos="1296"/>
        <w:tab w:val="left" w:pos="2016"/>
        <w:tab w:val="left" w:pos="2592"/>
        <w:tab w:val="left" w:pos="4176"/>
        <w:tab w:val="left" w:pos="10710"/>
      </w:tabs>
      <w:outlineLvl w:val="0"/>
    </w:pPr>
    <w:rPr>
      <w:rFonts w:eastAsia="Times New Roman"/>
      <w:u w:val="single"/>
    </w:rPr>
  </w:style>
  <w:style w:type="paragraph" w:customStyle="1" w:styleId="ExhibitB2">
    <w:name w:val="ExhibitB2"/>
    <w:basedOn w:val="Normal"/>
    <w:rsid w:val="00EB4C34"/>
    <w:pPr>
      <w:keepNext/>
      <w:numPr>
        <w:ilvl w:val="1"/>
        <w:numId w:val="73"/>
      </w:numPr>
      <w:tabs>
        <w:tab w:val="left" w:pos="2016"/>
        <w:tab w:val="left" w:pos="2592"/>
        <w:tab w:val="left" w:pos="4176"/>
        <w:tab w:val="left" w:pos="10710"/>
      </w:tabs>
      <w:ind w:right="187"/>
      <w:outlineLvl w:val="0"/>
    </w:pPr>
    <w:rPr>
      <w:rFonts w:eastAsia="Times New Roman"/>
    </w:rPr>
  </w:style>
  <w:style w:type="paragraph" w:customStyle="1" w:styleId="ExhibitB3">
    <w:name w:val="ExhibitB3"/>
    <w:basedOn w:val="Normal"/>
    <w:rsid w:val="00EB4C34"/>
    <w:pPr>
      <w:keepNext/>
      <w:numPr>
        <w:ilvl w:val="2"/>
        <w:numId w:val="73"/>
      </w:numPr>
      <w:tabs>
        <w:tab w:val="left" w:pos="1296"/>
        <w:tab w:val="left" w:pos="2592"/>
        <w:tab w:val="left" w:pos="4176"/>
        <w:tab w:val="left" w:pos="10710"/>
      </w:tabs>
      <w:ind w:right="180"/>
      <w:outlineLvl w:val="0"/>
    </w:pPr>
    <w:rPr>
      <w:rFonts w:eastAsia="Times New Roman"/>
    </w:rPr>
  </w:style>
  <w:style w:type="paragraph" w:styleId="BodyTextIndent">
    <w:name w:val="Body Text Indent"/>
    <w:basedOn w:val="Normal"/>
    <w:link w:val="BodyTextIndentChar"/>
    <w:rsid w:val="00EB4C34"/>
    <w:pPr>
      <w:ind w:left="1440"/>
    </w:pPr>
    <w:rPr>
      <w:color w:val="0000FF"/>
    </w:rPr>
  </w:style>
  <w:style w:type="character" w:customStyle="1" w:styleId="BodyTextIndentChar">
    <w:name w:val="Body Text Indent Char"/>
    <w:basedOn w:val="DefaultParagraphFont"/>
    <w:link w:val="BodyTextIndent"/>
    <w:rsid w:val="00195834"/>
    <w:rPr>
      <w:rFonts w:ascii="Times New Roman" w:hAnsi="Times New Roman"/>
      <w:color w:val="0000FF"/>
      <w:sz w:val="24"/>
    </w:rPr>
  </w:style>
  <w:style w:type="paragraph" w:customStyle="1" w:styleId="Style3">
    <w:name w:val="Style3"/>
    <w:basedOn w:val="Normal"/>
    <w:autoRedefine/>
    <w:rsid w:val="00EB4C34"/>
    <w:pPr>
      <w:keepNext/>
      <w:tabs>
        <w:tab w:val="left" w:pos="2016"/>
        <w:tab w:val="left" w:pos="2592"/>
        <w:tab w:val="left" w:pos="4176"/>
        <w:tab w:val="left" w:pos="10710"/>
      </w:tabs>
      <w:ind w:right="187"/>
      <w:outlineLvl w:val="0"/>
    </w:pPr>
    <w:rPr>
      <w:rFonts w:eastAsia="Times New Roman"/>
    </w:rPr>
  </w:style>
  <w:style w:type="paragraph" w:customStyle="1" w:styleId="ExhibitC1">
    <w:name w:val="ExhibitC1"/>
    <w:basedOn w:val="Normal"/>
    <w:rsid w:val="00EB4C34"/>
    <w:pPr>
      <w:numPr>
        <w:numId w:val="71"/>
      </w:numPr>
    </w:pPr>
    <w:rPr>
      <w:rFonts w:eastAsia="Times New Roman"/>
      <w:noProof/>
      <w:u w:val="single"/>
    </w:rPr>
  </w:style>
  <w:style w:type="paragraph" w:customStyle="1" w:styleId="ExhibitC2">
    <w:name w:val="ExhibitC2"/>
    <w:basedOn w:val="Style7"/>
    <w:rsid w:val="00EB4C34"/>
    <w:pPr>
      <w:numPr>
        <w:ilvl w:val="1"/>
        <w:numId w:val="71"/>
      </w:numPr>
    </w:pPr>
    <w:rPr>
      <w:noProof/>
    </w:rPr>
  </w:style>
  <w:style w:type="paragraph" w:customStyle="1" w:styleId="ExhibitC3">
    <w:name w:val="ExhibitC3"/>
    <w:basedOn w:val="Style3"/>
    <w:rsid w:val="00EB4C34"/>
    <w:pPr>
      <w:tabs>
        <w:tab w:val="clear" w:pos="2016"/>
      </w:tabs>
    </w:pPr>
  </w:style>
  <w:style w:type="paragraph" w:styleId="PlainText">
    <w:name w:val="Plain Text"/>
    <w:basedOn w:val="Normal"/>
    <w:link w:val="PlainTextChar"/>
    <w:rsid w:val="00EB4C34"/>
    <w:pPr>
      <w:ind w:left="720" w:hanging="720"/>
    </w:pPr>
    <w:rPr>
      <w:rFonts w:ascii="Arial" w:eastAsia="Times New Roman" w:hAnsi="Arial"/>
    </w:rPr>
  </w:style>
  <w:style w:type="character" w:customStyle="1" w:styleId="PlainTextChar">
    <w:name w:val="Plain Text Char"/>
    <w:basedOn w:val="DefaultParagraphFont"/>
    <w:link w:val="PlainText"/>
    <w:rsid w:val="00195834"/>
    <w:rPr>
      <w:rFonts w:ascii="Arial" w:eastAsia="Times New Roman" w:hAnsi="Arial"/>
      <w:sz w:val="24"/>
    </w:rPr>
  </w:style>
  <w:style w:type="paragraph" w:customStyle="1" w:styleId="Hidden">
    <w:name w:val="Hidden"/>
    <w:basedOn w:val="Heading4"/>
    <w:next w:val="Heading4"/>
    <w:rsid w:val="00EB4C34"/>
    <w:pPr>
      <w:spacing w:after="0"/>
      <w:ind w:left="720"/>
    </w:pPr>
    <w:rPr>
      <w:rFonts w:eastAsia="Times New Roman"/>
      <w:b w:val="0"/>
      <w:bCs w:val="0"/>
      <w:vanish/>
      <w:color w:val="0000FF"/>
      <w:sz w:val="24"/>
    </w:rPr>
  </w:style>
  <w:style w:type="character" w:styleId="Hyperlink">
    <w:name w:val="Hyperlink"/>
    <w:basedOn w:val="DefaultParagraphFont"/>
    <w:rsid w:val="00EB4C34"/>
    <w:rPr>
      <w:color w:val="0000FF"/>
      <w:u w:val="single"/>
    </w:rPr>
  </w:style>
  <w:style w:type="paragraph" w:styleId="BlockText">
    <w:name w:val="Block Text"/>
    <w:basedOn w:val="Normal"/>
    <w:rsid w:val="00EB4C34"/>
    <w:pPr>
      <w:ind w:left="1440" w:right="180"/>
    </w:pPr>
  </w:style>
  <w:style w:type="character" w:styleId="CommentReference">
    <w:name w:val="annotation reference"/>
    <w:basedOn w:val="DefaultParagraphFont"/>
    <w:semiHidden/>
    <w:rsid w:val="00CA11C7"/>
    <w:rPr>
      <w:sz w:val="16"/>
      <w:szCs w:val="16"/>
    </w:rPr>
  </w:style>
  <w:style w:type="paragraph" w:styleId="CommentSubject">
    <w:name w:val="annotation subject"/>
    <w:basedOn w:val="CommentText"/>
    <w:next w:val="CommentText"/>
    <w:link w:val="CommentSubjectChar"/>
    <w:semiHidden/>
    <w:rsid w:val="00CA11C7"/>
    <w:rPr>
      <w:b/>
      <w:bCs/>
    </w:rPr>
  </w:style>
  <w:style w:type="character" w:customStyle="1" w:styleId="CommentSubjectChar">
    <w:name w:val="Comment Subject Char"/>
    <w:basedOn w:val="CommentTextChar"/>
    <w:link w:val="CommentSubject"/>
    <w:semiHidden/>
    <w:rsid w:val="00195834"/>
    <w:rPr>
      <w:b/>
      <w:bCs/>
    </w:rPr>
  </w:style>
  <w:style w:type="paragraph" w:styleId="BalloonText">
    <w:name w:val="Balloon Text"/>
    <w:basedOn w:val="Normal"/>
    <w:link w:val="BalloonTextChar"/>
    <w:semiHidden/>
    <w:rsid w:val="00CA11C7"/>
    <w:rPr>
      <w:rFonts w:ascii="Tahoma" w:hAnsi="Tahoma" w:cs="Tahoma"/>
      <w:sz w:val="16"/>
      <w:szCs w:val="16"/>
    </w:rPr>
  </w:style>
  <w:style w:type="character" w:customStyle="1" w:styleId="BalloonTextChar">
    <w:name w:val="Balloon Text Char"/>
    <w:basedOn w:val="DefaultParagraphFont"/>
    <w:link w:val="BalloonText"/>
    <w:semiHidden/>
    <w:rsid w:val="00195834"/>
    <w:rPr>
      <w:rFonts w:ascii="Tahoma" w:hAnsi="Tahoma" w:cs="Tahoma"/>
      <w:sz w:val="16"/>
      <w:szCs w:val="16"/>
    </w:rPr>
  </w:style>
  <w:style w:type="paragraph" w:customStyle="1" w:styleId="ArticleL1">
    <w:name w:val="Article_L1"/>
    <w:basedOn w:val="Normal"/>
    <w:next w:val="Normal"/>
    <w:rsid w:val="008D2229"/>
    <w:pPr>
      <w:keepNext/>
      <w:numPr>
        <w:numId w:val="5"/>
      </w:numPr>
      <w:spacing w:after="220"/>
      <w:jc w:val="center"/>
      <w:outlineLvl w:val="0"/>
    </w:pPr>
    <w:rPr>
      <w:rFonts w:eastAsia="Times New Roman"/>
      <w:b/>
      <w:caps/>
      <w:sz w:val="22"/>
    </w:rPr>
  </w:style>
  <w:style w:type="paragraph" w:customStyle="1" w:styleId="ArticleL2">
    <w:name w:val="Article_L2"/>
    <w:basedOn w:val="ArticleL1"/>
    <w:next w:val="Normal"/>
    <w:rsid w:val="008D2229"/>
    <w:pPr>
      <w:keepNext w:val="0"/>
      <w:numPr>
        <w:ilvl w:val="1"/>
      </w:numPr>
      <w:tabs>
        <w:tab w:val="clear" w:pos="1080"/>
        <w:tab w:val="num" w:pos="360"/>
        <w:tab w:val="num" w:pos="1368"/>
        <w:tab w:val="num" w:pos="1440"/>
        <w:tab w:val="num" w:pos="2520"/>
      </w:tabs>
      <w:ind w:left="1440" w:hanging="720"/>
      <w:jc w:val="both"/>
      <w:outlineLvl w:val="1"/>
    </w:pPr>
    <w:rPr>
      <w:b w:val="0"/>
      <w:caps w:val="0"/>
      <w:spacing w:val="-3"/>
    </w:rPr>
  </w:style>
  <w:style w:type="paragraph" w:customStyle="1" w:styleId="ArticleL3">
    <w:name w:val="Article_L3"/>
    <w:basedOn w:val="ArticleL2"/>
    <w:next w:val="Normal"/>
    <w:rsid w:val="008D2229"/>
    <w:pPr>
      <w:numPr>
        <w:ilvl w:val="2"/>
      </w:numPr>
      <w:tabs>
        <w:tab w:val="clear" w:pos="2160"/>
        <w:tab w:val="num" w:pos="360"/>
        <w:tab w:val="num" w:pos="1368"/>
        <w:tab w:val="num" w:pos="2016"/>
      </w:tabs>
      <w:ind w:left="2016" w:hanging="576"/>
      <w:outlineLvl w:val="2"/>
    </w:pPr>
  </w:style>
  <w:style w:type="paragraph" w:customStyle="1" w:styleId="ArticleL4">
    <w:name w:val="Article_L4"/>
    <w:basedOn w:val="ArticleL3"/>
    <w:next w:val="Normal"/>
    <w:rsid w:val="008D2229"/>
    <w:pPr>
      <w:numPr>
        <w:ilvl w:val="3"/>
      </w:numPr>
      <w:tabs>
        <w:tab w:val="clear" w:pos="2880"/>
        <w:tab w:val="num" w:pos="360"/>
        <w:tab w:val="num" w:pos="1368"/>
        <w:tab w:val="num" w:pos="5040"/>
        <w:tab w:val="num" w:pos="5760"/>
      </w:tabs>
      <w:ind w:left="5688" w:hanging="648"/>
      <w:outlineLvl w:val="3"/>
    </w:pPr>
  </w:style>
  <w:style w:type="paragraph" w:customStyle="1" w:styleId="ArticleL5">
    <w:name w:val="Article_L5"/>
    <w:basedOn w:val="ArticleL4"/>
    <w:next w:val="Normal"/>
    <w:rsid w:val="008D2229"/>
    <w:pPr>
      <w:numPr>
        <w:ilvl w:val="4"/>
      </w:numPr>
      <w:tabs>
        <w:tab w:val="clear" w:pos="3600"/>
        <w:tab w:val="num" w:pos="360"/>
        <w:tab w:val="num" w:pos="1368"/>
        <w:tab w:val="num" w:pos="6480"/>
      </w:tabs>
      <w:ind w:left="6192" w:hanging="792"/>
      <w:outlineLvl w:val="4"/>
    </w:pPr>
  </w:style>
  <w:style w:type="paragraph" w:customStyle="1" w:styleId="ArticleL6">
    <w:name w:val="Article_L6"/>
    <w:basedOn w:val="ArticleL5"/>
    <w:next w:val="Normal"/>
    <w:rsid w:val="008D2229"/>
    <w:pPr>
      <w:numPr>
        <w:ilvl w:val="5"/>
      </w:numPr>
      <w:tabs>
        <w:tab w:val="clear" w:pos="4320"/>
        <w:tab w:val="num" w:pos="360"/>
        <w:tab w:val="num" w:pos="1368"/>
        <w:tab w:val="num" w:pos="6120"/>
        <w:tab w:val="num" w:pos="6840"/>
      </w:tabs>
      <w:ind w:left="6696" w:hanging="936"/>
      <w:outlineLvl w:val="5"/>
    </w:pPr>
  </w:style>
  <w:style w:type="paragraph" w:customStyle="1" w:styleId="ArticleL7">
    <w:name w:val="Article_L7"/>
    <w:basedOn w:val="ArticleL6"/>
    <w:next w:val="Normal"/>
    <w:rsid w:val="008D2229"/>
    <w:pPr>
      <w:numPr>
        <w:ilvl w:val="6"/>
      </w:numPr>
      <w:tabs>
        <w:tab w:val="clear" w:pos="2160"/>
        <w:tab w:val="num" w:pos="360"/>
        <w:tab w:val="num" w:pos="1368"/>
        <w:tab w:val="num" w:pos="7560"/>
      </w:tabs>
      <w:ind w:left="7200" w:hanging="1080"/>
      <w:outlineLvl w:val="6"/>
    </w:pPr>
  </w:style>
  <w:style w:type="paragraph" w:customStyle="1" w:styleId="ArticleL8">
    <w:name w:val="Article_L8"/>
    <w:basedOn w:val="Normal"/>
    <w:rsid w:val="008D2229"/>
    <w:pPr>
      <w:numPr>
        <w:ilvl w:val="7"/>
        <w:numId w:val="5"/>
      </w:numPr>
    </w:pPr>
    <w:rPr>
      <w:rFonts w:eastAsia="Times New Roman"/>
      <w:szCs w:val="24"/>
    </w:rPr>
  </w:style>
  <w:style w:type="paragraph" w:customStyle="1" w:styleId="ArticleL9">
    <w:name w:val="Article_L9"/>
    <w:basedOn w:val="Normal"/>
    <w:rsid w:val="008D2229"/>
    <w:pPr>
      <w:numPr>
        <w:ilvl w:val="8"/>
        <w:numId w:val="5"/>
      </w:numPr>
    </w:pPr>
    <w:rPr>
      <w:rFonts w:eastAsia="Times New Roman"/>
      <w:szCs w:val="24"/>
    </w:rPr>
  </w:style>
  <w:style w:type="paragraph" w:customStyle="1" w:styleId="JCCReportCoverSpacer">
    <w:name w:val="JCC Report Cover Spacer"/>
    <w:basedOn w:val="Normal"/>
    <w:rsid w:val="00754350"/>
    <w:rPr>
      <w:rFonts w:ascii="Goudy Old Style" w:eastAsia="Times New Roman" w:hAnsi="Goudy Old Style"/>
      <w:b/>
      <w:caps/>
      <w:spacing w:val="20"/>
      <w:sz w:val="12"/>
      <w:szCs w:val="24"/>
    </w:rPr>
  </w:style>
  <w:style w:type="paragraph" w:customStyle="1" w:styleId="JCCReportCoverSubhead">
    <w:name w:val="JCC Report Cover Subhead"/>
    <w:basedOn w:val="Normal"/>
    <w:rsid w:val="00754350"/>
    <w:pPr>
      <w:spacing w:line="400" w:lineRule="atLeast"/>
    </w:pPr>
    <w:rPr>
      <w:rFonts w:ascii="Goudy Old Style" w:eastAsia="Times New Roman" w:hAnsi="Goudy Old Style"/>
      <w:caps/>
      <w:spacing w:val="20"/>
      <w:sz w:val="28"/>
      <w:szCs w:val="24"/>
    </w:rPr>
  </w:style>
  <w:style w:type="paragraph" w:customStyle="1" w:styleId="MemoTitle">
    <w:name w:val="Memo Title"/>
    <w:next w:val="BodyText"/>
    <w:rsid w:val="00754350"/>
    <w:pPr>
      <w:jc w:val="center"/>
    </w:pPr>
    <w:rPr>
      <w:rFonts w:ascii="Goudy Old Style" w:eastAsia="Times New Roman" w:hAnsi="Goudy Old Style"/>
      <w:caps/>
      <w:spacing w:val="80"/>
      <w:sz w:val="36"/>
    </w:rPr>
  </w:style>
  <w:style w:type="paragraph" w:customStyle="1" w:styleId="MemoHeaderText">
    <w:name w:val="Memo Header Text"/>
    <w:basedOn w:val="BodyText"/>
    <w:rsid w:val="00754350"/>
    <w:pPr>
      <w:ind w:left="-86"/>
    </w:pPr>
  </w:style>
  <w:style w:type="paragraph" w:customStyle="1" w:styleId="MemoSubhead">
    <w:name w:val="Memo Subhead"/>
    <w:next w:val="MemoHeaderText"/>
    <w:rsid w:val="00754350"/>
    <w:pPr>
      <w:ind w:left="-86"/>
    </w:pPr>
    <w:rPr>
      <w:rFonts w:ascii="Arial Black" w:eastAsia="Times New Roman" w:hAnsi="Arial Black"/>
      <w:sz w:val="17"/>
    </w:rPr>
  </w:style>
  <w:style w:type="paragraph" w:customStyle="1" w:styleId="Default">
    <w:name w:val="Default"/>
    <w:rsid w:val="0065057F"/>
    <w:pPr>
      <w:autoSpaceDE w:val="0"/>
      <w:autoSpaceDN w:val="0"/>
      <w:adjustRightInd w:val="0"/>
    </w:pPr>
    <w:rPr>
      <w:rFonts w:ascii="Times New Roman" w:eastAsia="Times New Roman" w:hAnsi="Times New Roman"/>
      <w:color w:val="000000"/>
      <w:sz w:val="24"/>
      <w:szCs w:val="24"/>
    </w:rPr>
  </w:style>
  <w:style w:type="table" w:styleId="TableGrid">
    <w:name w:val="Table Grid"/>
    <w:basedOn w:val="TableNormal"/>
    <w:uiPriority w:val="59"/>
    <w:rsid w:val="0065057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7E2237"/>
    <w:rPr>
      <w:color w:val="800080"/>
      <w:u w:val="single"/>
    </w:rPr>
  </w:style>
  <w:style w:type="paragraph" w:styleId="Revision">
    <w:name w:val="Revision"/>
    <w:hidden/>
    <w:uiPriority w:val="99"/>
    <w:semiHidden/>
    <w:rsid w:val="00336A05"/>
    <w:rPr>
      <w:rFonts w:ascii="Times New Roman" w:hAnsi="Times New Roman"/>
      <w:sz w:val="24"/>
    </w:rPr>
  </w:style>
  <w:style w:type="paragraph" w:customStyle="1" w:styleId="JCCBodyText">
    <w:name w:val="JCC Body Text"/>
    <w:basedOn w:val="Normal"/>
    <w:rsid w:val="006E3C99"/>
    <w:pPr>
      <w:tabs>
        <w:tab w:val="left" w:pos="360"/>
      </w:tabs>
      <w:spacing w:line="300" w:lineRule="atLeast"/>
    </w:pPr>
    <w:rPr>
      <w:rFonts w:eastAsia="Times New Roman"/>
    </w:rPr>
  </w:style>
  <w:style w:type="paragraph" w:styleId="ListParagraph">
    <w:name w:val="List Paragraph"/>
    <w:basedOn w:val="Normal"/>
    <w:uiPriority w:val="34"/>
    <w:qFormat/>
    <w:rsid w:val="00521E45"/>
    <w:pPr>
      <w:ind w:left="720"/>
    </w:pPr>
    <w:rPr>
      <w:rFonts w:eastAsia="Times New Roman"/>
      <w:szCs w:val="24"/>
    </w:rPr>
  </w:style>
  <w:style w:type="paragraph" w:customStyle="1" w:styleId="TableSection">
    <w:name w:val="Table Section"/>
    <w:basedOn w:val="Normal"/>
    <w:link w:val="TableSectionChar"/>
    <w:uiPriority w:val="99"/>
    <w:rsid w:val="008E2E07"/>
    <w:pPr>
      <w:spacing w:before="60" w:after="60"/>
    </w:pPr>
    <w:rPr>
      <w:rFonts w:ascii="Verdana" w:eastAsia="Times New Roman" w:hAnsi="Verdana"/>
      <w:b/>
      <w:sz w:val="16"/>
    </w:rPr>
  </w:style>
  <w:style w:type="character" w:customStyle="1" w:styleId="TableSectionChar">
    <w:name w:val="Table Section Char"/>
    <w:basedOn w:val="DefaultParagraphFont"/>
    <w:link w:val="TableSection"/>
    <w:uiPriority w:val="99"/>
    <w:rsid w:val="008E2E07"/>
    <w:rPr>
      <w:rFonts w:ascii="Verdana" w:eastAsia="Times New Roman" w:hAnsi="Verdana"/>
      <w:b/>
      <w:sz w:val="16"/>
    </w:rPr>
  </w:style>
  <w:style w:type="paragraph" w:customStyle="1" w:styleId="TableBodyText">
    <w:name w:val="Table Body Text"/>
    <w:basedOn w:val="Normal"/>
    <w:uiPriority w:val="99"/>
    <w:rsid w:val="008E2E07"/>
    <w:pPr>
      <w:spacing w:before="60" w:after="60"/>
    </w:pPr>
    <w:rPr>
      <w:rFonts w:ascii="Verdana" w:eastAsia="Times New Roman" w:hAnsi="Verdana"/>
      <w:sz w:val="16"/>
      <w:szCs w:val="16"/>
    </w:rPr>
  </w:style>
  <w:style w:type="paragraph" w:customStyle="1" w:styleId="TableTitle">
    <w:name w:val="Table Title"/>
    <w:basedOn w:val="Normal"/>
    <w:uiPriority w:val="99"/>
    <w:rsid w:val="008E2E07"/>
    <w:pPr>
      <w:spacing w:before="60" w:after="60"/>
    </w:pPr>
    <w:rPr>
      <w:rFonts w:ascii="Verdana" w:eastAsia="Times New Roman" w:hAnsi="Verdana"/>
      <w:b/>
      <w:color w:val="FFFFFF"/>
      <w:sz w:val="16"/>
      <w:szCs w:val="16"/>
    </w:rPr>
  </w:style>
  <w:style w:type="paragraph" w:customStyle="1" w:styleId="TableBullet">
    <w:name w:val="Table Bullet"/>
    <w:basedOn w:val="Normal"/>
    <w:uiPriority w:val="99"/>
    <w:rsid w:val="008E2E07"/>
    <w:pPr>
      <w:numPr>
        <w:numId w:val="8"/>
      </w:numPr>
      <w:tabs>
        <w:tab w:val="clear" w:pos="360"/>
      </w:tabs>
      <w:spacing w:before="60" w:after="60"/>
      <w:ind w:left="342" w:hanging="180"/>
    </w:pPr>
    <w:rPr>
      <w:rFonts w:ascii="Verdana" w:eastAsia="Times New Roman" w:hAnsi="Verdana"/>
      <w:color w:val="000000"/>
      <w:sz w:val="16"/>
    </w:rPr>
  </w:style>
  <w:style w:type="paragraph" w:customStyle="1" w:styleId="JCCReportCoverTitle">
    <w:name w:val="JCC Report Cover Title"/>
    <w:basedOn w:val="Normal"/>
    <w:rsid w:val="008E2E07"/>
    <w:pPr>
      <w:spacing w:line="800" w:lineRule="exact"/>
    </w:pPr>
    <w:rPr>
      <w:rFonts w:ascii="Arial Black" w:eastAsia="Times New Roman" w:hAnsi="Arial Black"/>
      <w:spacing w:val="-30"/>
      <w:sz w:val="66"/>
      <w:szCs w:val="24"/>
    </w:rPr>
  </w:style>
  <w:style w:type="paragraph" w:customStyle="1" w:styleId="Style6">
    <w:name w:val="Style6"/>
    <w:rsid w:val="00195834"/>
    <w:rPr>
      <w:rFonts w:ascii="Times New Roman" w:eastAsia="Times New Roman" w:hAnsi="Times New Roman"/>
      <w:noProof/>
      <w:sz w:val="24"/>
    </w:rPr>
  </w:style>
  <w:style w:type="paragraph" w:customStyle="1" w:styleId="Style2">
    <w:name w:val="Style2"/>
    <w:basedOn w:val="Normal"/>
    <w:autoRedefine/>
    <w:rsid w:val="00195834"/>
    <w:pPr>
      <w:keepNext/>
      <w:tabs>
        <w:tab w:val="left" w:pos="1296"/>
        <w:tab w:val="left" w:pos="2016"/>
        <w:tab w:val="left" w:pos="2592"/>
        <w:tab w:val="left" w:pos="4176"/>
        <w:tab w:val="left" w:pos="10710"/>
      </w:tabs>
      <w:outlineLvl w:val="0"/>
    </w:pPr>
    <w:rPr>
      <w:rFonts w:eastAsia="Times New Roman"/>
      <w:u w:val="single"/>
    </w:rPr>
  </w:style>
  <w:style w:type="paragraph" w:customStyle="1" w:styleId="Style1">
    <w:name w:val="Style1"/>
    <w:basedOn w:val="Heading1"/>
    <w:autoRedefine/>
    <w:rsid w:val="00195834"/>
    <w:pPr>
      <w:keepNext/>
      <w:tabs>
        <w:tab w:val="left" w:pos="720"/>
        <w:tab w:val="left" w:pos="1296"/>
        <w:tab w:val="left" w:pos="2016"/>
        <w:tab w:val="left" w:pos="2592"/>
        <w:tab w:val="left" w:pos="4176"/>
        <w:tab w:val="left" w:pos="10710"/>
      </w:tabs>
      <w:spacing w:before="0"/>
    </w:pPr>
    <w:rPr>
      <w:rFonts w:ascii="Times New Roman" w:hAnsi="Times New Roman"/>
      <w:b w:val="0"/>
      <w:u w:val="none"/>
    </w:rPr>
  </w:style>
  <w:style w:type="paragraph" w:customStyle="1" w:styleId="Style4">
    <w:name w:val="Style4"/>
    <w:basedOn w:val="Heading1"/>
    <w:autoRedefine/>
    <w:rsid w:val="00195834"/>
    <w:pPr>
      <w:keepNext/>
      <w:tabs>
        <w:tab w:val="left" w:pos="1296"/>
        <w:tab w:val="left" w:pos="2592"/>
        <w:tab w:val="left" w:pos="4176"/>
        <w:tab w:val="left" w:pos="10710"/>
      </w:tabs>
      <w:spacing w:before="0"/>
      <w:ind w:right="180"/>
    </w:pPr>
    <w:rPr>
      <w:rFonts w:ascii="Times New Roman" w:hAnsi="Times New Roman"/>
      <w:b w:val="0"/>
      <w:u w:val="none"/>
    </w:rPr>
  </w:style>
  <w:style w:type="paragraph" w:customStyle="1" w:styleId="Style5">
    <w:name w:val="Style5"/>
    <w:rsid w:val="00195834"/>
    <w:pPr>
      <w:numPr>
        <w:numId w:val="24"/>
      </w:numPr>
    </w:pPr>
    <w:rPr>
      <w:rFonts w:ascii="Times New Roman" w:eastAsia="Times New Roman" w:hAnsi="Times New Roman"/>
      <w:noProof/>
      <w:sz w:val="24"/>
    </w:rPr>
  </w:style>
  <w:style w:type="paragraph" w:customStyle="1" w:styleId="zzSansSerif">
    <w:name w:val="zz Sans Serif"/>
    <w:rsid w:val="00195834"/>
    <w:rPr>
      <w:rFonts w:ascii="Arial" w:eastAsia="Times New Roman" w:hAnsi="Arial"/>
      <w:sz w:val="24"/>
    </w:rPr>
  </w:style>
  <w:style w:type="paragraph" w:styleId="Title">
    <w:name w:val="Title"/>
    <w:basedOn w:val="Normal"/>
    <w:link w:val="TitleChar"/>
    <w:qFormat/>
    <w:rsid w:val="00195834"/>
    <w:pPr>
      <w:tabs>
        <w:tab w:val="left" w:pos="480"/>
        <w:tab w:val="left" w:pos="1080"/>
        <w:tab w:val="left" w:pos="8010"/>
        <w:tab w:val="left" w:pos="10710"/>
      </w:tabs>
      <w:ind w:right="180"/>
      <w:jc w:val="center"/>
    </w:pPr>
    <w:rPr>
      <w:rFonts w:eastAsia="Times New Roman"/>
    </w:rPr>
  </w:style>
  <w:style w:type="character" w:customStyle="1" w:styleId="TitleChar">
    <w:name w:val="Title Char"/>
    <w:basedOn w:val="DefaultParagraphFont"/>
    <w:link w:val="Title"/>
    <w:rsid w:val="00195834"/>
    <w:rPr>
      <w:rFonts w:ascii="Times New Roman" w:eastAsia="Times New Roman" w:hAnsi="Times New Roman"/>
      <w:sz w:val="24"/>
    </w:rPr>
  </w:style>
  <w:style w:type="paragraph" w:styleId="List">
    <w:name w:val="List"/>
    <w:basedOn w:val="Normal"/>
    <w:rsid w:val="00195834"/>
    <w:pPr>
      <w:ind w:left="360" w:hanging="360"/>
    </w:pPr>
    <w:rPr>
      <w:rFonts w:ascii="Courier New" w:eastAsia="Times New Roman" w:hAnsi="Courier New"/>
    </w:rPr>
  </w:style>
  <w:style w:type="paragraph" w:styleId="List2">
    <w:name w:val="List 2"/>
    <w:basedOn w:val="Normal"/>
    <w:rsid w:val="00195834"/>
    <w:pPr>
      <w:ind w:left="720" w:hanging="360"/>
    </w:pPr>
    <w:rPr>
      <w:rFonts w:ascii="Courier New" w:eastAsia="Times New Roman" w:hAnsi="Courier New"/>
    </w:rPr>
  </w:style>
  <w:style w:type="paragraph" w:styleId="ListContinue2">
    <w:name w:val="List Continue 2"/>
    <w:basedOn w:val="Normal"/>
    <w:rsid w:val="00195834"/>
    <w:pPr>
      <w:spacing w:after="120"/>
      <w:ind w:left="720"/>
    </w:pPr>
    <w:rPr>
      <w:rFonts w:ascii="Courier New" w:eastAsia="Times New Roman" w:hAnsi="Courier New"/>
    </w:rPr>
  </w:style>
  <w:style w:type="paragraph" w:customStyle="1" w:styleId="s2">
    <w:name w:val="s2"/>
    <w:basedOn w:val="Normal"/>
    <w:rsid w:val="00195834"/>
    <w:pPr>
      <w:widowControl w:val="0"/>
      <w:spacing w:after="240"/>
      <w:ind w:left="1080" w:hanging="360"/>
      <w:jc w:val="both"/>
    </w:pPr>
    <w:rPr>
      <w:rFonts w:eastAsia="Times New Roman"/>
    </w:rPr>
  </w:style>
  <w:style w:type="paragraph" w:customStyle="1" w:styleId="1indspaft">
    <w:name w:val="¶ + 1&quot; ind + sp aft"/>
    <w:basedOn w:val="Normal"/>
    <w:rsid w:val="00195834"/>
    <w:pPr>
      <w:spacing w:after="120" w:line="240" w:lineRule="atLeast"/>
      <w:ind w:firstLine="1440"/>
      <w:jc w:val="both"/>
    </w:pPr>
    <w:rPr>
      <w:rFonts w:ascii="Palatino" w:eastAsia="Times New Roman" w:hAnsi="Palatino"/>
      <w:sz w:val="20"/>
    </w:rPr>
  </w:style>
  <w:style w:type="paragraph" w:customStyle="1" w:styleId="s1">
    <w:name w:val="s1"/>
    <w:basedOn w:val="Normal"/>
    <w:rsid w:val="00195834"/>
    <w:pPr>
      <w:keepNext/>
      <w:widowControl w:val="0"/>
      <w:tabs>
        <w:tab w:val="left" w:pos="720"/>
      </w:tabs>
      <w:spacing w:after="240"/>
      <w:ind w:left="720" w:hanging="720"/>
    </w:pPr>
    <w:rPr>
      <w:rFonts w:eastAsia="Times New Roman"/>
      <w:b/>
    </w:rPr>
  </w:style>
  <w:style w:type="paragraph" w:customStyle="1" w:styleId="s3">
    <w:name w:val="s3"/>
    <w:basedOn w:val="Normal"/>
    <w:rsid w:val="00195834"/>
    <w:pPr>
      <w:widowControl w:val="0"/>
      <w:tabs>
        <w:tab w:val="left" w:pos="1440"/>
      </w:tabs>
      <w:spacing w:after="240"/>
      <w:ind w:left="1440" w:hanging="360"/>
      <w:jc w:val="both"/>
    </w:pPr>
    <w:rPr>
      <w:rFonts w:eastAsia="Times New Roman"/>
    </w:rPr>
  </w:style>
  <w:style w:type="paragraph" w:customStyle="1" w:styleId="ExhibitE1">
    <w:name w:val="ExhibitE1"/>
    <w:basedOn w:val="ExhibitA1"/>
    <w:rsid w:val="00195834"/>
    <w:pPr>
      <w:numPr>
        <w:numId w:val="0"/>
      </w:numPr>
      <w:tabs>
        <w:tab w:val="num" w:pos="720"/>
      </w:tabs>
      <w:ind w:left="720" w:hanging="720"/>
    </w:pPr>
  </w:style>
  <w:style w:type="paragraph" w:customStyle="1" w:styleId="Standard1">
    <w:name w:val="Standard1"/>
    <w:basedOn w:val="Style1"/>
    <w:next w:val="Style1"/>
    <w:rsid w:val="00195834"/>
    <w:pPr>
      <w:numPr>
        <w:numId w:val="23"/>
      </w:numPr>
    </w:pPr>
  </w:style>
  <w:style w:type="paragraph" w:customStyle="1" w:styleId="ExhibitA2">
    <w:name w:val="ExhibitA2"/>
    <w:basedOn w:val="Style3"/>
    <w:rsid w:val="00195834"/>
    <w:pPr>
      <w:numPr>
        <w:ilvl w:val="1"/>
        <w:numId w:val="25"/>
      </w:numPr>
      <w:tabs>
        <w:tab w:val="left" w:pos="-720"/>
      </w:tabs>
      <w:suppressAutoHyphens/>
      <w:jc w:val="both"/>
    </w:pPr>
    <w:rPr>
      <w:spacing w:val="-3"/>
    </w:rPr>
  </w:style>
  <w:style w:type="paragraph" w:customStyle="1" w:styleId="ExhibitA3">
    <w:name w:val="ExhibitA3"/>
    <w:basedOn w:val="Style3"/>
    <w:rsid w:val="00195834"/>
    <w:pPr>
      <w:numPr>
        <w:ilvl w:val="2"/>
        <w:numId w:val="25"/>
      </w:numPr>
    </w:pPr>
  </w:style>
  <w:style w:type="paragraph" w:customStyle="1" w:styleId="ExhibitD1">
    <w:name w:val="ExhibitD1"/>
    <w:basedOn w:val="BodyText"/>
    <w:rsid w:val="00195834"/>
    <w:pPr>
      <w:numPr>
        <w:numId w:val="26"/>
      </w:numPr>
      <w:tabs>
        <w:tab w:val="clear" w:pos="360"/>
      </w:tabs>
      <w:spacing w:line="240" w:lineRule="auto"/>
    </w:pPr>
    <w:rPr>
      <w:rFonts w:eastAsia="Times New Roman"/>
      <w:u w:val="single"/>
    </w:rPr>
  </w:style>
  <w:style w:type="paragraph" w:customStyle="1" w:styleId="ExhibitD2">
    <w:name w:val="ExhibitD2"/>
    <w:basedOn w:val="Style3"/>
    <w:rsid w:val="00195834"/>
    <w:pPr>
      <w:numPr>
        <w:ilvl w:val="1"/>
        <w:numId w:val="27"/>
      </w:numPr>
    </w:pPr>
  </w:style>
  <w:style w:type="paragraph" w:customStyle="1" w:styleId="ExhibitD3">
    <w:name w:val="ExhibitD3"/>
    <w:basedOn w:val="Style3"/>
    <w:rsid w:val="00195834"/>
    <w:pPr>
      <w:numPr>
        <w:ilvl w:val="2"/>
        <w:numId w:val="27"/>
      </w:numPr>
    </w:pPr>
  </w:style>
  <w:style w:type="paragraph" w:customStyle="1" w:styleId="EAM2">
    <w:name w:val="EAM2"/>
    <w:basedOn w:val="Normal"/>
    <w:rsid w:val="00195834"/>
    <w:pPr>
      <w:spacing w:before="240" w:after="60"/>
    </w:pPr>
    <w:rPr>
      <w:rFonts w:ascii="Arial" w:eastAsia="Times New Roman" w:hAnsi="Arial"/>
    </w:rPr>
  </w:style>
  <w:style w:type="paragraph" w:styleId="Caption">
    <w:name w:val="caption"/>
    <w:basedOn w:val="Normal"/>
    <w:next w:val="Normal"/>
    <w:qFormat/>
    <w:rsid w:val="00195834"/>
    <w:pPr>
      <w:tabs>
        <w:tab w:val="center" w:pos="5400"/>
      </w:tabs>
      <w:spacing w:line="300" w:lineRule="exact"/>
      <w:ind w:right="-720"/>
    </w:pPr>
    <w:rPr>
      <w:rFonts w:eastAsia="Times New Roman"/>
      <w:b/>
      <w:bCs/>
      <w:spacing w:val="-10"/>
      <w:sz w:val="18"/>
    </w:rPr>
  </w:style>
  <w:style w:type="paragraph" w:customStyle="1" w:styleId="JCCAddress">
    <w:name w:val="JCC Address"/>
    <w:aliases w:val="1st line"/>
    <w:basedOn w:val="Normal"/>
    <w:autoRedefine/>
    <w:rsid w:val="00195834"/>
    <w:pPr>
      <w:spacing w:before="360" w:line="280" w:lineRule="exact"/>
      <w:jc w:val="center"/>
    </w:pPr>
    <w:rPr>
      <w:rFonts w:ascii="Goudy Old Style" w:eastAsia="Times New Roman" w:hAnsi="Goudy Old Style"/>
      <w:sz w:val="17"/>
    </w:rPr>
  </w:style>
  <w:style w:type="paragraph" w:styleId="NormalWeb">
    <w:name w:val="Normal (Web)"/>
    <w:basedOn w:val="Normal"/>
    <w:rsid w:val="00195834"/>
    <w:pPr>
      <w:spacing w:before="100" w:beforeAutospacing="1" w:after="100" w:afterAutospacing="1"/>
    </w:pPr>
    <w:rPr>
      <w:rFonts w:ascii="Arial Unicode MS" w:eastAsia="Arial Unicode MS" w:hAnsi="Arial Unicode MS" w:cs="Arial Unicode MS"/>
      <w:szCs w:val="24"/>
    </w:rPr>
  </w:style>
  <w:style w:type="paragraph" w:customStyle="1" w:styleId="Tbl8left">
    <w:name w:val="Tbl8:left"/>
    <w:basedOn w:val="Normal"/>
    <w:rsid w:val="00195834"/>
    <w:pPr>
      <w:spacing w:before="40" w:after="40"/>
    </w:pPr>
    <w:rPr>
      <w:rFonts w:eastAsia="Times New Roman"/>
      <w:sz w:val="16"/>
    </w:rPr>
  </w:style>
  <w:style w:type="character" w:customStyle="1" w:styleId="zzmpTrailerItem">
    <w:name w:val="zzmpTrailerItem"/>
    <w:basedOn w:val="DefaultParagraphFont"/>
    <w:rsid w:val="00195834"/>
    <w:rPr>
      <w:rFonts w:ascii="Times New Roman" w:hAnsi="Times New Roman"/>
      <w:b w:val="0"/>
      <w:i w:val="0"/>
      <w:caps w:val="0"/>
      <w:smallCaps w:val="0"/>
      <w:dstrike w:val="0"/>
      <w:shadow w:val="0"/>
      <w:emboss w:val="0"/>
      <w:imprint w:val="0"/>
      <w:noProof/>
      <w:vanish w:val="0"/>
      <w:color w:val="auto"/>
      <w:spacing w:val="0"/>
      <w:position w:val="0"/>
      <w:sz w:val="16"/>
      <w:u w:val="none"/>
      <w:effect w:val="antsRed"/>
      <w:vertAlign w:val="baseline"/>
    </w:rPr>
  </w:style>
  <w:style w:type="paragraph" w:customStyle="1" w:styleId="PldCentrL1">
    <w:name w:val="PldCentr_L1"/>
    <w:basedOn w:val="Normal"/>
    <w:next w:val="BodyText"/>
    <w:link w:val="PldCentrL1Char"/>
    <w:rsid w:val="00195834"/>
    <w:pPr>
      <w:widowControl w:val="0"/>
      <w:numPr>
        <w:numId w:val="30"/>
      </w:numPr>
      <w:spacing w:after="240"/>
      <w:jc w:val="center"/>
      <w:outlineLvl w:val="0"/>
    </w:pPr>
    <w:rPr>
      <w:rFonts w:eastAsia="Times New Roman"/>
      <w:b/>
    </w:rPr>
  </w:style>
  <w:style w:type="character" w:customStyle="1" w:styleId="PldCentrL1Char">
    <w:name w:val="PldCentr_L1 Char"/>
    <w:basedOn w:val="DefaultParagraphFont"/>
    <w:link w:val="PldCentrL1"/>
    <w:rsid w:val="00195834"/>
    <w:rPr>
      <w:rFonts w:ascii="Times New Roman" w:eastAsia="Times New Roman" w:hAnsi="Times New Roman"/>
      <w:b/>
      <w:sz w:val="24"/>
    </w:rPr>
  </w:style>
  <w:style w:type="paragraph" w:customStyle="1" w:styleId="PldCentrL2">
    <w:name w:val="PldCentr_L2"/>
    <w:basedOn w:val="PldCentrL1"/>
    <w:next w:val="BodyText"/>
    <w:link w:val="PldCentrL2Char"/>
    <w:rsid w:val="00195834"/>
    <w:pPr>
      <w:numPr>
        <w:ilvl w:val="1"/>
      </w:numPr>
      <w:jc w:val="left"/>
      <w:outlineLvl w:val="1"/>
    </w:pPr>
  </w:style>
  <w:style w:type="character" w:customStyle="1" w:styleId="PldCentrL2Char">
    <w:name w:val="PldCentr_L2 Char"/>
    <w:basedOn w:val="PldCentrL1Char"/>
    <w:link w:val="PldCentrL2"/>
    <w:rsid w:val="00195834"/>
  </w:style>
  <w:style w:type="paragraph" w:customStyle="1" w:styleId="PldCentrL3">
    <w:name w:val="PldCentr_L3"/>
    <w:basedOn w:val="PldCentrL2"/>
    <w:next w:val="BodyText"/>
    <w:link w:val="PldCentrL3Char"/>
    <w:rsid w:val="00195834"/>
    <w:pPr>
      <w:numPr>
        <w:ilvl w:val="4"/>
      </w:numPr>
      <w:outlineLvl w:val="2"/>
    </w:pPr>
    <w:rPr>
      <w:b w:val="0"/>
    </w:rPr>
  </w:style>
  <w:style w:type="character" w:customStyle="1" w:styleId="PldCentrL3Char">
    <w:name w:val="PldCentr_L3 Char"/>
    <w:basedOn w:val="DefaultParagraphFont"/>
    <w:link w:val="PldCentrL3"/>
    <w:rsid w:val="00195834"/>
    <w:rPr>
      <w:rFonts w:ascii="Times New Roman" w:eastAsia="Times New Roman" w:hAnsi="Times New Roman"/>
      <w:sz w:val="24"/>
    </w:rPr>
  </w:style>
  <w:style w:type="paragraph" w:customStyle="1" w:styleId="PldCentrL4">
    <w:name w:val="PldCentr_L4"/>
    <w:basedOn w:val="PldCentrL3"/>
    <w:next w:val="BodyText"/>
    <w:link w:val="PldCentrL4Char"/>
    <w:rsid w:val="00195834"/>
    <w:pPr>
      <w:numPr>
        <w:ilvl w:val="6"/>
      </w:numPr>
      <w:tabs>
        <w:tab w:val="clear" w:pos="4410"/>
        <w:tab w:val="num" w:pos="2160"/>
      </w:tabs>
      <w:ind w:left="2160"/>
      <w:outlineLvl w:val="3"/>
    </w:pPr>
  </w:style>
  <w:style w:type="character" w:customStyle="1" w:styleId="PldCentrL4Char">
    <w:name w:val="PldCentr_L4 Char"/>
    <w:basedOn w:val="PldCentrL3Char"/>
    <w:link w:val="PldCentrL4"/>
    <w:rsid w:val="00195834"/>
  </w:style>
  <w:style w:type="paragraph" w:customStyle="1" w:styleId="PldCentrL5">
    <w:name w:val="PldCentr_L5"/>
    <w:basedOn w:val="PldCentrL4"/>
    <w:next w:val="BodyText"/>
    <w:link w:val="PldCentrL5Char"/>
    <w:rsid w:val="00195834"/>
    <w:pPr>
      <w:numPr>
        <w:ilvl w:val="8"/>
      </w:numPr>
      <w:tabs>
        <w:tab w:val="clear" w:pos="5760"/>
        <w:tab w:val="num" w:pos="2520"/>
        <w:tab w:val="num" w:pos="7560"/>
      </w:tabs>
      <w:ind w:left="2232" w:hanging="792"/>
      <w:outlineLvl w:val="4"/>
    </w:pPr>
  </w:style>
  <w:style w:type="character" w:customStyle="1" w:styleId="PldCentrL5Char">
    <w:name w:val="PldCentr_L5 Char"/>
    <w:basedOn w:val="PldCentrL4Char"/>
    <w:link w:val="PldCentrL5"/>
    <w:rsid w:val="00195834"/>
  </w:style>
  <w:style w:type="paragraph" w:customStyle="1" w:styleId="StyleStylePldCentrL3UnderlineBlack1">
    <w:name w:val="Style Style PldCentr_L3 + Underline + Black1"/>
    <w:basedOn w:val="Normal"/>
    <w:link w:val="StyleStylePldCentrL3UnderlineBlack1Char"/>
    <w:rsid w:val="00195834"/>
    <w:pPr>
      <w:widowControl w:val="0"/>
      <w:numPr>
        <w:ilvl w:val="2"/>
        <w:numId w:val="1"/>
      </w:numPr>
      <w:spacing w:after="240"/>
      <w:outlineLvl w:val="2"/>
    </w:pPr>
    <w:rPr>
      <w:rFonts w:eastAsia="Times New Roman"/>
      <w:color w:val="000000"/>
      <w:szCs w:val="24"/>
    </w:rPr>
  </w:style>
  <w:style w:type="character" w:customStyle="1" w:styleId="StyleStylePldCentrL3UnderlineBlack1Char">
    <w:name w:val="Style Style PldCentr_L3 + Underline + Black1 Char"/>
    <w:basedOn w:val="DefaultParagraphFont"/>
    <w:link w:val="StyleStylePldCentrL3UnderlineBlack1"/>
    <w:rsid w:val="00195834"/>
    <w:rPr>
      <w:rFonts w:ascii="Times New Roman" w:eastAsia="Times New Roman" w:hAnsi="Times New Roman"/>
      <w:color w:val="000000"/>
      <w:sz w:val="24"/>
      <w:szCs w:val="24"/>
    </w:rPr>
  </w:style>
  <w:style w:type="paragraph" w:customStyle="1" w:styleId="StylePldCentrL3Underline">
    <w:name w:val="Style PldCentr_L3 + Underline"/>
    <w:basedOn w:val="PldCentrL3"/>
    <w:link w:val="StylePldCentrL3UnderlineChar"/>
    <w:rsid w:val="00195834"/>
    <w:pPr>
      <w:numPr>
        <w:ilvl w:val="0"/>
        <w:numId w:val="0"/>
      </w:numPr>
      <w:tabs>
        <w:tab w:val="num" w:pos="1800"/>
      </w:tabs>
      <w:ind w:left="1440"/>
    </w:pPr>
    <w:rPr>
      <w:szCs w:val="24"/>
    </w:rPr>
  </w:style>
  <w:style w:type="character" w:customStyle="1" w:styleId="StylePldCentrL3UnderlineChar">
    <w:name w:val="Style PldCentr_L3 + Underline Char"/>
    <w:basedOn w:val="PldCentrL3Char"/>
    <w:link w:val="StylePldCentrL3Underline"/>
    <w:rsid w:val="00195834"/>
    <w:rPr>
      <w:szCs w:val="24"/>
    </w:rPr>
  </w:style>
  <w:style w:type="paragraph" w:customStyle="1" w:styleId="PldCentrL7">
    <w:name w:val="PldCentr_L7"/>
    <w:basedOn w:val="Normal"/>
    <w:next w:val="BodyText"/>
    <w:rsid w:val="00195834"/>
    <w:pPr>
      <w:widowControl w:val="0"/>
      <w:tabs>
        <w:tab w:val="num" w:pos="4410"/>
      </w:tabs>
      <w:spacing w:before="120" w:after="120"/>
      <w:ind w:left="4410" w:hanging="720"/>
      <w:outlineLvl w:val="6"/>
    </w:pPr>
    <w:rPr>
      <w:rFonts w:eastAsia="Times New Roman"/>
    </w:rPr>
  </w:style>
  <w:style w:type="paragraph" w:customStyle="1" w:styleId="PldCentrL9">
    <w:name w:val="PldCentr_L9"/>
    <w:basedOn w:val="Normal"/>
    <w:next w:val="BodyText"/>
    <w:rsid w:val="00195834"/>
    <w:pPr>
      <w:widowControl w:val="0"/>
      <w:tabs>
        <w:tab w:val="num" w:pos="5760"/>
      </w:tabs>
      <w:spacing w:before="240"/>
      <w:ind w:left="5760" w:hanging="720"/>
      <w:outlineLvl w:val="8"/>
    </w:pPr>
    <w:rPr>
      <w:rFonts w:eastAsia="Times New Roman"/>
    </w:rPr>
  </w:style>
  <w:style w:type="paragraph" w:customStyle="1" w:styleId="PldCentrL6">
    <w:name w:val="PldCentr_L6"/>
    <w:basedOn w:val="PldCentrL5"/>
    <w:next w:val="BodyText"/>
    <w:rsid w:val="00195834"/>
    <w:pPr>
      <w:numPr>
        <w:ilvl w:val="0"/>
        <w:numId w:val="0"/>
      </w:numPr>
      <w:tabs>
        <w:tab w:val="num" w:pos="3384"/>
      </w:tabs>
      <w:spacing w:before="120" w:after="120"/>
      <w:ind w:left="3384" w:hanging="504"/>
      <w:outlineLvl w:val="5"/>
    </w:pPr>
  </w:style>
  <w:style w:type="paragraph" w:customStyle="1" w:styleId="PldCentrL8">
    <w:name w:val="PldCentr_L8"/>
    <w:basedOn w:val="PldCentrL7"/>
    <w:next w:val="BodyText"/>
    <w:rsid w:val="00195834"/>
    <w:pPr>
      <w:tabs>
        <w:tab w:val="clear" w:pos="4410"/>
        <w:tab w:val="num" w:pos="5040"/>
      </w:tabs>
      <w:spacing w:before="240" w:after="0"/>
      <w:ind w:left="5040"/>
      <w:outlineLvl w:val="7"/>
    </w:pPr>
  </w:style>
  <w:style w:type="paragraph" w:customStyle="1" w:styleId="TableTopic">
    <w:name w:val="TableTopic"/>
    <w:basedOn w:val="Normal"/>
    <w:rsid w:val="00195834"/>
    <w:pPr>
      <w:keepLines/>
      <w:suppressAutoHyphens/>
      <w:jc w:val="both"/>
    </w:pPr>
    <w:rPr>
      <w:rFonts w:eastAsia="Times New Roman"/>
      <w:sz w:val="20"/>
    </w:rPr>
  </w:style>
  <w:style w:type="paragraph" w:styleId="E-mailSignature">
    <w:name w:val="E-mail Signature"/>
    <w:basedOn w:val="Normal"/>
    <w:link w:val="E-mailSignatureChar"/>
    <w:rsid w:val="00195834"/>
    <w:rPr>
      <w:rFonts w:eastAsia="Arial Unicode MS"/>
      <w:szCs w:val="24"/>
    </w:rPr>
  </w:style>
  <w:style w:type="character" w:customStyle="1" w:styleId="E-mailSignatureChar">
    <w:name w:val="E-mail Signature Char"/>
    <w:basedOn w:val="DefaultParagraphFont"/>
    <w:link w:val="E-mailSignature"/>
    <w:rsid w:val="00195834"/>
    <w:rPr>
      <w:rFonts w:ascii="Times New Roman" w:eastAsia="Arial Unicode MS" w:hAnsi="Times New Roman"/>
      <w:sz w:val="24"/>
      <w:szCs w:val="24"/>
    </w:rPr>
  </w:style>
  <w:style w:type="paragraph" w:customStyle="1" w:styleId="DocID">
    <w:name w:val="Doc ID"/>
    <w:basedOn w:val="Normal"/>
    <w:rsid w:val="00195834"/>
    <w:rPr>
      <w:rFonts w:eastAsia="Times New Roman"/>
      <w:sz w:val="14"/>
    </w:rPr>
  </w:style>
  <w:style w:type="paragraph" w:customStyle="1" w:styleId="ExhibitC4">
    <w:name w:val="ExhibitC4"/>
    <w:basedOn w:val="Normal"/>
    <w:rsid w:val="004A49F9"/>
    <w:pPr>
      <w:tabs>
        <w:tab w:val="num" w:pos="2448"/>
      </w:tabs>
      <w:spacing w:before="120" w:after="120"/>
      <w:ind w:left="2448" w:hanging="432"/>
    </w:pPr>
    <w:rPr>
      <w:rFonts w:eastAsia="Times New Roman"/>
    </w:rPr>
  </w:style>
  <w:style w:type="paragraph" w:customStyle="1" w:styleId="ExhibitC5">
    <w:name w:val="ExhibitC5"/>
    <w:basedOn w:val="Normal"/>
    <w:rsid w:val="004A49F9"/>
    <w:pPr>
      <w:tabs>
        <w:tab w:val="num" w:pos="3024"/>
      </w:tabs>
      <w:spacing w:before="120" w:after="120"/>
      <w:ind w:left="3024" w:hanging="576"/>
    </w:pPr>
    <w:rPr>
      <w:rFonts w:eastAsia="Times New Roman"/>
    </w:rPr>
  </w:style>
  <w:style w:type="paragraph" w:customStyle="1" w:styleId="ExhibitC6">
    <w:name w:val="ExhibitC6"/>
    <w:basedOn w:val="Normal"/>
    <w:rsid w:val="004A49F9"/>
    <w:pPr>
      <w:tabs>
        <w:tab w:val="num" w:pos="3600"/>
      </w:tabs>
      <w:spacing w:before="120" w:after="120"/>
      <w:ind w:left="3600" w:hanging="576"/>
    </w:pPr>
    <w:rPr>
      <w:rFonts w:eastAsia="Times New Roman"/>
    </w:rPr>
  </w:style>
  <w:style w:type="paragraph" w:customStyle="1" w:styleId="ExhibitC7">
    <w:name w:val="ExhibitC7"/>
    <w:basedOn w:val="Normal"/>
    <w:rsid w:val="004A49F9"/>
    <w:pPr>
      <w:tabs>
        <w:tab w:val="num" w:pos="4176"/>
      </w:tabs>
      <w:spacing w:before="120" w:after="120"/>
      <w:ind w:left="4176" w:hanging="576"/>
    </w:pPr>
    <w:rPr>
      <w:rFonts w:eastAsia="Times New Roman"/>
    </w:rPr>
  </w:style>
  <w:style w:type="paragraph" w:customStyle="1" w:styleId="centered">
    <w:name w:val="¶ centered"/>
    <w:basedOn w:val="Normal"/>
    <w:rsid w:val="001B1497"/>
    <w:pPr>
      <w:jc w:val="center"/>
    </w:pPr>
    <w:rPr>
      <w:rFonts w:ascii="Palatino" w:eastAsia="Times New Roman" w:hAnsi="Palatino"/>
      <w:sz w:val="20"/>
    </w:rPr>
  </w:style>
  <w:style w:type="paragraph" w:customStyle="1" w:styleId="signatureline">
    <w:name w:val="signature line"/>
    <w:basedOn w:val="Normal"/>
    <w:rsid w:val="001B1497"/>
    <w:pPr>
      <w:tabs>
        <w:tab w:val="left" w:pos="1200"/>
      </w:tabs>
      <w:jc w:val="center"/>
    </w:pPr>
    <w:rPr>
      <w:rFonts w:ascii="Palatino" w:eastAsia="Times New Roman" w:hAnsi="Palatino"/>
      <w:sz w:val="16"/>
    </w:rPr>
  </w:style>
  <w:style w:type="paragraph" w:customStyle="1" w:styleId="rtjusspbef">
    <w:name w:val="¶ rt jus + sp bef"/>
    <w:basedOn w:val="Normal"/>
    <w:rsid w:val="001B1497"/>
    <w:pPr>
      <w:spacing w:before="120"/>
      <w:jc w:val="right"/>
    </w:pPr>
    <w:rPr>
      <w:rFonts w:ascii="Palatino" w:eastAsia="Times New Roman" w:hAnsi="Palatino"/>
      <w:sz w:val="20"/>
    </w:rPr>
  </w:style>
</w:styles>
</file>

<file path=word/webSettings.xml><?xml version="1.0" encoding="utf-8"?>
<w:webSettings xmlns:r="http://schemas.openxmlformats.org/officeDocument/2006/relationships" xmlns:w="http://schemas.openxmlformats.org/wordprocessingml/2006/main">
  <w:divs>
    <w:div w:id="199822747">
      <w:bodyDiv w:val="1"/>
      <w:marLeft w:val="0"/>
      <w:marRight w:val="0"/>
      <w:marTop w:val="0"/>
      <w:marBottom w:val="0"/>
      <w:divBdr>
        <w:top w:val="none" w:sz="0" w:space="0" w:color="auto"/>
        <w:left w:val="none" w:sz="0" w:space="0" w:color="auto"/>
        <w:bottom w:val="none" w:sz="0" w:space="0" w:color="auto"/>
        <w:right w:val="none" w:sz="0" w:space="0" w:color="auto"/>
      </w:divBdr>
    </w:div>
    <w:div w:id="311493738">
      <w:bodyDiv w:val="1"/>
      <w:marLeft w:val="0"/>
      <w:marRight w:val="0"/>
      <w:marTop w:val="0"/>
      <w:marBottom w:val="0"/>
      <w:divBdr>
        <w:top w:val="none" w:sz="0" w:space="0" w:color="auto"/>
        <w:left w:val="none" w:sz="0" w:space="0" w:color="auto"/>
        <w:bottom w:val="none" w:sz="0" w:space="0" w:color="auto"/>
        <w:right w:val="none" w:sz="0" w:space="0" w:color="auto"/>
      </w:divBdr>
    </w:div>
    <w:div w:id="472405085">
      <w:bodyDiv w:val="1"/>
      <w:marLeft w:val="0"/>
      <w:marRight w:val="0"/>
      <w:marTop w:val="0"/>
      <w:marBottom w:val="0"/>
      <w:divBdr>
        <w:top w:val="none" w:sz="0" w:space="0" w:color="auto"/>
        <w:left w:val="none" w:sz="0" w:space="0" w:color="auto"/>
        <w:bottom w:val="none" w:sz="0" w:space="0" w:color="auto"/>
        <w:right w:val="none" w:sz="0" w:space="0" w:color="auto"/>
      </w:divBdr>
    </w:div>
    <w:div w:id="772014869">
      <w:bodyDiv w:val="1"/>
      <w:marLeft w:val="0"/>
      <w:marRight w:val="0"/>
      <w:marTop w:val="0"/>
      <w:marBottom w:val="0"/>
      <w:divBdr>
        <w:top w:val="none" w:sz="0" w:space="0" w:color="auto"/>
        <w:left w:val="none" w:sz="0" w:space="0" w:color="auto"/>
        <w:bottom w:val="none" w:sz="0" w:space="0" w:color="auto"/>
        <w:right w:val="none" w:sz="0" w:space="0" w:color="auto"/>
      </w:divBdr>
    </w:div>
    <w:div w:id="773592145">
      <w:bodyDiv w:val="1"/>
      <w:marLeft w:val="0"/>
      <w:marRight w:val="0"/>
      <w:marTop w:val="0"/>
      <w:marBottom w:val="0"/>
      <w:divBdr>
        <w:top w:val="none" w:sz="0" w:space="0" w:color="auto"/>
        <w:left w:val="none" w:sz="0" w:space="0" w:color="auto"/>
        <w:bottom w:val="none" w:sz="0" w:space="0" w:color="auto"/>
        <w:right w:val="none" w:sz="0" w:space="0" w:color="auto"/>
      </w:divBdr>
    </w:div>
    <w:div w:id="1048916466">
      <w:bodyDiv w:val="1"/>
      <w:marLeft w:val="0"/>
      <w:marRight w:val="0"/>
      <w:marTop w:val="0"/>
      <w:marBottom w:val="0"/>
      <w:divBdr>
        <w:top w:val="none" w:sz="0" w:space="0" w:color="auto"/>
        <w:left w:val="none" w:sz="0" w:space="0" w:color="auto"/>
        <w:bottom w:val="none" w:sz="0" w:space="0" w:color="auto"/>
        <w:right w:val="none" w:sz="0" w:space="0" w:color="auto"/>
      </w:divBdr>
    </w:div>
    <w:div w:id="1116176165">
      <w:bodyDiv w:val="1"/>
      <w:marLeft w:val="0"/>
      <w:marRight w:val="0"/>
      <w:marTop w:val="0"/>
      <w:marBottom w:val="0"/>
      <w:divBdr>
        <w:top w:val="none" w:sz="0" w:space="0" w:color="auto"/>
        <w:left w:val="none" w:sz="0" w:space="0" w:color="auto"/>
        <w:bottom w:val="none" w:sz="0" w:space="0" w:color="auto"/>
        <w:right w:val="none" w:sz="0" w:space="0" w:color="auto"/>
      </w:divBdr>
    </w:div>
    <w:div w:id="1450197046">
      <w:bodyDiv w:val="1"/>
      <w:marLeft w:val="0"/>
      <w:marRight w:val="0"/>
      <w:marTop w:val="0"/>
      <w:marBottom w:val="0"/>
      <w:divBdr>
        <w:top w:val="none" w:sz="0" w:space="0" w:color="auto"/>
        <w:left w:val="none" w:sz="0" w:space="0" w:color="auto"/>
        <w:bottom w:val="none" w:sz="0" w:space="0" w:color="auto"/>
        <w:right w:val="none" w:sz="0" w:space="0" w:color="auto"/>
      </w:divBdr>
    </w:div>
    <w:div w:id="1734114451">
      <w:bodyDiv w:val="1"/>
      <w:marLeft w:val="0"/>
      <w:marRight w:val="0"/>
      <w:marTop w:val="0"/>
      <w:marBottom w:val="0"/>
      <w:divBdr>
        <w:top w:val="none" w:sz="0" w:space="0" w:color="auto"/>
        <w:left w:val="none" w:sz="0" w:space="0" w:color="auto"/>
        <w:bottom w:val="none" w:sz="0" w:space="0" w:color="auto"/>
        <w:right w:val="none" w:sz="0" w:space="0" w:color="auto"/>
      </w:divBdr>
    </w:div>
    <w:div w:id="173762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urdoch.edu.au/elaw/issues/v9n1/cathcart91_notes.html" TargetMode="External"/><Relationship Id="rId117" Type="http://schemas.openxmlformats.org/officeDocument/2006/relationships/hyperlink" Target="http://www.murdoch.edu.au/elaw/issues/v9n1/cathcart91_notes.html" TargetMode="External"/><Relationship Id="rId21" Type="http://schemas.openxmlformats.org/officeDocument/2006/relationships/hyperlink" Target="http://www.murdoch.edu.au/elaw/issues/v9n1/cathcart91_notes.html" TargetMode="External"/><Relationship Id="rId42" Type="http://schemas.openxmlformats.org/officeDocument/2006/relationships/hyperlink" Target="http://www.murdoch.edu.au/elaw/issues/v9n1/cathcart91_notes.html" TargetMode="External"/><Relationship Id="rId47" Type="http://schemas.openxmlformats.org/officeDocument/2006/relationships/hyperlink" Target="http://www.murdoch.edu.au/elaw/issues/v9n1/cathcart91_notes.html" TargetMode="External"/><Relationship Id="rId63" Type="http://schemas.openxmlformats.org/officeDocument/2006/relationships/hyperlink" Target="http://www.murdoch.edu.au/elaw/issues/v9n1/cathcart91_notes.html" TargetMode="External"/><Relationship Id="rId68" Type="http://schemas.openxmlformats.org/officeDocument/2006/relationships/hyperlink" Target="http://www.murdoch.edu.au/elaw/issues/v9n1/cathcart91_notes.html" TargetMode="External"/><Relationship Id="rId84" Type="http://schemas.openxmlformats.org/officeDocument/2006/relationships/hyperlink" Target="http://www.murdoch.edu.au/elaw/issues/v9n1/cathcart91_notes.html" TargetMode="External"/><Relationship Id="rId89" Type="http://schemas.openxmlformats.org/officeDocument/2006/relationships/hyperlink" Target="http://www.murdoch.edu.au/elaw/issues/v9n1/cathcart91_notes.html" TargetMode="External"/><Relationship Id="rId112" Type="http://schemas.openxmlformats.org/officeDocument/2006/relationships/hyperlink" Target="http://www.murdoch.edu.au/elaw/issues/v9n1/cathcart91_notes.html" TargetMode="External"/><Relationship Id="rId133" Type="http://schemas.openxmlformats.org/officeDocument/2006/relationships/hyperlink" Target="http://www.murdoch.edu.au/elaw/issues/v9n1/cathcart91_notes.html" TargetMode="External"/><Relationship Id="rId138" Type="http://schemas.openxmlformats.org/officeDocument/2006/relationships/hyperlink" Target="http://www.murdoch.edu.au/elaw/issues/v9n1/cathcart91_notes.html" TargetMode="External"/><Relationship Id="rId16" Type="http://schemas.openxmlformats.org/officeDocument/2006/relationships/image" Target="media/image2.jpeg"/><Relationship Id="rId107" Type="http://schemas.openxmlformats.org/officeDocument/2006/relationships/hyperlink" Target="http://www.murdoch.edu.au/elaw/issues/v9n1/cathcart91_notes.html" TargetMode="External"/><Relationship Id="rId11" Type="http://schemas.openxmlformats.org/officeDocument/2006/relationships/footer" Target="footer2.xml"/><Relationship Id="rId32" Type="http://schemas.openxmlformats.org/officeDocument/2006/relationships/hyperlink" Target="http://www.murdoch.edu.au/elaw/issues/v9n1/cathcart91_notes.html" TargetMode="External"/><Relationship Id="rId37" Type="http://schemas.openxmlformats.org/officeDocument/2006/relationships/hyperlink" Target="http://www.murdoch.edu.au/elaw/issues/v9n1/cathcart91_notes.html" TargetMode="External"/><Relationship Id="rId53" Type="http://schemas.openxmlformats.org/officeDocument/2006/relationships/hyperlink" Target="http://www.murdoch.edu.au/elaw/issues/v9n1/cathcart91_notes.html" TargetMode="External"/><Relationship Id="rId58" Type="http://schemas.openxmlformats.org/officeDocument/2006/relationships/hyperlink" Target="http://www.murdoch.edu.au/elaw/issues/v9n1/cathcart91_notes.html" TargetMode="External"/><Relationship Id="rId74" Type="http://schemas.openxmlformats.org/officeDocument/2006/relationships/hyperlink" Target="http://www.murdoch.edu.au/elaw/issues/v9n1/cathcart91_notes.html" TargetMode="External"/><Relationship Id="rId79" Type="http://schemas.openxmlformats.org/officeDocument/2006/relationships/hyperlink" Target="http://www.murdoch.edu.au/elaw/issues/v9n1/cathcart91_notes.html" TargetMode="External"/><Relationship Id="rId102" Type="http://schemas.openxmlformats.org/officeDocument/2006/relationships/hyperlink" Target="http://www.murdoch.edu.au/elaw/issues/v9n1/cathcart91_text.html" TargetMode="External"/><Relationship Id="rId123" Type="http://schemas.openxmlformats.org/officeDocument/2006/relationships/hyperlink" Target="http://www.murdoch.edu.au/elaw/issues/v9n1/cathcart91_notes.html" TargetMode="External"/><Relationship Id="rId128" Type="http://schemas.openxmlformats.org/officeDocument/2006/relationships/hyperlink" Target="http://www.murdoch.edu.au/elaw/issues/v9n1/cathcart91_notes.html" TargetMode="External"/><Relationship Id="rId144" Type="http://schemas.openxmlformats.org/officeDocument/2006/relationships/hyperlink" Target="http://www.murdoch.edu.au/elaw/issues/v9n1/cathcart91_notes.html" TargetMode="Externa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murdoch.edu.au/elaw/issues/v9n1/cathcart91_notes.html" TargetMode="External"/><Relationship Id="rId95" Type="http://schemas.openxmlformats.org/officeDocument/2006/relationships/hyperlink" Target="http://www.murdoch.edu.au/elaw/issues/v9n1/cathcart91_notes.html" TargetMode="External"/><Relationship Id="rId22" Type="http://schemas.openxmlformats.org/officeDocument/2006/relationships/hyperlink" Target="http://www.murdoch.edu.au/elaw/issues/v9n1/cathcart91_notes.html" TargetMode="External"/><Relationship Id="rId27" Type="http://schemas.openxmlformats.org/officeDocument/2006/relationships/hyperlink" Target="http://www.murdoch.edu.au/elaw/issues/v9n1/cathcart91_notes.html" TargetMode="External"/><Relationship Id="rId43" Type="http://schemas.openxmlformats.org/officeDocument/2006/relationships/hyperlink" Target="http://www.murdoch.edu.au/elaw/issues/v9n1/cathcart91_notes.html" TargetMode="External"/><Relationship Id="rId48" Type="http://schemas.openxmlformats.org/officeDocument/2006/relationships/hyperlink" Target="http://www.murdoch.edu.au/elaw/issues/v9n1/cathcart91_notes.html" TargetMode="External"/><Relationship Id="rId64" Type="http://schemas.openxmlformats.org/officeDocument/2006/relationships/hyperlink" Target="http://www.murdoch.edu.au/elaw/issues/v9n1/cathcart91_notes.html" TargetMode="External"/><Relationship Id="rId69" Type="http://schemas.openxmlformats.org/officeDocument/2006/relationships/hyperlink" Target="http://www.murdoch.edu.au/elaw/issues/v9n1/cathcart91_notes.html" TargetMode="External"/><Relationship Id="rId113" Type="http://schemas.openxmlformats.org/officeDocument/2006/relationships/hyperlink" Target="http://www.murdoch.edu.au/elaw/issues/v9n1/cathcart91_notes.html" TargetMode="External"/><Relationship Id="rId118" Type="http://schemas.openxmlformats.org/officeDocument/2006/relationships/hyperlink" Target="http://www.murdoch.edu.au/elaw/issues/v9n1/cathcart91_notes.html" TargetMode="External"/><Relationship Id="rId134" Type="http://schemas.openxmlformats.org/officeDocument/2006/relationships/hyperlink" Target="http://www.murdoch.edu.au/elaw/issues/v9n1/cathcart91_notes.html" TargetMode="External"/><Relationship Id="rId139" Type="http://schemas.openxmlformats.org/officeDocument/2006/relationships/hyperlink" Target="http://www.murdoch.edu.au/elaw/issues/v9n1/cathcart91_notes.html" TargetMode="External"/><Relationship Id="rId80" Type="http://schemas.openxmlformats.org/officeDocument/2006/relationships/hyperlink" Target="http://www.murdoch.edu.au/elaw/issues/v9n1/cathcart91_notes.html" TargetMode="External"/><Relationship Id="rId85" Type="http://schemas.openxmlformats.org/officeDocument/2006/relationships/hyperlink" Target="http://www.murdoch.edu.au/elaw/issues/v9n1/cathcart91_notes.html" TargetMode="Externa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hyperlink" Target="http://www.murdoch.edu.au/elaw/issues/v9n1/cathcart91_notes.html" TargetMode="External"/><Relationship Id="rId33" Type="http://schemas.openxmlformats.org/officeDocument/2006/relationships/hyperlink" Target="http://www.murdoch.edu.au/elaw/issues/v9n1/cathcart91_notes.html" TargetMode="External"/><Relationship Id="rId38" Type="http://schemas.openxmlformats.org/officeDocument/2006/relationships/hyperlink" Target="http://www.murdoch.edu.au/elaw/issues/v9n1/cathcart91_notes.html" TargetMode="External"/><Relationship Id="rId46" Type="http://schemas.openxmlformats.org/officeDocument/2006/relationships/hyperlink" Target="http://www.murdoch.edu.au/elaw/issues/v9n1/cathcart91_notes.html" TargetMode="External"/><Relationship Id="rId59" Type="http://schemas.openxmlformats.org/officeDocument/2006/relationships/hyperlink" Target="http://www.murdoch.edu.au/elaw/issues/v9n1/cathcart91_notes.html" TargetMode="External"/><Relationship Id="rId67" Type="http://schemas.openxmlformats.org/officeDocument/2006/relationships/hyperlink" Target="http://www.murdoch.edu.au/elaw/issues/v9n1/cathcart91_notes.html" TargetMode="External"/><Relationship Id="rId103" Type="http://schemas.openxmlformats.org/officeDocument/2006/relationships/hyperlink" Target="http://www.murdoch.edu.au/elaw/issues/v9n1/cathcart91_notes.html" TargetMode="External"/><Relationship Id="rId108" Type="http://schemas.openxmlformats.org/officeDocument/2006/relationships/hyperlink" Target="http://www.murdoch.edu.au/elaw/issues/v9n1/cathcart91_notes.html" TargetMode="External"/><Relationship Id="rId116" Type="http://schemas.openxmlformats.org/officeDocument/2006/relationships/hyperlink" Target="http://www.murdoch.edu.au/elaw/issues/v9n1/cathcart91_notes.html" TargetMode="External"/><Relationship Id="rId124" Type="http://schemas.openxmlformats.org/officeDocument/2006/relationships/hyperlink" Target="http://www.murdoch.edu.au/elaw/issues/v9n1/cathcart91_notes.html" TargetMode="External"/><Relationship Id="rId129" Type="http://schemas.openxmlformats.org/officeDocument/2006/relationships/hyperlink" Target="http://www.murdoch.edu.au/elaw/issues/v9n1/cathcart91_notes.html" TargetMode="External"/><Relationship Id="rId137" Type="http://schemas.openxmlformats.org/officeDocument/2006/relationships/hyperlink" Target="http://www.murdoch.edu.au/elaw/issues/v9n1/cathcart91_notes.html" TargetMode="External"/><Relationship Id="rId20" Type="http://schemas.openxmlformats.org/officeDocument/2006/relationships/hyperlink" Target="http://www.murdoch.edu.au/elaw/issues/v9n1/cathcart91_notes.html" TargetMode="External"/><Relationship Id="rId41" Type="http://schemas.openxmlformats.org/officeDocument/2006/relationships/hyperlink" Target="http://www.murdoch.edu.au/elaw/issues/v9n1/cathcart91_notes.html" TargetMode="External"/><Relationship Id="rId54" Type="http://schemas.openxmlformats.org/officeDocument/2006/relationships/hyperlink" Target="http://www.murdoch.edu.au/elaw/issues/v9n1/cathcart91_notes.html" TargetMode="External"/><Relationship Id="rId62" Type="http://schemas.openxmlformats.org/officeDocument/2006/relationships/hyperlink" Target="http://www.murdoch.edu.au/elaw/issues/v9n1/cathcart91_notes.html" TargetMode="External"/><Relationship Id="rId70" Type="http://schemas.openxmlformats.org/officeDocument/2006/relationships/hyperlink" Target="http://www.murdoch.edu.au/elaw/issues/v9n1/cathcart91_notes.html" TargetMode="External"/><Relationship Id="rId75" Type="http://schemas.openxmlformats.org/officeDocument/2006/relationships/hyperlink" Target="http://www.murdoch.edu.au/elaw/issues/v9n1/cathcart91_notes.html" TargetMode="External"/><Relationship Id="rId83" Type="http://schemas.openxmlformats.org/officeDocument/2006/relationships/hyperlink" Target="http://www.murdoch.edu.au/elaw/issues/v9n1/cathcart91_notes.html" TargetMode="External"/><Relationship Id="rId88" Type="http://schemas.openxmlformats.org/officeDocument/2006/relationships/hyperlink" Target="http://www.murdoch.edu.au/elaw/issues/v9n1/cathcart91_notes.html" TargetMode="External"/><Relationship Id="rId91" Type="http://schemas.openxmlformats.org/officeDocument/2006/relationships/hyperlink" Target="http://www.murdoch.edu.au/elaw/issues/v9n1/cathcart91_notes.html" TargetMode="External"/><Relationship Id="rId96" Type="http://schemas.openxmlformats.org/officeDocument/2006/relationships/hyperlink" Target="http://www.murdoch.edu.au/elaw/issues/v9n1/cathcart91_notes.html" TargetMode="External"/><Relationship Id="rId111" Type="http://schemas.openxmlformats.org/officeDocument/2006/relationships/hyperlink" Target="http://www.murdoch.edu.au/elaw/issues/v9n1/cathcart91_text.html" TargetMode="External"/><Relationship Id="rId132" Type="http://schemas.openxmlformats.org/officeDocument/2006/relationships/hyperlink" Target="http://www.murdoch.edu.au/elaw/issues/v9n1/cathcart91_notes.html" TargetMode="External"/><Relationship Id="rId140" Type="http://schemas.openxmlformats.org/officeDocument/2006/relationships/hyperlink" Target="http://www.murdoch.edu.au/elaw/issues/v9n1/cathcart91_notes.html" TargetMode="External"/><Relationship Id="rId145" Type="http://schemas.openxmlformats.org/officeDocument/2006/relationships/hyperlink" Target="http://www.murdoch.edu.au/elaw/issues/v9n1/cathcart91_note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yperlink" Target="http://www.murdoch.edu.au/elaw/issues/v9n1/cathcart91_notes.html" TargetMode="External"/><Relationship Id="rId28" Type="http://schemas.openxmlformats.org/officeDocument/2006/relationships/hyperlink" Target="http://www.murdoch.edu.au/elaw/issues/v9n1/cathcart91_notes.html" TargetMode="External"/><Relationship Id="rId36" Type="http://schemas.openxmlformats.org/officeDocument/2006/relationships/hyperlink" Target="http://www.murdoch.edu.au/elaw/issues/v9n1/cathcart91_notes.html" TargetMode="External"/><Relationship Id="rId49" Type="http://schemas.openxmlformats.org/officeDocument/2006/relationships/hyperlink" Target="http://www.murdoch.edu.au/elaw/issues/v9n1/cathcart91_notes.html" TargetMode="External"/><Relationship Id="rId57" Type="http://schemas.openxmlformats.org/officeDocument/2006/relationships/hyperlink" Target="http://www.murdoch.edu.au/elaw/issues/v9n1/cathcart91_notes.html" TargetMode="External"/><Relationship Id="rId106" Type="http://schemas.openxmlformats.org/officeDocument/2006/relationships/hyperlink" Target="http://www.murdoch.edu.au/elaw/issues/v9n1/cathcart91_notes.html" TargetMode="External"/><Relationship Id="rId114" Type="http://schemas.openxmlformats.org/officeDocument/2006/relationships/hyperlink" Target="http://www.murdoch.edu.au/elaw/issues/v9n1/cathcart91_notes.html" TargetMode="External"/><Relationship Id="rId119" Type="http://schemas.openxmlformats.org/officeDocument/2006/relationships/hyperlink" Target="http://www.murdoch.edu.au/elaw/issues/v9n1/cathcart91_notes.html" TargetMode="External"/><Relationship Id="rId127" Type="http://schemas.openxmlformats.org/officeDocument/2006/relationships/hyperlink" Target="http://www.murdoch.edu.au/elaw/issues/v9n1/cathcart91_notes.html" TargetMode="External"/><Relationship Id="rId10" Type="http://schemas.openxmlformats.org/officeDocument/2006/relationships/header" Target="header2.xml"/><Relationship Id="rId31" Type="http://schemas.openxmlformats.org/officeDocument/2006/relationships/hyperlink" Target="http://www.murdoch.edu.au/elaw/issues/v9n1/cathcart91_notes.html" TargetMode="External"/><Relationship Id="rId44" Type="http://schemas.openxmlformats.org/officeDocument/2006/relationships/hyperlink" Target="http://www.murdoch.edu.au/elaw/issues/v9n1/cathcart91_notes.html" TargetMode="External"/><Relationship Id="rId52" Type="http://schemas.openxmlformats.org/officeDocument/2006/relationships/hyperlink" Target="http://www.murdoch.edu.au/elaw/issues/v9n1/cathcart91_notes.html" TargetMode="External"/><Relationship Id="rId60" Type="http://schemas.openxmlformats.org/officeDocument/2006/relationships/hyperlink" Target="http://www.murdoch.edu.au/elaw/issues/v9n1/cathcart91_notes.html" TargetMode="External"/><Relationship Id="rId65" Type="http://schemas.openxmlformats.org/officeDocument/2006/relationships/hyperlink" Target="http://www.murdoch.edu.au/elaw/issues/v9n1/cathcart91_notes.html" TargetMode="External"/><Relationship Id="rId73" Type="http://schemas.openxmlformats.org/officeDocument/2006/relationships/hyperlink" Target="http://www.murdoch.edu.au/elaw/issues/v9n1/cathcart91_notes.html" TargetMode="External"/><Relationship Id="rId78" Type="http://schemas.openxmlformats.org/officeDocument/2006/relationships/hyperlink" Target="http://www.murdoch.edu.au/elaw/issues/v9n1/cathcart91_notes.html" TargetMode="External"/><Relationship Id="rId81" Type="http://schemas.openxmlformats.org/officeDocument/2006/relationships/hyperlink" Target="http://www.murdoch.edu.au/elaw/issues/v9n1/cathcart91_notes.html" TargetMode="External"/><Relationship Id="rId86" Type="http://schemas.openxmlformats.org/officeDocument/2006/relationships/hyperlink" Target="http://www.murdoch.edu.au/elaw/issues/v9n1/cathcart91_notes.html" TargetMode="External"/><Relationship Id="rId94" Type="http://schemas.openxmlformats.org/officeDocument/2006/relationships/hyperlink" Target="http://www.murdoch.edu.au/elaw/issues/v9n1/cathcart91_notes.html" TargetMode="External"/><Relationship Id="rId99" Type="http://schemas.openxmlformats.org/officeDocument/2006/relationships/hyperlink" Target="http://www.murdoch.edu.au/elaw/issues/v9n1/cathcart91_notes.html" TargetMode="External"/><Relationship Id="rId101" Type="http://schemas.openxmlformats.org/officeDocument/2006/relationships/hyperlink" Target="http://www.murdoch.edu.au/elaw/issues/v9n1/cathcart91_notes.html" TargetMode="External"/><Relationship Id="rId122" Type="http://schemas.openxmlformats.org/officeDocument/2006/relationships/hyperlink" Target="http://www.murdoch.edu.au/elaw/issues/v9n1/cathcart91_notes.html" TargetMode="External"/><Relationship Id="rId130" Type="http://schemas.openxmlformats.org/officeDocument/2006/relationships/hyperlink" Target="http://www.murdoch.edu.au/elaw/issues/v9n1/cathcart91_notes.html" TargetMode="External"/><Relationship Id="rId135" Type="http://schemas.openxmlformats.org/officeDocument/2006/relationships/hyperlink" Target="http://www.murdoch.edu.au/elaw/issues/v9n1/cathcart91_notes.html" TargetMode="External"/><Relationship Id="rId143" Type="http://schemas.openxmlformats.org/officeDocument/2006/relationships/hyperlink" Target="http://www.murdoch.edu.au/elaw/issues/v9n1/cathcart91_notes.html" TargetMode="External"/><Relationship Id="rId148"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hyperlink" Target="http://www.murdoch.edu.au/elaw/issues/v9n1/cathcart91_text.html" TargetMode="External"/><Relationship Id="rId39" Type="http://schemas.openxmlformats.org/officeDocument/2006/relationships/hyperlink" Target="http://www.murdoch.edu.au/elaw/issues/v9n1/cathcart91_notes.html" TargetMode="External"/><Relationship Id="rId109" Type="http://schemas.openxmlformats.org/officeDocument/2006/relationships/hyperlink" Target="http://www.murdoch.edu.au/elaw/issues/v9n1/cathcart91_notes.html" TargetMode="External"/><Relationship Id="rId34" Type="http://schemas.openxmlformats.org/officeDocument/2006/relationships/hyperlink" Target="http://www.murdoch.edu.au/elaw/issues/v9n1/cathcart91_text.html" TargetMode="External"/><Relationship Id="rId50" Type="http://schemas.openxmlformats.org/officeDocument/2006/relationships/hyperlink" Target="http://www.murdoch.edu.au/elaw/issues/v9n1/cathcart91_notes.html" TargetMode="External"/><Relationship Id="rId55" Type="http://schemas.openxmlformats.org/officeDocument/2006/relationships/hyperlink" Target="http://www.murdoch.edu.au/elaw/issues/v9n1/cathcart91_notes.html" TargetMode="External"/><Relationship Id="rId76" Type="http://schemas.openxmlformats.org/officeDocument/2006/relationships/hyperlink" Target="http://www.murdoch.edu.au/elaw/issues/v9n1/cathcart91_notes.html" TargetMode="External"/><Relationship Id="rId97" Type="http://schemas.openxmlformats.org/officeDocument/2006/relationships/hyperlink" Target="http://www.murdoch.edu.au/elaw/issues/v9n1/cathcart91_notes.html" TargetMode="External"/><Relationship Id="rId104" Type="http://schemas.openxmlformats.org/officeDocument/2006/relationships/hyperlink" Target="http://www.murdoch.edu.au/elaw/issues/v9n1/cathcart91_notes.html" TargetMode="External"/><Relationship Id="rId120" Type="http://schemas.openxmlformats.org/officeDocument/2006/relationships/hyperlink" Target="http://www.murdoch.edu.au/elaw/issues/v9n1/cathcart91_notes.html" TargetMode="External"/><Relationship Id="rId125" Type="http://schemas.openxmlformats.org/officeDocument/2006/relationships/hyperlink" Target="http://www.murdoch.edu.au/elaw/issues/v9n1/cathcart91_notes.html" TargetMode="External"/><Relationship Id="rId141" Type="http://schemas.openxmlformats.org/officeDocument/2006/relationships/hyperlink" Target="http://www.murdoch.edu.au/elaw/issues/v9n1/cathcart91_notes.html" TargetMode="External"/><Relationship Id="rId146" Type="http://schemas.openxmlformats.org/officeDocument/2006/relationships/hyperlink" Target="http://www.murdoch.edu.au/elaw/issues/v9n1/cathcart91_notes.html" TargetMode="External"/><Relationship Id="rId7" Type="http://schemas.openxmlformats.org/officeDocument/2006/relationships/endnotes" Target="endnotes.xml"/><Relationship Id="rId71" Type="http://schemas.openxmlformats.org/officeDocument/2006/relationships/hyperlink" Target="http://www.murdoch.edu.au/elaw/issues/v9n1/cathcart91_notes.html" TargetMode="External"/><Relationship Id="rId92" Type="http://schemas.openxmlformats.org/officeDocument/2006/relationships/hyperlink" Target="http://www.murdoch.edu.au/elaw/issues/v9n1/cathcart91_notes.html" TargetMode="External"/><Relationship Id="rId2" Type="http://schemas.openxmlformats.org/officeDocument/2006/relationships/numbering" Target="numbering.xml"/><Relationship Id="rId29" Type="http://schemas.openxmlformats.org/officeDocument/2006/relationships/hyperlink" Target="http://www.murdoch.edu.au/elaw/issues/v9n1/cathcart91_notes.html" TargetMode="External"/><Relationship Id="rId24" Type="http://schemas.openxmlformats.org/officeDocument/2006/relationships/hyperlink" Target="http://www.murdoch.edu.au/elaw/issues/v9n1/cathcart91_notes.html" TargetMode="External"/><Relationship Id="rId40" Type="http://schemas.openxmlformats.org/officeDocument/2006/relationships/hyperlink" Target="http://www.murdoch.edu.au/elaw/issues/v9n1/cathcart91_notes.html" TargetMode="External"/><Relationship Id="rId45" Type="http://schemas.openxmlformats.org/officeDocument/2006/relationships/hyperlink" Target="http://www.murdoch.edu.au/elaw/issues/v9n1/cathcart91_notes.html" TargetMode="External"/><Relationship Id="rId66" Type="http://schemas.openxmlformats.org/officeDocument/2006/relationships/hyperlink" Target="http://www.murdoch.edu.au/elaw/issues/v9n1/cathcart91_notes.html" TargetMode="External"/><Relationship Id="rId87" Type="http://schemas.openxmlformats.org/officeDocument/2006/relationships/hyperlink" Target="http://www.murdoch.edu.au/elaw/issues/v9n1/cathcart91_notes.html" TargetMode="External"/><Relationship Id="rId110" Type="http://schemas.openxmlformats.org/officeDocument/2006/relationships/hyperlink" Target="http://www.murdoch.edu.au/elaw/issues/v9n1/cathcart91_notes.html" TargetMode="External"/><Relationship Id="rId115" Type="http://schemas.openxmlformats.org/officeDocument/2006/relationships/hyperlink" Target="http://www.murdoch.edu.au/elaw/issues/v9n1/cathcart91_notes.html" TargetMode="External"/><Relationship Id="rId131" Type="http://schemas.openxmlformats.org/officeDocument/2006/relationships/hyperlink" Target="http://www.murdoch.edu.au/elaw/issues/v9n1/cathcart91_notes.html" TargetMode="External"/><Relationship Id="rId136" Type="http://schemas.openxmlformats.org/officeDocument/2006/relationships/hyperlink" Target="http://www.murdoch.edu.au/elaw/issues/v9n1/cathcart91_notes.html" TargetMode="External"/><Relationship Id="rId61" Type="http://schemas.openxmlformats.org/officeDocument/2006/relationships/hyperlink" Target="http://www.murdoch.edu.au/elaw/issues/v9n1/cathcart91_notes.html" TargetMode="External"/><Relationship Id="rId82" Type="http://schemas.openxmlformats.org/officeDocument/2006/relationships/hyperlink" Target="http://www.murdoch.edu.au/elaw/issues/v9n1/cathcart91_notes.html" TargetMode="External"/><Relationship Id="rId19" Type="http://schemas.openxmlformats.org/officeDocument/2006/relationships/hyperlink" Target="http://www.murdoch.edu.au/elaw/issues/v9n1/cathcart91_text.html" TargetMode="External"/><Relationship Id="rId14" Type="http://schemas.openxmlformats.org/officeDocument/2006/relationships/footer" Target="footer5.xml"/><Relationship Id="rId30" Type="http://schemas.openxmlformats.org/officeDocument/2006/relationships/hyperlink" Target="http://www.murdoch.edu.au/elaw/issues/v9n1/cathcart91_notes.html" TargetMode="External"/><Relationship Id="rId35" Type="http://schemas.openxmlformats.org/officeDocument/2006/relationships/hyperlink" Target="http://www.murdoch.edu.au/elaw/issues/v9n1/cathcart91_notes.html" TargetMode="External"/><Relationship Id="rId56" Type="http://schemas.openxmlformats.org/officeDocument/2006/relationships/hyperlink" Target="http://www.murdoch.edu.au/elaw/issues/v9n1/cathcart91_notes.html" TargetMode="External"/><Relationship Id="rId77" Type="http://schemas.openxmlformats.org/officeDocument/2006/relationships/hyperlink" Target="http://www.murdoch.edu.au/elaw/issues/v9n1/cathcart91_notes.html" TargetMode="External"/><Relationship Id="rId100" Type="http://schemas.openxmlformats.org/officeDocument/2006/relationships/hyperlink" Target="http://www.murdoch.edu.au/elaw/issues/v9n1/cathcart91_notes.html" TargetMode="External"/><Relationship Id="rId105" Type="http://schemas.openxmlformats.org/officeDocument/2006/relationships/hyperlink" Target="http://www.murdoch.edu.au/elaw/issues/v9n1/cathcart91_notes.html" TargetMode="External"/><Relationship Id="rId126" Type="http://schemas.openxmlformats.org/officeDocument/2006/relationships/hyperlink" Target="http://www.murdoch.edu.au/elaw/issues/v9n1/cathcart91_notes.html" TargetMode="External"/><Relationship Id="rId147" Type="http://schemas.openxmlformats.org/officeDocument/2006/relationships/hyperlink" Target="http://www.murdoch.edu.au/elaw/issues/v9n1/cathcart91_notes.html" TargetMode="External"/><Relationship Id="rId8" Type="http://schemas.openxmlformats.org/officeDocument/2006/relationships/header" Target="header1.xml"/><Relationship Id="rId51" Type="http://schemas.openxmlformats.org/officeDocument/2006/relationships/hyperlink" Target="http://www.murdoch.edu.au/elaw/issues/v9n1/cathcart91_text.html" TargetMode="External"/><Relationship Id="rId72" Type="http://schemas.openxmlformats.org/officeDocument/2006/relationships/hyperlink" Target="http://www.murdoch.edu.au/elaw/issues/v9n1/cathcart91_notes.html" TargetMode="External"/><Relationship Id="rId93" Type="http://schemas.openxmlformats.org/officeDocument/2006/relationships/hyperlink" Target="http://www.murdoch.edu.au/elaw/issues/v9n1/cathcart91_notes.html" TargetMode="External"/><Relationship Id="rId98" Type="http://schemas.openxmlformats.org/officeDocument/2006/relationships/hyperlink" Target="http://www.murdoch.edu.au/elaw/issues/v9n1/cathcart91_notes.html" TargetMode="External"/><Relationship Id="rId121" Type="http://schemas.openxmlformats.org/officeDocument/2006/relationships/hyperlink" Target="http://www.murdoch.edu.au/elaw/issues/v9n1/cathcart91_notes.html" TargetMode="External"/><Relationship Id="rId142" Type="http://schemas.openxmlformats.org/officeDocument/2006/relationships/hyperlink" Target="http://www.murdoch.edu.au/elaw/issues/v9n1/cathcart91_note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20Users\Documents\AOC%20Templates\occ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AA61B-8306-4F47-AA32-9B3A57091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occm</Template>
  <TotalTime>1</TotalTime>
  <Pages>51</Pages>
  <Words>17977</Words>
  <Characters>110097</Characters>
  <Application>Microsoft Office Word</Application>
  <DocSecurity>0</DocSecurity>
  <Lines>917</Lines>
  <Paragraphs>255</Paragraphs>
  <ScaleCrop>false</ScaleCrop>
  <HeadingPairs>
    <vt:vector size="2" baseType="variant">
      <vt:variant>
        <vt:lpstr>Title</vt:lpstr>
      </vt:variant>
      <vt:variant>
        <vt:i4>1</vt:i4>
      </vt:variant>
    </vt:vector>
  </HeadingPairs>
  <TitlesOfParts>
    <vt:vector size="1" baseType="lpstr">
      <vt:lpstr>Office of Court Construction and Management</vt:lpstr>
    </vt:vector>
  </TitlesOfParts>
  <Company>Administrative Office of the Courts</Company>
  <LinksUpToDate>false</LinksUpToDate>
  <CharactersWithSpaces>127819</CharactersWithSpaces>
  <SharedDoc>false</SharedDoc>
  <HLinks>
    <vt:vector size="1650" baseType="variant">
      <vt:variant>
        <vt:i4>7471181</vt:i4>
      </vt:variant>
      <vt:variant>
        <vt:i4>961</vt:i4>
      </vt:variant>
      <vt:variant>
        <vt:i4>0</vt:i4>
      </vt:variant>
      <vt:variant>
        <vt:i4>5</vt:i4>
      </vt:variant>
      <vt:variant>
        <vt:lpwstr>http://www.murdoch.edu.au/elaw/issues/v9n1/cathcart91_notes.html</vt:lpwstr>
      </vt:variant>
      <vt:variant>
        <vt:lpwstr>n383</vt:lpwstr>
      </vt:variant>
      <vt:variant>
        <vt:i4>7471181</vt:i4>
      </vt:variant>
      <vt:variant>
        <vt:i4>958</vt:i4>
      </vt:variant>
      <vt:variant>
        <vt:i4>0</vt:i4>
      </vt:variant>
      <vt:variant>
        <vt:i4>5</vt:i4>
      </vt:variant>
      <vt:variant>
        <vt:lpwstr>http://www.murdoch.edu.au/elaw/issues/v9n1/cathcart91_notes.html</vt:lpwstr>
      </vt:variant>
      <vt:variant>
        <vt:lpwstr>n383</vt:lpwstr>
      </vt:variant>
      <vt:variant>
        <vt:i4>7536717</vt:i4>
      </vt:variant>
      <vt:variant>
        <vt:i4>955</vt:i4>
      </vt:variant>
      <vt:variant>
        <vt:i4>0</vt:i4>
      </vt:variant>
      <vt:variant>
        <vt:i4>5</vt:i4>
      </vt:variant>
      <vt:variant>
        <vt:lpwstr>http://www.murdoch.edu.au/elaw/issues/v9n1/cathcart91_notes.html</vt:lpwstr>
      </vt:variant>
      <vt:variant>
        <vt:lpwstr>n382</vt:lpwstr>
      </vt:variant>
      <vt:variant>
        <vt:i4>7536717</vt:i4>
      </vt:variant>
      <vt:variant>
        <vt:i4>952</vt:i4>
      </vt:variant>
      <vt:variant>
        <vt:i4>0</vt:i4>
      </vt:variant>
      <vt:variant>
        <vt:i4>5</vt:i4>
      </vt:variant>
      <vt:variant>
        <vt:lpwstr>http://www.murdoch.edu.au/elaw/issues/v9n1/cathcart91_notes.html</vt:lpwstr>
      </vt:variant>
      <vt:variant>
        <vt:lpwstr>n382</vt:lpwstr>
      </vt:variant>
      <vt:variant>
        <vt:i4>7340109</vt:i4>
      </vt:variant>
      <vt:variant>
        <vt:i4>949</vt:i4>
      </vt:variant>
      <vt:variant>
        <vt:i4>0</vt:i4>
      </vt:variant>
      <vt:variant>
        <vt:i4>5</vt:i4>
      </vt:variant>
      <vt:variant>
        <vt:lpwstr>http://www.murdoch.edu.au/elaw/issues/v9n1/cathcart91_notes.html</vt:lpwstr>
      </vt:variant>
      <vt:variant>
        <vt:lpwstr>n381</vt:lpwstr>
      </vt:variant>
      <vt:variant>
        <vt:i4>7340109</vt:i4>
      </vt:variant>
      <vt:variant>
        <vt:i4>946</vt:i4>
      </vt:variant>
      <vt:variant>
        <vt:i4>0</vt:i4>
      </vt:variant>
      <vt:variant>
        <vt:i4>5</vt:i4>
      </vt:variant>
      <vt:variant>
        <vt:lpwstr>http://www.murdoch.edu.au/elaw/issues/v9n1/cathcart91_notes.html</vt:lpwstr>
      </vt:variant>
      <vt:variant>
        <vt:lpwstr>n381</vt:lpwstr>
      </vt:variant>
      <vt:variant>
        <vt:i4>7405645</vt:i4>
      </vt:variant>
      <vt:variant>
        <vt:i4>943</vt:i4>
      </vt:variant>
      <vt:variant>
        <vt:i4>0</vt:i4>
      </vt:variant>
      <vt:variant>
        <vt:i4>5</vt:i4>
      </vt:variant>
      <vt:variant>
        <vt:lpwstr>http://www.murdoch.edu.au/elaw/issues/v9n1/cathcart91_notes.html</vt:lpwstr>
      </vt:variant>
      <vt:variant>
        <vt:lpwstr>n380</vt:lpwstr>
      </vt:variant>
      <vt:variant>
        <vt:i4>7405645</vt:i4>
      </vt:variant>
      <vt:variant>
        <vt:i4>940</vt:i4>
      </vt:variant>
      <vt:variant>
        <vt:i4>0</vt:i4>
      </vt:variant>
      <vt:variant>
        <vt:i4>5</vt:i4>
      </vt:variant>
      <vt:variant>
        <vt:lpwstr>http://www.murdoch.edu.au/elaw/issues/v9n1/cathcart91_notes.html</vt:lpwstr>
      </vt:variant>
      <vt:variant>
        <vt:lpwstr>n380</vt:lpwstr>
      </vt:variant>
      <vt:variant>
        <vt:i4>7864386</vt:i4>
      </vt:variant>
      <vt:variant>
        <vt:i4>937</vt:i4>
      </vt:variant>
      <vt:variant>
        <vt:i4>0</vt:i4>
      </vt:variant>
      <vt:variant>
        <vt:i4>5</vt:i4>
      </vt:variant>
      <vt:variant>
        <vt:lpwstr>http://www.murdoch.edu.au/elaw/issues/v9n1/cathcart91_notes.html</vt:lpwstr>
      </vt:variant>
      <vt:variant>
        <vt:lpwstr>n379</vt:lpwstr>
      </vt:variant>
      <vt:variant>
        <vt:i4>7864386</vt:i4>
      </vt:variant>
      <vt:variant>
        <vt:i4>934</vt:i4>
      </vt:variant>
      <vt:variant>
        <vt:i4>0</vt:i4>
      </vt:variant>
      <vt:variant>
        <vt:i4>5</vt:i4>
      </vt:variant>
      <vt:variant>
        <vt:lpwstr>http://www.murdoch.edu.au/elaw/issues/v9n1/cathcart91_notes.html</vt:lpwstr>
      </vt:variant>
      <vt:variant>
        <vt:lpwstr>n379</vt:lpwstr>
      </vt:variant>
      <vt:variant>
        <vt:i4>7929922</vt:i4>
      </vt:variant>
      <vt:variant>
        <vt:i4>931</vt:i4>
      </vt:variant>
      <vt:variant>
        <vt:i4>0</vt:i4>
      </vt:variant>
      <vt:variant>
        <vt:i4>5</vt:i4>
      </vt:variant>
      <vt:variant>
        <vt:lpwstr>http://www.murdoch.edu.au/elaw/issues/v9n1/cathcart91_notes.html</vt:lpwstr>
      </vt:variant>
      <vt:variant>
        <vt:lpwstr>n378</vt:lpwstr>
      </vt:variant>
      <vt:variant>
        <vt:i4>7929922</vt:i4>
      </vt:variant>
      <vt:variant>
        <vt:i4>928</vt:i4>
      </vt:variant>
      <vt:variant>
        <vt:i4>0</vt:i4>
      </vt:variant>
      <vt:variant>
        <vt:i4>5</vt:i4>
      </vt:variant>
      <vt:variant>
        <vt:lpwstr>http://www.murdoch.edu.au/elaw/issues/v9n1/cathcart91_notes.html</vt:lpwstr>
      </vt:variant>
      <vt:variant>
        <vt:lpwstr>n378</vt:lpwstr>
      </vt:variant>
      <vt:variant>
        <vt:i4>7733314</vt:i4>
      </vt:variant>
      <vt:variant>
        <vt:i4>925</vt:i4>
      </vt:variant>
      <vt:variant>
        <vt:i4>0</vt:i4>
      </vt:variant>
      <vt:variant>
        <vt:i4>5</vt:i4>
      </vt:variant>
      <vt:variant>
        <vt:lpwstr>http://www.murdoch.edu.au/elaw/issues/v9n1/cathcart91_notes.html</vt:lpwstr>
      </vt:variant>
      <vt:variant>
        <vt:lpwstr>n377</vt:lpwstr>
      </vt:variant>
      <vt:variant>
        <vt:i4>7733314</vt:i4>
      </vt:variant>
      <vt:variant>
        <vt:i4>922</vt:i4>
      </vt:variant>
      <vt:variant>
        <vt:i4>0</vt:i4>
      </vt:variant>
      <vt:variant>
        <vt:i4>5</vt:i4>
      </vt:variant>
      <vt:variant>
        <vt:lpwstr>http://www.murdoch.edu.au/elaw/issues/v9n1/cathcart91_notes.html</vt:lpwstr>
      </vt:variant>
      <vt:variant>
        <vt:lpwstr>n377</vt:lpwstr>
      </vt:variant>
      <vt:variant>
        <vt:i4>7798850</vt:i4>
      </vt:variant>
      <vt:variant>
        <vt:i4>919</vt:i4>
      </vt:variant>
      <vt:variant>
        <vt:i4>0</vt:i4>
      </vt:variant>
      <vt:variant>
        <vt:i4>5</vt:i4>
      </vt:variant>
      <vt:variant>
        <vt:lpwstr>http://www.murdoch.edu.au/elaw/issues/v9n1/cathcart91_notes.html</vt:lpwstr>
      </vt:variant>
      <vt:variant>
        <vt:lpwstr>n376</vt:lpwstr>
      </vt:variant>
      <vt:variant>
        <vt:i4>7798850</vt:i4>
      </vt:variant>
      <vt:variant>
        <vt:i4>916</vt:i4>
      </vt:variant>
      <vt:variant>
        <vt:i4>0</vt:i4>
      </vt:variant>
      <vt:variant>
        <vt:i4>5</vt:i4>
      </vt:variant>
      <vt:variant>
        <vt:lpwstr>http://www.murdoch.edu.au/elaw/issues/v9n1/cathcart91_notes.html</vt:lpwstr>
      </vt:variant>
      <vt:variant>
        <vt:lpwstr>n376</vt:lpwstr>
      </vt:variant>
      <vt:variant>
        <vt:i4>7602242</vt:i4>
      </vt:variant>
      <vt:variant>
        <vt:i4>913</vt:i4>
      </vt:variant>
      <vt:variant>
        <vt:i4>0</vt:i4>
      </vt:variant>
      <vt:variant>
        <vt:i4>5</vt:i4>
      </vt:variant>
      <vt:variant>
        <vt:lpwstr>http://www.murdoch.edu.au/elaw/issues/v9n1/cathcart91_notes.html</vt:lpwstr>
      </vt:variant>
      <vt:variant>
        <vt:lpwstr>n375</vt:lpwstr>
      </vt:variant>
      <vt:variant>
        <vt:i4>7602242</vt:i4>
      </vt:variant>
      <vt:variant>
        <vt:i4>910</vt:i4>
      </vt:variant>
      <vt:variant>
        <vt:i4>0</vt:i4>
      </vt:variant>
      <vt:variant>
        <vt:i4>5</vt:i4>
      </vt:variant>
      <vt:variant>
        <vt:lpwstr>http://www.murdoch.edu.au/elaw/issues/v9n1/cathcart91_notes.html</vt:lpwstr>
      </vt:variant>
      <vt:variant>
        <vt:lpwstr>n375</vt:lpwstr>
      </vt:variant>
      <vt:variant>
        <vt:i4>7667778</vt:i4>
      </vt:variant>
      <vt:variant>
        <vt:i4>907</vt:i4>
      </vt:variant>
      <vt:variant>
        <vt:i4>0</vt:i4>
      </vt:variant>
      <vt:variant>
        <vt:i4>5</vt:i4>
      </vt:variant>
      <vt:variant>
        <vt:lpwstr>http://www.murdoch.edu.au/elaw/issues/v9n1/cathcart91_notes.html</vt:lpwstr>
      </vt:variant>
      <vt:variant>
        <vt:lpwstr>n374</vt:lpwstr>
      </vt:variant>
      <vt:variant>
        <vt:i4>7667778</vt:i4>
      </vt:variant>
      <vt:variant>
        <vt:i4>904</vt:i4>
      </vt:variant>
      <vt:variant>
        <vt:i4>0</vt:i4>
      </vt:variant>
      <vt:variant>
        <vt:i4>5</vt:i4>
      </vt:variant>
      <vt:variant>
        <vt:lpwstr>http://www.murdoch.edu.au/elaw/issues/v9n1/cathcart91_notes.html</vt:lpwstr>
      </vt:variant>
      <vt:variant>
        <vt:lpwstr>n374</vt:lpwstr>
      </vt:variant>
      <vt:variant>
        <vt:i4>7471170</vt:i4>
      </vt:variant>
      <vt:variant>
        <vt:i4>901</vt:i4>
      </vt:variant>
      <vt:variant>
        <vt:i4>0</vt:i4>
      </vt:variant>
      <vt:variant>
        <vt:i4>5</vt:i4>
      </vt:variant>
      <vt:variant>
        <vt:lpwstr>http://www.murdoch.edu.au/elaw/issues/v9n1/cathcart91_notes.html</vt:lpwstr>
      </vt:variant>
      <vt:variant>
        <vt:lpwstr>n373</vt:lpwstr>
      </vt:variant>
      <vt:variant>
        <vt:i4>7471170</vt:i4>
      </vt:variant>
      <vt:variant>
        <vt:i4>898</vt:i4>
      </vt:variant>
      <vt:variant>
        <vt:i4>0</vt:i4>
      </vt:variant>
      <vt:variant>
        <vt:i4>5</vt:i4>
      </vt:variant>
      <vt:variant>
        <vt:lpwstr>http://www.murdoch.edu.au/elaw/issues/v9n1/cathcart91_notes.html</vt:lpwstr>
      </vt:variant>
      <vt:variant>
        <vt:lpwstr>n373</vt:lpwstr>
      </vt:variant>
      <vt:variant>
        <vt:i4>7536706</vt:i4>
      </vt:variant>
      <vt:variant>
        <vt:i4>895</vt:i4>
      </vt:variant>
      <vt:variant>
        <vt:i4>0</vt:i4>
      </vt:variant>
      <vt:variant>
        <vt:i4>5</vt:i4>
      </vt:variant>
      <vt:variant>
        <vt:lpwstr>http://www.murdoch.edu.au/elaw/issues/v9n1/cathcart91_notes.html</vt:lpwstr>
      </vt:variant>
      <vt:variant>
        <vt:lpwstr>n372</vt:lpwstr>
      </vt:variant>
      <vt:variant>
        <vt:i4>7536706</vt:i4>
      </vt:variant>
      <vt:variant>
        <vt:i4>892</vt:i4>
      </vt:variant>
      <vt:variant>
        <vt:i4>0</vt:i4>
      </vt:variant>
      <vt:variant>
        <vt:i4>5</vt:i4>
      </vt:variant>
      <vt:variant>
        <vt:lpwstr>http://www.murdoch.edu.au/elaw/issues/v9n1/cathcart91_notes.html</vt:lpwstr>
      </vt:variant>
      <vt:variant>
        <vt:lpwstr>n372</vt:lpwstr>
      </vt:variant>
      <vt:variant>
        <vt:i4>7340098</vt:i4>
      </vt:variant>
      <vt:variant>
        <vt:i4>889</vt:i4>
      </vt:variant>
      <vt:variant>
        <vt:i4>0</vt:i4>
      </vt:variant>
      <vt:variant>
        <vt:i4>5</vt:i4>
      </vt:variant>
      <vt:variant>
        <vt:lpwstr>http://www.murdoch.edu.au/elaw/issues/v9n1/cathcart91_notes.html</vt:lpwstr>
      </vt:variant>
      <vt:variant>
        <vt:lpwstr>n371</vt:lpwstr>
      </vt:variant>
      <vt:variant>
        <vt:i4>7340098</vt:i4>
      </vt:variant>
      <vt:variant>
        <vt:i4>886</vt:i4>
      </vt:variant>
      <vt:variant>
        <vt:i4>0</vt:i4>
      </vt:variant>
      <vt:variant>
        <vt:i4>5</vt:i4>
      </vt:variant>
      <vt:variant>
        <vt:lpwstr>http://www.murdoch.edu.au/elaw/issues/v9n1/cathcart91_notes.html</vt:lpwstr>
      </vt:variant>
      <vt:variant>
        <vt:lpwstr>n371</vt:lpwstr>
      </vt:variant>
      <vt:variant>
        <vt:i4>7405634</vt:i4>
      </vt:variant>
      <vt:variant>
        <vt:i4>883</vt:i4>
      </vt:variant>
      <vt:variant>
        <vt:i4>0</vt:i4>
      </vt:variant>
      <vt:variant>
        <vt:i4>5</vt:i4>
      </vt:variant>
      <vt:variant>
        <vt:lpwstr>http://www.murdoch.edu.au/elaw/issues/v9n1/cathcart91_notes.html</vt:lpwstr>
      </vt:variant>
      <vt:variant>
        <vt:lpwstr>n370</vt:lpwstr>
      </vt:variant>
      <vt:variant>
        <vt:i4>7405634</vt:i4>
      </vt:variant>
      <vt:variant>
        <vt:i4>880</vt:i4>
      </vt:variant>
      <vt:variant>
        <vt:i4>0</vt:i4>
      </vt:variant>
      <vt:variant>
        <vt:i4>5</vt:i4>
      </vt:variant>
      <vt:variant>
        <vt:lpwstr>http://www.murdoch.edu.au/elaw/issues/v9n1/cathcart91_notes.html</vt:lpwstr>
      </vt:variant>
      <vt:variant>
        <vt:lpwstr>n370</vt:lpwstr>
      </vt:variant>
      <vt:variant>
        <vt:i4>7864387</vt:i4>
      </vt:variant>
      <vt:variant>
        <vt:i4>877</vt:i4>
      </vt:variant>
      <vt:variant>
        <vt:i4>0</vt:i4>
      </vt:variant>
      <vt:variant>
        <vt:i4>5</vt:i4>
      </vt:variant>
      <vt:variant>
        <vt:lpwstr>http://www.murdoch.edu.au/elaw/issues/v9n1/cathcart91_notes.html</vt:lpwstr>
      </vt:variant>
      <vt:variant>
        <vt:lpwstr>n369</vt:lpwstr>
      </vt:variant>
      <vt:variant>
        <vt:i4>7864387</vt:i4>
      </vt:variant>
      <vt:variant>
        <vt:i4>874</vt:i4>
      </vt:variant>
      <vt:variant>
        <vt:i4>0</vt:i4>
      </vt:variant>
      <vt:variant>
        <vt:i4>5</vt:i4>
      </vt:variant>
      <vt:variant>
        <vt:lpwstr>http://www.murdoch.edu.au/elaw/issues/v9n1/cathcart91_notes.html</vt:lpwstr>
      </vt:variant>
      <vt:variant>
        <vt:lpwstr>n369</vt:lpwstr>
      </vt:variant>
      <vt:variant>
        <vt:i4>7929923</vt:i4>
      </vt:variant>
      <vt:variant>
        <vt:i4>871</vt:i4>
      </vt:variant>
      <vt:variant>
        <vt:i4>0</vt:i4>
      </vt:variant>
      <vt:variant>
        <vt:i4>5</vt:i4>
      </vt:variant>
      <vt:variant>
        <vt:lpwstr>http://www.murdoch.edu.au/elaw/issues/v9n1/cathcart91_notes.html</vt:lpwstr>
      </vt:variant>
      <vt:variant>
        <vt:lpwstr>n368</vt:lpwstr>
      </vt:variant>
      <vt:variant>
        <vt:i4>7929923</vt:i4>
      </vt:variant>
      <vt:variant>
        <vt:i4>868</vt:i4>
      </vt:variant>
      <vt:variant>
        <vt:i4>0</vt:i4>
      </vt:variant>
      <vt:variant>
        <vt:i4>5</vt:i4>
      </vt:variant>
      <vt:variant>
        <vt:lpwstr>http://www.murdoch.edu.au/elaw/issues/v9n1/cathcart91_notes.html</vt:lpwstr>
      </vt:variant>
      <vt:variant>
        <vt:lpwstr>n368</vt:lpwstr>
      </vt:variant>
      <vt:variant>
        <vt:i4>7733315</vt:i4>
      </vt:variant>
      <vt:variant>
        <vt:i4>865</vt:i4>
      </vt:variant>
      <vt:variant>
        <vt:i4>0</vt:i4>
      </vt:variant>
      <vt:variant>
        <vt:i4>5</vt:i4>
      </vt:variant>
      <vt:variant>
        <vt:lpwstr>http://www.murdoch.edu.au/elaw/issues/v9n1/cathcart91_notes.html</vt:lpwstr>
      </vt:variant>
      <vt:variant>
        <vt:lpwstr>n367</vt:lpwstr>
      </vt:variant>
      <vt:variant>
        <vt:i4>7733315</vt:i4>
      </vt:variant>
      <vt:variant>
        <vt:i4>862</vt:i4>
      </vt:variant>
      <vt:variant>
        <vt:i4>0</vt:i4>
      </vt:variant>
      <vt:variant>
        <vt:i4>5</vt:i4>
      </vt:variant>
      <vt:variant>
        <vt:lpwstr>http://www.murdoch.edu.au/elaw/issues/v9n1/cathcart91_notes.html</vt:lpwstr>
      </vt:variant>
      <vt:variant>
        <vt:lpwstr>n367</vt:lpwstr>
      </vt:variant>
      <vt:variant>
        <vt:i4>7798851</vt:i4>
      </vt:variant>
      <vt:variant>
        <vt:i4>859</vt:i4>
      </vt:variant>
      <vt:variant>
        <vt:i4>0</vt:i4>
      </vt:variant>
      <vt:variant>
        <vt:i4>5</vt:i4>
      </vt:variant>
      <vt:variant>
        <vt:lpwstr>http://www.murdoch.edu.au/elaw/issues/v9n1/cathcart91_notes.html</vt:lpwstr>
      </vt:variant>
      <vt:variant>
        <vt:lpwstr>n366</vt:lpwstr>
      </vt:variant>
      <vt:variant>
        <vt:i4>7798851</vt:i4>
      </vt:variant>
      <vt:variant>
        <vt:i4>856</vt:i4>
      </vt:variant>
      <vt:variant>
        <vt:i4>0</vt:i4>
      </vt:variant>
      <vt:variant>
        <vt:i4>5</vt:i4>
      </vt:variant>
      <vt:variant>
        <vt:lpwstr>http://www.murdoch.edu.au/elaw/issues/v9n1/cathcart91_notes.html</vt:lpwstr>
      </vt:variant>
      <vt:variant>
        <vt:lpwstr>n366</vt:lpwstr>
      </vt:variant>
      <vt:variant>
        <vt:i4>7602243</vt:i4>
      </vt:variant>
      <vt:variant>
        <vt:i4>853</vt:i4>
      </vt:variant>
      <vt:variant>
        <vt:i4>0</vt:i4>
      </vt:variant>
      <vt:variant>
        <vt:i4>5</vt:i4>
      </vt:variant>
      <vt:variant>
        <vt:lpwstr>http://www.murdoch.edu.au/elaw/issues/v9n1/cathcart91_notes.html</vt:lpwstr>
      </vt:variant>
      <vt:variant>
        <vt:lpwstr>n365</vt:lpwstr>
      </vt:variant>
      <vt:variant>
        <vt:i4>7602243</vt:i4>
      </vt:variant>
      <vt:variant>
        <vt:i4>850</vt:i4>
      </vt:variant>
      <vt:variant>
        <vt:i4>0</vt:i4>
      </vt:variant>
      <vt:variant>
        <vt:i4>5</vt:i4>
      </vt:variant>
      <vt:variant>
        <vt:lpwstr>http://www.murdoch.edu.au/elaw/issues/v9n1/cathcart91_notes.html</vt:lpwstr>
      </vt:variant>
      <vt:variant>
        <vt:lpwstr>n365</vt:lpwstr>
      </vt:variant>
      <vt:variant>
        <vt:i4>7471177</vt:i4>
      </vt:variant>
      <vt:variant>
        <vt:i4>847</vt:i4>
      </vt:variant>
      <vt:variant>
        <vt:i4>0</vt:i4>
      </vt:variant>
      <vt:variant>
        <vt:i4>5</vt:i4>
      </vt:variant>
      <vt:variant>
        <vt:lpwstr>http://www.murdoch.edu.au/elaw/issues/v9n1/cathcart91_text.html</vt:lpwstr>
      </vt:variant>
      <vt:variant>
        <vt:lpwstr>Other cases following Gion/Dietz_C#Other cases following Gion/Dietz_C</vt:lpwstr>
      </vt:variant>
      <vt:variant>
        <vt:i4>7667779</vt:i4>
      </vt:variant>
      <vt:variant>
        <vt:i4>844</vt:i4>
      </vt:variant>
      <vt:variant>
        <vt:i4>0</vt:i4>
      </vt:variant>
      <vt:variant>
        <vt:i4>5</vt:i4>
      </vt:variant>
      <vt:variant>
        <vt:lpwstr>http://www.murdoch.edu.au/elaw/issues/v9n1/cathcart91_notes.html</vt:lpwstr>
      </vt:variant>
      <vt:variant>
        <vt:lpwstr>n364</vt:lpwstr>
      </vt:variant>
      <vt:variant>
        <vt:i4>7667779</vt:i4>
      </vt:variant>
      <vt:variant>
        <vt:i4>841</vt:i4>
      </vt:variant>
      <vt:variant>
        <vt:i4>0</vt:i4>
      </vt:variant>
      <vt:variant>
        <vt:i4>5</vt:i4>
      </vt:variant>
      <vt:variant>
        <vt:lpwstr>http://www.murdoch.edu.au/elaw/issues/v9n1/cathcart91_notes.html</vt:lpwstr>
      </vt:variant>
      <vt:variant>
        <vt:lpwstr>n364</vt:lpwstr>
      </vt:variant>
      <vt:variant>
        <vt:i4>7471171</vt:i4>
      </vt:variant>
      <vt:variant>
        <vt:i4>838</vt:i4>
      </vt:variant>
      <vt:variant>
        <vt:i4>0</vt:i4>
      </vt:variant>
      <vt:variant>
        <vt:i4>5</vt:i4>
      </vt:variant>
      <vt:variant>
        <vt:lpwstr>http://www.murdoch.edu.au/elaw/issues/v9n1/cathcart91_notes.html</vt:lpwstr>
      </vt:variant>
      <vt:variant>
        <vt:lpwstr>n363</vt:lpwstr>
      </vt:variant>
      <vt:variant>
        <vt:i4>7471171</vt:i4>
      </vt:variant>
      <vt:variant>
        <vt:i4>835</vt:i4>
      </vt:variant>
      <vt:variant>
        <vt:i4>0</vt:i4>
      </vt:variant>
      <vt:variant>
        <vt:i4>5</vt:i4>
      </vt:variant>
      <vt:variant>
        <vt:lpwstr>http://www.murdoch.edu.au/elaw/issues/v9n1/cathcart91_notes.html</vt:lpwstr>
      </vt:variant>
      <vt:variant>
        <vt:lpwstr>n363</vt:lpwstr>
      </vt:variant>
      <vt:variant>
        <vt:i4>7536707</vt:i4>
      </vt:variant>
      <vt:variant>
        <vt:i4>832</vt:i4>
      </vt:variant>
      <vt:variant>
        <vt:i4>0</vt:i4>
      </vt:variant>
      <vt:variant>
        <vt:i4>5</vt:i4>
      </vt:variant>
      <vt:variant>
        <vt:lpwstr>http://www.murdoch.edu.au/elaw/issues/v9n1/cathcart91_notes.html</vt:lpwstr>
      </vt:variant>
      <vt:variant>
        <vt:lpwstr>n362</vt:lpwstr>
      </vt:variant>
      <vt:variant>
        <vt:i4>7536707</vt:i4>
      </vt:variant>
      <vt:variant>
        <vt:i4>829</vt:i4>
      </vt:variant>
      <vt:variant>
        <vt:i4>0</vt:i4>
      </vt:variant>
      <vt:variant>
        <vt:i4>5</vt:i4>
      </vt:variant>
      <vt:variant>
        <vt:lpwstr>http://www.murdoch.edu.au/elaw/issues/v9n1/cathcart91_notes.html</vt:lpwstr>
      </vt:variant>
      <vt:variant>
        <vt:lpwstr>n362</vt:lpwstr>
      </vt:variant>
      <vt:variant>
        <vt:i4>7340099</vt:i4>
      </vt:variant>
      <vt:variant>
        <vt:i4>826</vt:i4>
      </vt:variant>
      <vt:variant>
        <vt:i4>0</vt:i4>
      </vt:variant>
      <vt:variant>
        <vt:i4>5</vt:i4>
      </vt:variant>
      <vt:variant>
        <vt:lpwstr>http://www.murdoch.edu.au/elaw/issues/v9n1/cathcart91_notes.html</vt:lpwstr>
      </vt:variant>
      <vt:variant>
        <vt:lpwstr>n361</vt:lpwstr>
      </vt:variant>
      <vt:variant>
        <vt:i4>7340099</vt:i4>
      </vt:variant>
      <vt:variant>
        <vt:i4>823</vt:i4>
      </vt:variant>
      <vt:variant>
        <vt:i4>0</vt:i4>
      </vt:variant>
      <vt:variant>
        <vt:i4>5</vt:i4>
      </vt:variant>
      <vt:variant>
        <vt:lpwstr>http://www.murdoch.edu.au/elaw/issues/v9n1/cathcart91_notes.html</vt:lpwstr>
      </vt:variant>
      <vt:variant>
        <vt:lpwstr>n361</vt:lpwstr>
      </vt:variant>
      <vt:variant>
        <vt:i4>7929922</vt:i4>
      </vt:variant>
      <vt:variant>
        <vt:i4>820</vt:i4>
      </vt:variant>
      <vt:variant>
        <vt:i4>0</vt:i4>
      </vt:variant>
      <vt:variant>
        <vt:i4>5</vt:i4>
      </vt:variant>
      <vt:variant>
        <vt:lpwstr>http://www.murdoch.edu.au/elaw/issues/v9n1/cathcart91_text.html</vt:lpwstr>
      </vt:variant>
      <vt:variant>
        <vt:lpwstr>Guidance or Aftermath - History in Accordance with Gion_C#Guidance or Aftermath - History in Accordance with Gion_C</vt:lpwstr>
      </vt:variant>
      <vt:variant>
        <vt:i4>7405635</vt:i4>
      </vt:variant>
      <vt:variant>
        <vt:i4>817</vt:i4>
      </vt:variant>
      <vt:variant>
        <vt:i4>0</vt:i4>
      </vt:variant>
      <vt:variant>
        <vt:i4>5</vt:i4>
      </vt:variant>
      <vt:variant>
        <vt:lpwstr>http://www.murdoch.edu.au/elaw/issues/v9n1/cathcart91_notes.html</vt:lpwstr>
      </vt:variant>
      <vt:variant>
        <vt:lpwstr>n360</vt:lpwstr>
      </vt:variant>
      <vt:variant>
        <vt:i4>7405635</vt:i4>
      </vt:variant>
      <vt:variant>
        <vt:i4>814</vt:i4>
      </vt:variant>
      <vt:variant>
        <vt:i4>0</vt:i4>
      </vt:variant>
      <vt:variant>
        <vt:i4>5</vt:i4>
      </vt:variant>
      <vt:variant>
        <vt:lpwstr>http://www.murdoch.edu.au/elaw/issues/v9n1/cathcart91_notes.html</vt:lpwstr>
      </vt:variant>
      <vt:variant>
        <vt:lpwstr>n360</vt:lpwstr>
      </vt:variant>
      <vt:variant>
        <vt:i4>7864384</vt:i4>
      </vt:variant>
      <vt:variant>
        <vt:i4>811</vt:i4>
      </vt:variant>
      <vt:variant>
        <vt:i4>0</vt:i4>
      </vt:variant>
      <vt:variant>
        <vt:i4>5</vt:i4>
      </vt:variant>
      <vt:variant>
        <vt:lpwstr>http://www.murdoch.edu.au/elaw/issues/v9n1/cathcart91_notes.html</vt:lpwstr>
      </vt:variant>
      <vt:variant>
        <vt:lpwstr>n359</vt:lpwstr>
      </vt:variant>
      <vt:variant>
        <vt:i4>7864384</vt:i4>
      </vt:variant>
      <vt:variant>
        <vt:i4>808</vt:i4>
      </vt:variant>
      <vt:variant>
        <vt:i4>0</vt:i4>
      </vt:variant>
      <vt:variant>
        <vt:i4>5</vt:i4>
      </vt:variant>
      <vt:variant>
        <vt:lpwstr>http://www.murdoch.edu.au/elaw/issues/v9n1/cathcart91_notes.html</vt:lpwstr>
      </vt:variant>
      <vt:variant>
        <vt:lpwstr>n359</vt:lpwstr>
      </vt:variant>
      <vt:variant>
        <vt:i4>7929920</vt:i4>
      </vt:variant>
      <vt:variant>
        <vt:i4>805</vt:i4>
      </vt:variant>
      <vt:variant>
        <vt:i4>0</vt:i4>
      </vt:variant>
      <vt:variant>
        <vt:i4>5</vt:i4>
      </vt:variant>
      <vt:variant>
        <vt:lpwstr>http://www.murdoch.edu.au/elaw/issues/v9n1/cathcart91_notes.html</vt:lpwstr>
      </vt:variant>
      <vt:variant>
        <vt:lpwstr>n358</vt:lpwstr>
      </vt:variant>
      <vt:variant>
        <vt:i4>7929920</vt:i4>
      </vt:variant>
      <vt:variant>
        <vt:i4>802</vt:i4>
      </vt:variant>
      <vt:variant>
        <vt:i4>0</vt:i4>
      </vt:variant>
      <vt:variant>
        <vt:i4>5</vt:i4>
      </vt:variant>
      <vt:variant>
        <vt:lpwstr>http://www.murdoch.edu.au/elaw/issues/v9n1/cathcart91_notes.html</vt:lpwstr>
      </vt:variant>
      <vt:variant>
        <vt:lpwstr>n358</vt:lpwstr>
      </vt:variant>
      <vt:variant>
        <vt:i4>7733312</vt:i4>
      </vt:variant>
      <vt:variant>
        <vt:i4>799</vt:i4>
      </vt:variant>
      <vt:variant>
        <vt:i4>0</vt:i4>
      </vt:variant>
      <vt:variant>
        <vt:i4>5</vt:i4>
      </vt:variant>
      <vt:variant>
        <vt:lpwstr>http://www.murdoch.edu.au/elaw/issues/v9n1/cathcart91_notes.html</vt:lpwstr>
      </vt:variant>
      <vt:variant>
        <vt:lpwstr>n357</vt:lpwstr>
      </vt:variant>
      <vt:variant>
        <vt:i4>7733312</vt:i4>
      </vt:variant>
      <vt:variant>
        <vt:i4>796</vt:i4>
      </vt:variant>
      <vt:variant>
        <vt:i4>0</vt:i4>
      </vt:variant>
      <vt:variant>
        <vt:i4>5</vt:i4>
      </vt:variant>
      <vt:variant>
        <vt:lpwstr>http://www.murdoch.edu.au/elaw/issues/v9n1/cathcart91_notes.html</vt:lpwstr>
      </vt:variant>
      <vt:variant>
        <vt:lpwstr>n357</vt:lpwstr>
      </vt:variant>
      <vt:variant>
        <vt:i4>7798848</vt:i4>
      </vt:variant>
      <vt:variant>
        <vt:i4>793</vt:i4>
      </vt:variant>
      <vt:variant>
        <vt:i4>0</vt:i4>
      </vt:variant>
      <vt:variant>
        <vt:i4>5</vt:i4>
      </vt:variant>
      <vt:variant>
        <vt:lpwstr>http://www.murdoch.edu.au/elaw/issues/v9n1/cathcart91_notes.html</vt:lpwstr>
      </vt:variant>
      <vt:variant>
        <vt:lpwstr>n356</vt:lpwstr>
      </vt:variant>
      <vt:variant>
        <vt:i4>7798848</vt:i4>
      </vt:variant>
      <vt:variant>
        <vt:i4>790</vt:i4>
      </vt:variant>
      <vt:variant>
        <vt:i4>0</vt:i4>
      </vt:variant>
      <vt:variant>
        <vt:i4>5</vt:i4>
      </vt:variant>
      <vt:variant>
        <vt:lpwstr>http://www.murdoch.edu.au/elaw/issues/v9n1/cathcart91_notes.html</vt:lpwstr>
      </vt:variant>
      <vt:variant>
        <vt:lpwstr>n356</vt:lpwstr>
      </vt:variant>
      <vt:variant>
        <vt:i4>7602240</vt:i4>
      </vt:variant>
      <vt:variant>
        <vt:i4>787</vt:i4>
      </vt:variant>
      <vt:variant>
        <vt:i4>0</vt:i4>
      </vt:variant>
      <vt:variant>
        <vt:i4>5</vt:i4>
      </vt:variant>
      <vt:variant>
        <vt:lpwstr>http://www.murdoch.edu.au/elaw/issues/v9n1/cathcart91_notes.html</vt:lpwstr>
      </vt:variant>
      <vt:variant>
        <vt:lpwstr>n355</vt:lpwstr>
      </vt:variant>
      <vt:variant>
        <vt:i4>7602240</vt:i4>
      </vt:variant>
      <vt:variant>
        <vt:i4>784</vt:i4>
      </vt:variant>
      <vt:variant>
        <vt:i4>0</vt:i4>
      </vt:variant>
      <vt:variant>
        <vt:i4>5</vt:i4>
      </vt:variant>
      <vt:variant>
        <vt:lpwstr>http://www.murdoch.edu.au/elaw/issues/v9n1/cathcart91_notes.html</vt:lpwstr>
      </vt:variant>
      <vt:variant>
        <vt:lpwstr>n355</vt:lpwstr>
      </vt:variant>
      <vt:variant>
        <vt:i4>7667776</vt:i4>
      </vt:variant>
      <vt:variant>
        <vt:i4>781</vt:i4>
      </vt:variant>
      <vt:variant>
        <vt:i4>0</vt:i4>
      </vt:variant>
      <vt:variant>
        <vt:i4>5</vt:i4>
      </vt:variant>
      <vt:variant>
        <vt:lpwstr>http://www.murdoch.edu.au/elaw/issues/v9n1/cathcart91_notes.html</vt:lpwstr>
      </vt:variant>
      <vt:variant>
        <vt:lpwstr>n354</vt:lpwstr>
      </vt:variant>
      <vt:variant>
        <vt:i4>7667776</vt:i4>
      </vt:variant>
      <vt:variant>
        <vt:i4>778</vt:i4>
      </vt:variant>
      <vt:variant>
        <vt:i4>0</vt:i4>
      </vt:variant>
      <vt:variant>
        <vt:i4>5</vt:i4>
      </vt:variant>
      <vt:variant>
        <vt:lpwstr>http://www.murdoch.edu.au/elaw/issues/v9n1/cathcart91_notes.html</vt:lpwstr>
      </vt:variant>
      <vt:variant>
        <vt:lpwstr>n354</vt:lpwstr>
      </vt:variant>
      <vt:variant>
        <vt:i4>7471168</vt:i4>
      </vt:variant>
      <vt:variant>
        <vt:i4>775</vt:i4>
      </vt:variant>
      <vt:variant>
        <vt:i4>0</vt:i4>
      </vt:variant>
      <vt:variant>
        <vt:i4>5</vt:i4>
      </vt:variant>
      <vt:variant>
        <vt:lpwstr>http://www.murdoch.edu.au/elaw/issues/v9n1/cathcart91_notes.html</vt:lpwstr>
      </vt:variant>
      <vt:variant>
        <vt:lpwstr>n353</vt:lpwstr>
      </vt:variant>
      <vt:variant>
        <vt:i4>7471168</vt:i4>
      </vt:variant>
      <vt:variant>
        <vt:i4>772</vt:i4>
      </vt:variant>
      <vt:variant>
        <vt:i4>0</vt:i4>
      </vt:variant>
      <vt:variant>
        <vt:i4>5</vt:i4>
      </vt:variant>
      <vt:variant>
        <vt:lpwstr>http://www.murdoch.edu.au/elaw/issues/v9n1/cathcart91_notes.html</vt:lpwstr>
      </vt:variant>
      <vt:variant>
        <vt:lpwstr>n353</vt:lpwstr>
      </vt:variant>
      <vt:variant>
        <vt:i4>7536704</vt:i4>
      </vt:variant>
      <vt:variant>
        <vt:i4>769</vt:i4>
      </vt:variant>
      <vt:variant>
        <vt:i4>0</vt:i4>
      </vt:variant>
      <vt:variant>
        <vt:i4>5</vt:i4>
      </vt:variant>
      <vt:variant>
        <vt:lpwstr>http://www.murdoch.edu.au/elaw/issues/v9n1/cathcart91_notes.html</vt:lpwstr>
      </vt:variant>
      <vt:variant>
        <vt:lpwstr>n352</vt:lpwstr>
      </vt:variant>
      <vt:variant>
        <vt:i4>7536704</vt:i4>
      </vt:variant>
      <vt:variant>
        <vt:i4>766</vt:i4>
      </vt:variant>
      <vt:variant>
        <vt:i4>0</vt:i4>
      </vt:variant>
      <vt:variant>
        <vt:i4>5</vt:i4>
      </vt:variant>
      <vt:variant>
        <vt:lpwstr>http://www.murdoch.edu.au/elaw/issues/v9n1/cathcart91_notes.html</vt:lpwstr>
      </vt:variant>
      <vt:variant>
        <vt:lpwstr>n352</vt:lpwstr>
      </vt:variant>
      <vt:variant>
        <vt:i4>7340096</vt:i4>
      </vt:variant>
      <vt:variant>
        <vt:i4>763</vt:i4>
      </vt:variant>
      <vt:variant>
        <vt:i4>0</vt:i4>
      </vt:variant>
      <vt:variant>
        <vt:i4>5</vt:i4>
      </vt:variant>
      <vt:variant>
        <vt:lpwstr>http://www.murdoch.edu.au/elaw/issues/v9n1/cathcart91_notes.html</vt:lpwstr>
      </vt:variant>
      <vt:variant>
        <vt:lpwstr>n351</vt:lpwstr>
      </vt:variant>
      <vt:variant>
        <vt:i4>7340096</vt:i4>
      </vt:variant>
      <vt:variant>
        <vt:i4>760</vt:i4>
      </vt:variant>
      <vt:variant>
        <vt:i4>0</vt:i4>
      </vt:variant>
      <vt:variant>
        <vt:i4>5</vt:i4>
      </vt:variant>
      <vt:variant>
        <vt:lpwstr>http://www.murdoch.edu.au/elaw/issues/v9n1/cathcart91_notes.html</vt:lpwstr>
      </vt:variant>
      <vt:variant>
        <vt:lpwstr>n351</vt:lpwstr>
      </vt:variant>
      <vt:variant>
        <vt:i4>7405632</vt:i4>
      </vt:variant>
      <vt:variant>
        <vt:i4>757</vt:i4>
      </vt:variant>
      <vt:variant>
        <vt:i4>0</vt:i4>
      </vt:variant>
      <vt:variant>
        <vt:i4>5</vt:i4>
      </vt:variant>
      <vt:variant>
        <vt:lpwstr>http://www.murdoch.edu.au/elaw/issues/v9n1/cathcart91_notes.html</vt:lpwstr>
      </vt:variant>
      <vt:variant>
        <vt:lpwstr>n350</vt:lpwstr>
      </vt:variant>
      <vt:variant>
        <vt:i4>7405632</vt:i4>
      </vt:variant>
      <vt:variant>
        <vt:i4>754</vt:i4>
      </vt:variant>
      <vt:variant>
        <vt:i4>0</vt:i4>
      </vt:variant>
      <vt:variant>
        <vt:i4>5</vt:i4>
      </vt:variant>
      <vt:variant>
        <vt:lpwstr>http://www.murdoch.edu.au/elaw/issues/v9n1/cathcart91_notes.html</vt:lpwstr>
      </vt:variant>
      <vt:variant>
        <vt:lpwstr>n350</vt:lpwstr>
      </vt:variant>
      <vt:variant>
        <vt:i4>7864385</vt:i4>
      </vt:variant>
      <vt:variant>
        <vt:i4>751</vt:i4>
      </vt:variant>
      <vt:variant>
        <vt:i4>0</vt:i4>
      </vt:variant>
      <vt:variant>
        <vt:i4>5</vt:i4>
      </vt:variant>
      <vt:variant>
        <vt:lpwstr>http://www.murdoch.edu.au/elaw/issues/v9n1/cathcart91_notes.html</vt:lpwstr>
      </vt:variant>
      <vt:variant>
        <vt:lpwstr>n349</vt:lpwstr>
      </vt:variant>
      <vt:variant>
        <vt:i4>7864385</vt:i4>
      </vt:variant>
      <vt:variant>
        <vt:i4>748</vt:i4>
      </vt:variant>
      <vt:variant>
        <vt:i4>0</vt:i4>
      </vt:variant>
      <vt:variant>
        <vt:i4>5</vt:i4>
      </vt:variant>
      <vt:variant>
        <vt:lpwstr>http://www.murdoch.edu.au/elaw/issues/v9n1/cathcart91_notes.html</vt:lpwstr>
      </vt:variant>
      <vt:variant>
        <vt:lpwstr>n349</vt:lpwstr>
      </vt:variant>
      <vt:variant>
        <vt:i4>7929921</vt:i4>
      </vt:variant>
      <vt:variant>
        <vt:i4>745</vt:i4>
      </vt:variant>
      <vt:variant>
        <vt:i4>0</vt:i4>
      </vt:variant>
      <vt:variant>
        <vt:i4>5</vt:i4>
      </vt:variant>
      <vt:variant>
        <vt:lpwstr>http://www.murdoch.edu.au/elaw/issues/v9n1/cathcart91_notes.html</vt:lpwstr>
      </vt:variant>
      <vt:variant>
        <vt:lpwstr>n348</vt:lpwstr>
      </vt:variant>
      <vt:variant>
        <vt:i4>7929921</vt:i4>
      </vt:variant>
      <vt:variant>
        <vt:i4>742</vt:i4>
      </vt:variant>
      <vt:variant>
        <vt:i4>0</vt:i4>
      </vt:variant>
      <vt:variant>
        <vt:i4>5</vt:i4>
      </vt:variant>
      <vt:variant>
        <vt:lpwstr>http://www.murdoch.edu.au/elaw/issues/v9n1/cathcart91_notes.html</vt:lpwstr>
      </vt:variant>
      <vt:variant>
        <vt:lpwstr>n348</vt:lpwstr>
      </vt:variant>
      <vt:variant>
        <vt:i4>7733313</vt:i4>
      </vt:variant>
      <vt:variant>
        <vt:i4>739</vt:i4>
      </vt:variant>
      <vt:variant>
        <vt:i4>0</vt:i4>
      </vt:variant>
      <vt:variant>
        <vt:i4>5</vt:i4>
      </vt:variant>
      <vt:variant>
        <vt:lpwstr>http://www.murdoch.edu.au/elaw/issues/v9n1/cathcart91_notes.html</vt:lpwstr>
      </vt:variant>
      <vt:variant>
        <vt:lpwstr>n347</vt:lpwstr>
      </vt:variant>
      <vt:variant>
        <vt:i4>7733313</vt:i4>
      </vt:variant>
      <vt:variant>
        <vt:i4>736</vt:i4>
      </vt:variant>
      <vt:variant>
        <vt:i4>0</vt:i4>
      </vt:variant>
      <vt:variant>
        <vt:i4>5</vt:i4>
      </vt:variant>
      <vt:variant>
        <vt:lpwstr>http://www.murdoch.edu.au/elaw/issues/v9n1/cathcart91_notes.html</vt:lpwstr>
      </vt:variant>
      <vt:variant>
        <vt:lpwstr>n347</vt:lpwstr>
      </vt:variant>
      <vt:variant>
        <vt:i4>7798849</vt:i4>
      </vt:variant>
      <vt:variant>
        <vt:i4>733</vt:i4>
      </vt:variant>
      <vt:variant>
        <vt:i4>0</vt:i4>
      </vt:variant>
      <vt:variant>
        <vt:i4>5</vt:i4>
      </vt:variant>
      <vt:variant>
        <vt:lpwstr>http://www.murdoch.edu.au/elaw/issues/v9n1/cathcart91_notes.html</vt:lpwstr>
      </vt:variant>
      <vt:variant>
        <vt:lpwstr>n346</vt:lpwstr>
      </vt:variant>
      <vt:variant>
        <vt:i4>7798849</vt:i4>
      </vt:variant>
      <vt:variant>
        <vt:i4>730</vt:i4>
      </vt:variant>
      <vt:variant>
        <vt:i4>0</vt:i4>
      </vt:variant>
      <vt:variant>
        <vt:i4>5</vt:i4>
      </vt:variant>
      <vt:variant>
        <vt:lpwstr>http://www.murdoch.edu.au/elaw/issues/v9n1/cathcart91_notes.html</vt:lpwstr>
      </vt:variant>
      <vt:variant>
        <vt:lpwstr>n346</vt:lpwstr>
      </vt:variant>
      <vt:variant>
        <vt:i4>7602241</vt:i4>
      </vt:variant>
      <vt:variant>
        <vt:i4>727</vt:i4>
      </vt:variant>
      <vt:variant>
        <vt:i4>0</vt:i4>
      </vt:variant>
      <vt:variant>
        <vt:i4>5</vt:i4>
      </vt:variant>
      <vt:variant>
        <vt:lpwstr>http://www.murdoch.edu.au/elaw/issues/v9n1/cathcart91_notes.html</vt:lpwstr>
      </vt:variant>
      <vt:variant>
        <vt:lpwstr>n345</vt:lpwstr>
      </vt:variant>
      <vt:variant>
        <vt:i4>7602241</vt:i4>
      </vt:variant>
      <vt:variant>
        <vt:i4>724</vt:i4>
      </vt:variant>
      <vt:variant>
        <vt:i4>0</vt:i4>
      </vt:variant>
      <vt:variant>
        <vt:i4>5</vt:i4>
      </vt:variant>
      <vt:variant>
        <vt:lpwstr>http://www.murdoch.edu.au/elaw/issues/v9n1/cathcart91_notes.html</vt:lpwstr>
      </vt:variant>
      <vt:variant>
        <vt:lpwstr>n345</vt:lpwstr>
      </vt:variant>
      <vt:variant>
        <vt:i4>7667777</vt:i4>
      </vt:variant>
      <vt:variant>
        <vt:i4>721</vt:i4>
      </vt:variant>
      <vt:variant>
        <vt:i4>0</vt:i4>
      </vt:variant>
      <vt:variant>
        <vt:i4>5</vt:i4>
      </vt:variant>
      <vt:variant>
        <vt:lpwstr>http://www.murdoch.edu.au/elaw/issues/v9n1/cathcart91_notes.html</vt:lpwstr>
      </vt:variant>
      <vt:variant>
        <vt:lpwstr>n344</vt:lpwstr>
      </vt:variant>
      <vt:variant>
        <vt:i4>7667777</vt:i4>
      </vt:variant>
      <vt:variant>
        <vt:i4>718</vt:i4>
      </vt:variant>
      <vt:variant>
        <vt:i4>0</vt:i4>
      </vt:variant>
      <vt:variant>
        <vt:i4>5</vt:i4>
      </vt:variant>
      <vt:variant>
        <vt:lpwstr>http://www.murdoch.edu.au/elaw/issues/v9n1/cathcart91_notes.html</vt:lpwstr>
      </vt:variant>
      <vt:variant>
        <vt:lpwstr>n344</vt:lpwstr>
      </vt:variant>
      <vt:variant>
        <vt:i4>7471169</vt:i4>
      </vt:variant>
      <vt:variant>
        <vt:i4>715</vt:i4>
      </vt:variant>
      <vt:variant>
        <vt:i4>0</vt:i4>
      </vt:variant>
      <vt:variant>
        <vt:i4>5</vt:i4>
      </vt:variant>
      <vt:variant>
        <vt:lpwstr>http://www.murdoch.edu.au/elaw/issues/v9n1/cathcart91_notes.html</vt:lpwstr>
      </vt:variant>
      <vt:variant>
        <vt:lpwstr>n343</vt:lpwstr>
      </vt:variant>
      <vt:variant>
        <vt:i4>7471169</vt:i4>
      </vt:variant>
      <vt:variant>
        <vt:i4>712</vt:i4>
      </vt:variant>
      <vt:variant>
        <vt:i4>0</vt:i4>
      </vt:variant>
      <vt:variant>
        <vt:i4>5</vt:i4>
      </vt:variant>
      <vt:variant>
        <vt:lpwstr>http://www.murdoch.edu.au/elaw/issues/v9n1/cathcart91_notes.html</vt:lpwstr>
      </vt:variant>
      <vt:variant>
        <vt:lpwstr>n343</vt:lpwstr>
      </vt:variant>
      <vt:variant>
        <vt:i4>7536705</vt:i4>
      </vt:variant>
      <vt:variant>
        <vt:i4>709</vt:i4>
      </vt:variant>
      <vt:variant>
        <vt:i4>0</vt:i4>
      </vt:variant>
      <vt:variant>
        <vt:i4>5</vt:i4>
      </vt:variant>
      <vt:variant>
        <vt:lpwstr>http://www.murdoch.edu.au/elaw/issues/v9n1/cathcart91_notes.html</vt:lpwstr>
      </vt:variant>
      <vt:variant>
        <vt:lpwstr>n342</vt:lpwstr>
      </vt:variant>
      <vt:variant>
        <vt:i4>7536705</vt:i4>
      </vt:variant>
      <vt:variant>
        <vt:i4>706</vt:i4>
      </vt:variant>
      <vt:variant>
        <vt:i4>0</vt:i4>
      </vt:variant>
      <vt:variant>
        <vt:i4>5</vt:i4>
      </vt:variant>
      <vt:variant>
        <vt:lpwstr>http://www.murdoch.edu.au/elaw/issues/v9n1/cathcart91_notes.html</vt:lpwstr>
      </vt:variant>
      <vt:variant>
        <vt:lpwstr>n342</vt:lpwstr>
      </vt:variant>
      <vt:variant>
        <vt:i4>7340097</vt:i4>
      </vt:variant>
      <vt:variant>
        <vt:i4>703</vt:i4>
      </vt:variant>
      <vt:variant>
        <vt:i4>0</vt:i4>
      </vt:variant>
      <vt:variant>
        <vt:i4>5</vt:i4>
      </vt:variant>
      <vt:variant>
        <vt:lpwstr>http://www.murdoch.edu.au/elaw/issues/v9n1/cathcart91_notes.html</vt:lpwstr>
      </vt:variant>
      <vt:variant>
        <vt:lpwstr>n341</vt:lpwstr>
      </vt:variant>
      <vt:variant>
        <vt:i4>7340097</vt:i4>
      </vt:variant>
      <vt:variant>
        <vt:i4>700</vt:i4>
      </vt:variant>
      <vt:variant>
        <vt:i4>0</vt:i4>
      </vt:variant>
      <vt:variant>
        <vt:i4>5</vt:i4>
      </vt:variant>
      <vt:variant>
        <vt:lpwstr>http://www.murdoch.edu.au/elaw/issues/v9n1/cathcart91_notes.html</vt:lpwstr>
      </vt:variant>
      <vt:variant>
        <vt:lpwstr>n341</vt:lpwstr>
      </vt:variant>
      <vt:variant>
        <vt:i4>7405633</vt:i4>
      </vt:variant>
      <vt:variant>
        <vt:i4>697</vt:i4>
      </vt:variant>
      <vt:variant>
        <vt:i4>0</vt:i4>
      </vt:variant>
      <vt:variant>
        <vt:i4>5</vt:i4>
      </vt:variant>
      <vt:variant>
        <vt:lpwstr>http://www.murdoch.edu.au/elaw/issues/v9n1/cathcart91_notes.html</vt:lpwstr>
      </vt:variant>
      <vt:variant>
        <vt:lpwstr>n340</vt:lpwstr>
      </vt:variant>
      <vt:variant>
        <vt:i4>7405633</vt:i4>
      </vt:variant>
      <vt:variant>
        <vt:i4>694</vt:i4>
      </vt:variant>
      <vt:variant>
        <vt:i4>0</vt:i4>
      </vt:variant>
      <vt:variant>
        <vt:i4>5</vt:i4>
      </vt:variant>
      <vt:variant>
        <vt:lpwstr>http://www.murdoch.edu.au/elaw/issues/v9n1/cathcart91_notes.html</vt:lpwstr>
      </vt:variant>
      <vt:variant>
        <vt:lpwstr>n340</vt:lpwstr>
      </vt:variant>
      <vt:variant>
        <vt:i4>7864390</vt:i4>
      </vt:variant>
      <vt:variant>
        <vt:i4>691</vt:i4>
      </vt:variant>
      <vt:variant>
        <vt:i4>0</vt:i4>
      </vt:variant>
      <vt:variant>
        <vt:i4>5</vt:i4>
      </vt:variant>
      <vt:variant>
        <vt:lpwstr>http://www.murdoch.edu.au/elaw/issues/v9n1/cathcart91_notes.html</vt:lpwstr>
      </vt:variant>
      <vt:variant>
        <vt:lpwstr>n339</vt:lpwstr>
      </vt:variant>
      <vt:variant>
        <vt:i4>7864390</vt:i4>
      </vt:variant>
      <vt:variant>
        <vt:i4>688</vt:i4>
      </vt:variant>
      <vt:variant>
        <vt:i4>0</vt:i4>
      </vt:variant>
      <vt:variant>
        <vt:i4>5</vt:i4>
      </vt:variant>
      <vt:variant>
        <vt:lpwstr>http://www.murdoch.edu.au/elaw/issues/v9n1/cathcart91_notes.html</vt:lpwstr>
      </vt:variant>
      <vt:variant>
        <vt:lpwstr>n339</vt:lpwstr>
      </vt:variant>
      <vt:variant>
        <vt:i4>7929926</vt:i4>
      </vt:variant>
      <vt:variant>
        <vt:i4>685</vt:i4>
      </vt:variant>
      <vt:variant>
        <vt:i4>0</vt:i4>
      </vt:variant>
      <vt:variant>
        <vt:i4>5</vt:i4>
      </vt:variant>
      <vt:variant>
        <vt:lpwstr>http://www.murdoch.edu.au/elaw/issues/v9n1/cathcart91_notes.html</vt:lpwstr>
      </vt:variant>
      <vt:variant>
        <vt:lpwstr>n338</vt:lpwstr>
      </vt:variant>
      <vt:variant>
        <vt:i4>7929926</vt:i4>
      </vt:variant>
      <vt:variant>
        <vt:i4>682</vt:i4>
      </vt:variant>
      <vt:variant>
        <vt:i4>0</vt:i4>
      </vt:variant>
      <vt:variant>
        <vt:i4>5</vt:i4>
      </vt:variant>
      <vt:variant>
        <vt:lpwstr>http://www.murdoch.edu.au/elaw/issues/v9n1/cathcart91_notes.html</vt:lpwstr>
      </vt:variant>
      <vt:variant>
        <vt:lpwstr>n338</vt:lpwstr>
      </vt:variant>
      <vt:variant>
        <vt:i4>7733318</vt:i4>
      </vt:variant>
      <vt:variant>
        <vt:i4>679</vt:i4>
      </vt:variant>
      <vt:variant>
        <vt:i4>0</vt:i4>
      </vt:variant>
      <vt:variant>
        <vt:i4>5</vt:i4>
      </vt:variant>
      <vt:variant>
        <vt:lpwstr>http://www.murdoch.edu.au/elaw/issues/v9n1/cathcart91_notes.html</vt:lpwstr>
      </vt:variant>
      <vt:variant>
        <vt:lpwstr>n337</vt:lpwstr>
      </vt:variant>
      <vt:variant>
        <vt:i4>7733318</vt:i4>
      </vt:variant>
      <vt:variant>
        <vt:i4>676</vt:i4>
      </vt:variant>
      <vt:variant>
        <vt:i4>0</vt:i4>
      </vt:variant>
      <vt:variant>
        <vt:i4>5</vt:i4>
      </vt:variant>
      <vt:variant>
        <vt:lpwstr>http://www.murdoch.edu.au/elaw/issues/v9n1/cathcart91_notes.html</vt:lpwstr>
      </vt:variant>
      <vt:variant>
        <vt:lpwstr>n337</vt:lpwstr>
      </vt:variant>
      <vt:variant>
        <vt:i4>7798854</vt:i4>
      </vt:variant>
      <vt:variant>
        <vt:i4>673</vt:i4>
      </vt:variant>
      <vt:variant>
        <vt:i4>0</vt:i4>
      </vt:variant>
      <vt:variant>
        <vt:i4>5</vt:i4>
      </vt:variant>
      <vt:variant>
        <vt:lpwstr>http://www.murdoch.edu.au/elaw/issues/v9n1/cathcart91_notes.html</vt:lpwstr>
      </vt:variant>
      <vt:variant>
        <vt:lpwstr>n336</vt:lpwstr>
      </vt:variant>
      <vt:variant>
        <vt:i4>7798854</vt:i4>
      </vt:variant>
      <vt:variant>
        <vt:i4>670</vt:i4>
      </vt:variant>
      <vt:variant>
        <vt:i4>0</vt:i4>
      </vt:variant>
      <vt:variant>
        <vt:i4>5</vt:i4>
      </vt:variant>
      <vt:variant>
        <vt:lpwstr>http://www.murdoch.edu.au/elaw/issues/v9n1/cathcart91_notes.html</vt:lpwstr>
      </vt:variant>
      <vt:variant>
        <vt:lpwstr>n336</vt:lpwstr>
      </vt:variant>
      <vt:variant>
        <vt:i4>7929922</vt:i4>
      </vt:variant>
      <vt:variant>
        <vt:i4>667</vt:i4>
      </vt:variant>
      <vt:variant>
        <vt:i4>0</vt:i4>
      </vt:variant>
      <vt:variant>
        <vt:i4>5</vt:i4>
      </vt:variant>
      <vt:variant>
        <vt:lpwstr>http://www.murdoch.edu.au/elaw/issues/v9n1/cathcart91_text.html</vt:lpwstr>
      </vt:variant>
      <vt:variant>
        <vt:lpwstr>Analysis and Reasoning of the Supreme Court in Gion/Dietz_C#Analysis and Reasoning of the Supreme Court in Gion/Dietz_C</vt:lpwstr>
      </vt:variant>
      <vt:variant>
        <vt:i4>7602246</vt:i4>
      </vt:variant>
      <vt:variant>
        <vt:i4>664</vt:i4>
      </vt:variant>
      <vt:variant>
        <vt:i4>0</vt:i4>
      </vt:variant>
      <vt:variant>
        <vt:i4>5</vt:i4>
      </vt:variant>
      <vt:variant>
        <vt:lpwstr>http://www.murdoch.edu.au/elaw/issues/v9n1/cathcart91_notes.html</vt:lpwstr>
      </vt:variant>
      <vt:variant>
        <vt:lpwstr>n335</vt:lpwstr>
      </vt:variant>
      <vt:variant>
        <vt:i4>7602246</vt:i4>
      </vt:variant>
      <vt:variant>
        <vt:i4>661</vt:i4>
      </vt:variant>
      <vt:variant>
        <vt:i4>0</vt:i4>
      </vt:variant>
      <vt:variant>
        <vt:i4>5</vt:i4>
      </vt:variant>
      <vt:variant>
        <vt:lpwstr>http://www.murdoch.edu.au/elaw/issues/v9n1/cathcart91_notes.html</vt:lpwstr>
      </vt:variant>
      <vt:variant>
        <vt:lpwstr>n335</vt:lpwstr>
      </vt:variant>
      <vt:variant>
        <vt:i4>7667782</vt:i4>
      </vt:variant>
      <vt:variant>
        <vt:i4>658</vt:i4>
      </vt:variant>
      <vt:variant>
        <vt:i4>0</vt:i4>
      </vt:variant>
      <vt:variant>
        <vt:i4>5</vt:i4>
      </vt:variant>
      <vt:variant>
        <vt:lpwstr>http://www.murdoch.edu.au/elaw/issues/v9n1/cathcart91_notes.html</vt:lpwstr>
      </vt:variant>
      <vt:variant>
        <vt:lpwstr>n334</vt:lpwstr>
      </vt:variant>
      <vt:variant>
        <vt:i4>7667782</vt:i4>
      </vt:variant>
      <vt:variant>
        <vt:i4>655</vt:i4>
      </vt:variant>
      <vt:variant>
        <vt:i4>0</vt:i4>
      </vt:variant>
      <vt:variant>
        <vt:i4>5</vt:i4>
      </vt:variant>
      <vt:variant>
        <vt:lpwstr>http://www.murdoch.edu.au/elaw/issues/v9n1/cathcart91_notes.html</vt:lpwstr>
      </vt:variant>
      <vt:variant>
        <vt:lpwstr>n334</vt:lpwstr>
      </vt:variant>
      <vt:variant>
        <vt:i4>7471174</vt:i4>
      </vt:variant>
      <vt:variant>
        <vt:i4>652</vt:i4>
      </vt:variant>
      <vt:variant>
        <vt:i4>0</vt:i4>
      </vt:variant>
      <vt:variant>
        <vt:i4>5</vt:i4>
      </vt:variant>
      <vt:variant>
        <vt:lpwstr>http://www.murdoch.edu.au/elaw/issues/v9n1/cathcart91_notes.html</vt:lpwstr>
      </vt:variant>
      <vt:variant>
        <vt:lpwstr>n333</vt:lpwstr>
      </vt:variant>
      <vt:variant>
        <vt:i4>7471174</vt:i4>
      </vt:variant>
      <vt:variant>
        <vt:i4>649</vt:i4>
      </vt:variant>
      <vt:variant>
        <vt:i4>0</vt:i4>
      </vt:variant>
      <vt:variant>
        <vt:i4>5</vt:i4>
      </vt:variant>
      <vt:variant>
        <vt:lpwstr>http://www.murdoch.edu.au/elaw/issues/v9n1/cathcart91_notes.html</vt:lpwstr>
      </vt:variant>
      <vt:variant>
        <vt:lpwstr>n333</vt:lpwstr>
      </vt:variant>
      <vt:variant>
        <vt:i4>7536710</vt:i4>
      </vt:variant>
      <vt:variant>
        <vt:i4>646</vt:i4>
      </vt:variant>
      <vt:variant>
        <vt:i4>0</vt:i4>
      </vt:variant>
      <vt:variant>
        <vt:i4>5</vt:i4>
      </vt:variant>
      <vt:variant>
        <vt:lpwstr>http://www.murdoch.edu.au/elaw/issues/v9n1/cathcart91_notes.html</vt:lpwstr>
      </vt:variant>
      <vt:variant>
        <vt:lpwstr>n332</vt:lpwstr>
      </vt:variant>
      <vt:variant>
        <vt:i4>7536710</vt:i4>
      </vt:variant>
      <vt:variant>
        <vt:i4>643</vt:i4>
      </vt:variant>
      <vt:variant>
        <vt:i4>0</vt:i4>
      </vt:variant>
      <vt:variant>
        <vt:i4>5</vt:i4>
      </vt:variant>
      <vt:variant>
        <vt:lpwstr>http://www.murdoch.edu.au/elaw/issues/v9n1/cathcart91_notes.html</vt:lpwstr>
      </vt:variant>
      <vt:variant>
        <vt:lpwstr>n332</vt:lpwstr>
      </vt:variant>
      <vt:variant>
        <vt:i4>7340102</vt:i4>
      </vt:variant>
      <vt:variant>
        <vt:i4>640</vt:i4>
      </vt:variant>
      <vt:variant>
        <vt:i4>0</vt:i4>
      </vt:variant>
      <vt:variant>
        <vt:i4>5</vt:i4>
      </vt:variant>
      <vt:variant>
        <vt:lpwstr>http://www.murdoch.edu.au/elaw/issues/v9n1/cathcart91_notes.html</vt:lpwstr>
      </vt:variant>
      <vt:variant>
        <vt:lpwstr>n331</vt:lpwstr>
      </vt:variant>
      <vt:variant>
        <vt:i4>7340102</vt:i4>
      </vt:variant>
      <vt:variant>
        <vt:i4>637</vt:i4>
      </vt:variant>
      <vt:variant>
        <vt:i4>0</vt:i4>
      </vt:variant>
      <vt:variant>
        <vt:i4>5</vt:i4>
      </vt:variant>
      <vt:variant>
        <vt:lpwstr>http://www.murdoch.edu.au/elaw/issues/v9n1/cathcart91_notes.html</vt:lpwstr>
      </vt:variant>
      <vt:variant>
        <vt:lpwstr>n331</vt:lpwstr>
      </vt:variant>
      <vt:variant>
        <vt:i4>7405638</vt:i4>
      </vt:variant>
      <vt:variant>
        <vt:i4>634</vt:i4>
      </vt:variant>
      <vt:variant>
        <vt:i4>0</vt:i4>
      </vt:variant>
      <vt:variant>
        <vt:i4>5</vt:i4>
      </vt:variant>
      <vt:variant>
        <vt:lpwstr>http://www.murdoch.edu.au/elaw/issues/v9n1/cathcart91_notes.html</vt:lpwstr>
      </vt:variant>
      <vt:variant>
        <vt:lpwstr>n330</vt:lpwstr>
      </vt:variant>
      <vt:variant>
        <vt:i4>7405638</vt:i4>
      </vt:variant>
      <vt:variant>
        <vt:i4>631</vt:i4>
      </vt:variant>
      <vt:variant>
        <vt:i4>0</vt:i4>
      </vt:variant>
      <vt:variant>
        <vt:i4>5</vt:i4>
      </vt:variant>
      <vt:variant>
        <vt:lpwstr>http://www.murdoch.edu.au/elaw/issues/v9n1/cathcart91_notes.html</vt:lpwstr>
      </vt:variant>
      <vt:variant>
        <vt:lpwstr>n330</vt:lpwstr>
      </vt:variant>
      <vt:variant>
        <vt:i4>7864391</vt:i4>
      </vt:variant>
      <vt:variant>
        <vt:i4>628</vt:i4>
      </vt:variant>
      <vt:variant>
        <vt:i4>0</vt:i4>
      </vt:variant>
      <vt:variant>
        <vt:i4>5</vt:i4>
      </vt:variant>
      <vt:variant>
        <vt:lpwstr>http://www.murdoch.edu.au/elaw/issues/v9n1/cathcart91_notes.html</vt:lpwstr>
      </vt:variant>
      <vt:variant>
        <vt:lpwstr>n329</vt:lpwstr>
      </vt:variant>
      <vt:variant>
        <vt:i4>7864391</vt:i4>
      </vt:variant>
      <vt:variant>
        <vt:i4>625</vt:i4>
      </vt:variant>
      <vt:variant>
        <vt:i4>0</vt:i4>
      </vt:variant>
      <vt:variant>
        <vt:i4>5</vt:i4>
      </vt:variant>
      <vt:variant>
        <vt:lpwstr>http://www.murdoch.edu.au/elaw/issues/v9n1/cathcart91_notes.html</vt:lpwstr>
      </vt:variant>
      <vt:variant>
        <vt:lpwstr>n329</vt:lpwstr>
      </vt:variant>
      <vt:variant>
        <vt:i4>7929927</vt:i4>
      </vt:variant>
      <vt:variant>
        <vt:i4>622</vt:i4>
      </vt:variant>
      <vt:variant>
        <vt:i4>0</vt:i4>
      </vt:variant>
      <vt:variant>
        <vt:i4>5</vt:i4>
      </vt:variant>
      <vt:variant>
        <vt:lpwstr>http://www.murdoch.edu.au/elaw/issues/v9n1/cathcart91_notes.html</vt:lpwstr>
      </vt:variant>
      <vt:variant>
        <vt:lpwstr>n328</vt:lpwstr>
      </vt:variant>
      <vt:variant>
        <vt:i4>7929927</vt:i4>
      </vt:variant>
      <vt:variant>
        <vt:i4>619</vt:i4>
      </vt:variant>
      <vt:variant>
        <vt:i4>0</vt:i4>
      </vt:variant>
      <vt:variant>
        <vt:i4>5</vt:i4>
      </vt:variant>
      <vt:variant>
        <vt:lpwstr>http://www.murdoch.edu.au/elaw/issues/v9n1/cathcart91_notes.html</vt:lpwstr>
      </vt:variant>
      <vt:variant>
        <vt:lpwstr>n328</vt:lpwstr>
      </vt:variant>
      <vt:variant>
        <vt:i4>7929922</vt:i4>
      </vt:variant>
      <vt:variant>
        <vt:i4>616</vt:i4>
      </vt:variant>
      <vt:variant>
        <vt:i4>0</vt:i4>
      </vt:variant>
      <vt:variant>
        <vt:i4>5</vt:i4>
      </vt:variant>
      <vt:variant>
        <vt:lpwstr>http://www.murdoch.edu.au/elaw/issues/v9n1/cathcart91_text.html</vt:lpwstr>
      </vt:variant>
      <vt:variant>
        <vt:lpwstr>Facts of Gion/Dietz_C#Facts of Gion/Dietz_C</vt:lpwstr>
      </vt:variant>
      <vt:variant>
        <vt:i4>7733319</vt:i4>
      </vt:variant>
      <vt:variant>
        <vt:i4>613</vt:i4>
      </vt:variant>
      <vt:variant>
        <vt:i4>0</vt:i4>
      </vt:variant>
      <vt:variant>
        <vt:i4>5</vt:i4>
      </vt:variant>
      <vt:variant>
        <vt:lpwstr>http://www.murdoch.edu.au/elaw/issues/v9n1/cathcart91_notes.html</vt:lpwstr>
      </vt:variant>
      <vt:variant>
        <vt:lpwstr>n327</vt:lpwstr>
      </vt:variant>
      <vt:variant>
        <vt:i4>7733319</vt:i4>
      </vt:variant>
      <vt:variant>
        <vt:i4>610</vt:i4>
      </vt:variant>
      <vt:variant>
        <vt:i4>0</vt:i4>
      </vt:variant>
      <vt:variant>
        <vt:i4>5</vt:i4>
      </vt:variant>
      <vt:variant>
        <vt:lpwstr>http://www.murdoch.edu.au/elaw/issues/v9n1/cathcart91_notes.html</vt:lpwstr>
      </vt:variant>
      <vt:variant>
        <vt:lpwstr>n327</vt:lpwstr>
      </vt:variant>
      <vt:variant>
        <vt:i4>7798855</vt:i4>
      </vt:variant>
      <vt:variant>
        <vt:i4>607</vt:i4>
      </vt:variant>
      <vt:variant>
        <vt:i4>0</vt:i4>
      </vt:variant>
      <vt:variant>
        <vt:i4>5</vt:i4>
      </vt:variant>
      <vt:variant>
        <vt:lpwstr>http://www.murdoch.edu.au/elaw/issues/v9n1/cathcart91_notes.html</vt:lpwstr>
      </vt:variant>
      <vt:variant>
        <vt:lpwstr>n326</vt:lpwstr>
      </vt:variant>
      <vt:variant>
        <vt:i4>7798855</vt:i4>
      </vt:variant>
      <vt:variant>
        <vt:i4>604</vt:i4>
      </vt:variant>
      <vt:variant>
        <vt:i4>0</vt:i4>
      </vt:variant>
      <vt:variant>
        <vt:i4>5</vt:i4>
      </vt:variant>
      <vt:variant>
        <vt:lpwstr>http://www.murdoch.edu.au/elaw/issues/v9n1/cathcart91_notes.html</vt:lpwstr>
      </vt:variant>
      <vt:variant>
        <vt:lpwstr>n326</vt:lpwstr>
      </vt:variant>
      <vt:variant>
        <vt:i4>7602247</vt:i4>
      </vt:variant>
      <vt:variant>
        <vt:i4>601</vt:i4>
      </vt:variant>
      <vt:variant>
        <vt:i4>0</vt:i4>
      </vt:variant>
      <vt:variant>
        <vt:i4>5</vt:i4>
      </vt:variant>
      <vt:variant>
        <vt:lpwstr>http://www.murdoch.edu.au/elaw/issues/v9n1/cathcart91_notes.html</vt:lpwstr>
      </vt:variant>
      <vt:variant>
        <vt:lpwstr>n325</vt:lpwstr>
      </vt:variant>
      <vt:variant>
        <vt:i4>7602247</vt:i4>
      </vt:variant>
      <vt:variant>
        <vt:i4>598</vt:i4>
      </vt:variant>
      <vt:variant>
        <vt:i4>0</vt:i4>
      </vt:variant>
      <vt:variant>
        <vt:i4>5</vt:i4>
      </vt:variant>
      <vt:variant>
        <vt:lpwstr>http://www.murdoch.edu.au/elaw/issues/v9n1/cathcart91_notes.html</vt:lpwstr>
      </vt:variant>
      <vt:variant>
        <vt:lpwstr>n325</vt:lpwstr>
      </vt:variant>
      <vt:variant>
        <vt:i4>7667783</vt:i4>
      </vt:variant>
      <vt:variant>
        <vt:i4>595</vt:i4>
      </vt:variant>
      <vt:variant>
        <vt:i4>0</vt:i4>
      </vt:variant>
      <vt:variant>
        <vt:i4>5</vt:i4>
      </vt:variant>
      <vt:variant>
        <vt:lpwstr>http://www.murdoch.edu.au/elaw/issues/v9n1/cathcart91_notes.html</vt:lpwstr>
      </vt:variant>
      <vt:variant>
        <vt:lpwstr>n324</vt:lpwstr>
      </vt:variant>
      <vt:variant>
        <vt:i4>7667783</vt:i4>
      </vt:variant>
      <vt:variant>
        <vt:i4>592</vt:i4>
      </vt:variant>
      <vt:variant>
        <vt:i4>0</vt:i4>
      </vt:variant>
      <vt:variant>
        <vt:i4>5</vt:i4>
      </vt:variant>
      <vt:variant>
        <vt:lpwstr>http://www.murdoch.edu.au/elaw/issues/v9n1/cathcart91_notes.html</vt:lpwstr>
      </vt:variant>
      <vt:variant>
        <vt:lpwstr>n324</vt:lpwstr>
      </vt:variant>
      <vt:variant>
        <vt:i4>7471175</vt:i4>
      </vt:variant>
      <vt:variant>
        <vt:i4>589</vt:i4>
      </vt:variant>
      <vt:variant>
        <vt:i4>0</vt:i4>
      </vt:variant>
      <vt:variant>
        <vt:i4>5</vt:i4>
      </vt:variant>
      <vt:variant>
        <vt:lpwstr>http://www.murdoch.edu.au/elaw/issues/v9n1/cathcart91_notes.html</vt:lpwstr>
      </vt:variant>
      <vt:variant>
        <vt:lpwstr>n323</vt:lpwstr>
      </vt:variant>
      <vt:variant>
        <vt:i4>7471175</vt:i4>
      </vt:variant>
      <vt:variant>
        <vt:i4>586</vt:i4>
      </vt:variant>
      <vt:variant>
        <vt:i4>0</vt:i4>
      </vt:variant>
      <vt:variant>
        <vt:i4>5</vt:i4>
      </vt:variant>
      <vt:variant>
        <vt:lpwstr>http://www.murdoch.edu.au/elaw/issues/v9n1/cathcart91_notes.html</vt:lpwstr>
      </vt:variant>
      <vt:variant>
        <vt:lpwstr>n323</vt:lpwstr>
      </vt:variant>
      <vt:variant>
        <vt:i4>7536711</vt:i4>
      </vt:variant>
      <vt:variant>
        <vt:i4>583</vt:i4>
      </vt:variant>
      <vt:variant>
        <vt:i4>0</vt:i4>
      </vt:variant>
      <vt:variant>
        <vt:i4>5</vt:i4>
      </vt:variant>
      <vt:variant>
        <vt:lpwstr>http://www.murdoch.edu.au/elaw/issues/v9n1/cathcart91_notes.html</vt:lpwstr>
      </vt:variant>
      <vt:variant>
        <vt:lpwstr>n322</vt:lpwstr>
      </vt:variant>
      <vt:variant>
        <vt:i4>7536711</vt:i4>
      </vt:variant>
      <vt:variant>
        <vt:i4>580</vt:i4>
      </vt:variant>
      <vt:variant>
        <vt:i4>0</vt:i4>
      </vt:variant>
      <vt:variant>
        <vt:i4>5</vt:i4>
      </vt:variant>
      <vt:variant>
        <vt:lpwstr>http://www.murdoch.edu.au/elaw/issues/v9n1/cathcart91_notes.html</vt:lpwstr>
      </vt:variant>
      <vt:variant>
        <vt:lpwstr>n322</vt:lpwstr>
      </vt:variant>
      <vt:variant>
        <vt:i4>7340103</vt:i4>
      </vt:variant>
      <vt:variant>
        <vt:i4>577</vt:i4>
      </vt:variant>
      <vt:variant>
        <vt:i4>0</vt:i4>
      </vt:variant>
      <vt:variant>
        <vt:i4>5</vt:i4>
      </vt:variant>
      <vt:variant>
        <vt:lpwstr>http://www.murdoch.edu.au/elaw/issues/v9n1/cathcart91_notes.html</vt:lpwstr>
      </vt:variant>
      <vt:variant>
        <vt:lpwstr>n321</vt:lpwstr>
      </vt:variant>
      <vt:variant>
        <vt:i4>7340103</vt:i4>
      </vt:variant>
      <vt:variant>
        <vt:i4>574</vt:i4>
      </vt:variant>
      <vt:variant>
        <vt:i4>0</vt:i4>
      </vt:variant>
      <vt:variant>
        <vt:i4>5</vt:i4>
      </vt:variant>
      <vt:variant>
        <vt:lpwstr>http://www.murdoch.edu.au/elaw/issues/v9n1/cathcart91_notes.html</vt:lpwstr>
      </vt:variant>
      <vt:variant>
        <vt:lpwstr>n321</vt:lpwstr>
      </vt:variant>
      <vt:variant>
        <vt:i4>7929922</vt:i4>
      </vt:variant>
      <vt:variant>
        <vt:i4>571</vt:i4>
      </vt:variant>
      <vt:variant>
        <vt:i4>0</vt:i4>
      </vt:variant>
      <vt:variant>
        <vt:i4>5</vt:i4>
      </vt:variant>
      <vt:variant>
        <vt:lpwstr>http://www.murdoch.edu.au/elaw/issues/v9n1/cathcart91_text.html</vt:lpwstr>
      </vt:variant>
      <vt:variant>
        <vt:lpwstr>Study of California Coastal Commission Work in the Area of Implied Dedication_C#Study of California Coastal Commission Work in the Area of Implied Dedication_C</vt:lpwstr>
      </vt:variant>
      <vt:variant>
        <vt:i4>7077975</vt:i4>
      </vt:variant>
      <vt:variant>
        <vt:i4>568</vt:i4>
      </vt:variant>
      <vt:variant>
        <vt:i4>0</vt:i4>
      </vt:variant>
      <vt:variant>
        <vt:i4>5</vt:i4>
      </vt:variant>
      <vt:variant>
        <vt:lpwstr>http://www.murdoch.edu.au/elaw/issues/v9n1/cathcart91_text.html</vt:lpwstr>
      </vt:variant>
      <vt:variant>
        <vt:lpwstr>PRESCRIPTIVE RIGHTS AND ADVERSE POSSESSION_C#PRESCRIPTIVE RIGHTS AND ADVERSE POSSESSION_C</vt:lpwstr>
      </vt:variant>
      <vt:variant>
        <vt:i4>7471181</vt:i4>
      </vt:variant>
      <vt:variant>
        <vt:i4>426</vt:i4>
      </vt:variant>
      <vt:variant>
        <vt:i4>0</vt:i4>
      </vt:variant>
      <vt:variant>
        <vt:i4>5</vt:i4>
      </vt:variant>
      <vt:variant>
        <vt:lpwstr>http://www.murdoch.edu.au/elaw/issues/v9n1/cathcart91_notes.html</vt:lpwstr>
      </vt:variant>
      <vt:variant>
        <vt:lpwstr>n383</vt:lpwstr>
      </vt:variant>
      <vt:variant>
        <vt:i4>7471181</vt:i4>
      </vt:variant>
      <vt:variant>
        <vt:i4>423</vt:i4>
      </vt:variant>
      <vt:variant>
        <vt:i4>0</vt:i4>
      </vt:variant>
      <vt:variant>
        <vt:i4>5</vt:i4>
      </vt:variant>
      <vt:variant>
        <vt:lpwstr>http://www.murdoch.edu.au/elaw/issues/v9n1/cathcart91_notes.html</vt:lpwstr>
      </vt:variant>
      <vt:variant>
        <vt:lpwstr>n383</vt:lpwstr>
      </vt:variant>
      <vt:variant>
        <vt:i4>7536717</vt:i4>
      </vt:variant>
      <vt:variant>
        <vt:i4>420</vt:i4>
      </vt:variant>
      <vt:variant>
        <vt:i4>0</vt:i4>
      </vt:variant>
      <vt:variant>
        <vt:i4>5</vt:i4>
      </vt:variant>
      <vt:variant>
        <vt:lpwstr>http://www.murdoch.edu.au/elaw/issues/v9n1/cathcart91_notes.html</vt:lpwstr>
      </vt:variant>
      <vt:variant>
        <vt:lpwstr>n382</vt:lpwstr>
      </vt:variant>
      <vt:variant>
        <vt:i4>7536717</vt:i4>
      </vt:variant>
      <vt:variant>
        <vt:i4>417</vt:i4>
      </vt:variant>
      <vt:variant>
        <vt:i4>0</vt:i4>
      </vt:variant>
      <vt:variant>
        <vt:i4>5</vt:i4>
      </vt:variant>
      <vt:variant>
        <vt:lpwstr>http://www.murdoch.edu.au/elaw/issues/v9n1/cathcart91_notes.html</vt:lpwstr>
      </vt:variant>
      <vt:variant>
        <vt:lpwstr>n382</vt:lpwstr>
      </vt:variant>
      <vt:variant>
        <vt:i4>7340109</vt:i4>
      </vt:variant>
      <vt:variant>
        <vt:i4>414</vt:i4>
      </vt:variant>
      <vt:variant>
        <vt:i4>0</vt:i4>
      </vt:variant>
      <vt:variant>
        <vt:i4>5</vt:i4>
      </vt:variant>
      <vt:variant>
        <vt:lpwstr>http://www.murdoch.edu.au/elaw/issues/v9n1/cathcart91_notes.html</vt:lpwstr>
      </vt:variant>
      <vt:variant>
        <vt:lpwstr>n381</vt:lpwstr>
      </vt:variant>
      <vt:variant>
        <vt:i4>7340109</vt:i4>
      </vt:variant>
      <vt:variant>
        <vt:i4>411</vt:i4>
      </vt:variant>
      <vt:variant>
        <vt:i4>0</vt:i4>
      </vt:variant>
      <vt:variant>
        <vt:i4>5</vt:i4>
      </vt:variant>
      <vt:variant>
        <vt:lpwstr>http://www.murdoch.edu.au/elaw/issues/v9n1/cathcart91_notes.html</vt:lpwstr>
      </vt:variant>
      <vt:variant>
        <vt:lpwstr>n381</vt:lpwstr>
      </vt:variant>
      <vt:variant>
        <vt:i4>7405645</vt:i4>
      </vt:variant>
      <vt:variant>
        <vt:i4>408</vt:i4>
      </vt:variant>
      <vt:variant>
        <vt:i4>0</vt:i4>
      </vt:variant>
      <vt:variant>
        <vt:i4>5</vt:i4>
      </vt:variant>
      <vt:variant>
        <vt:lpwstr>http://www.murdoch.edu.au/elaw/issues/v9n1/cathcart91_notes.html</vt:lpwstr>
      </vt:variant>
      <vt:variant>
        <vt:lpwstr>n380</vt:lpwstr>
      </vt:variant>
      <vt:variant>
        <vt:i4>7405645</vt:i4>
      </vt:variant>
      <vt:variant>
        <vt:i4>405</vt:i4>
      </vt:variant>
      <vt:variant>
        <vt:i4>0</vt:i4>
      </vt:variant>
      <vt:variant>
        <vt:i4>5</vt:i4>
      </vt:variant>
      <vt:variant>
        <vt:lpwstr>http://www.murdoch.edu.au/elaw/issues/v9n1/cathcart91_notes.html</vt:lpwstr>
      </vt:variant>
      <vt:variant>
        <vt:lpwstr>n380</vt:lpwstr>
      </vt:variant>
      <vt:variant>
        <vt:i4>7864386</vt:i4>
      </vt:variant>
      <vt:variant>
        <vt:i4>402</vt:i4>
      </vt:variant>
      <vt:variant>
        <vt:i4>0</vt:i4>
      </vt:variant>
      <vt:variant>
        <vt:i4>5</vt:i4>
      </vt:variant>
      <vt:variant>
        <vt:lpwstr>http://www.murdoch.edu.au/elaw/issues/v9n1/cathcart91_notes.html</vt:lpwstr>
      </vt:variant>
      <vt:variant>
        <vt:lpwstr>n379</vt:lpwstr>
      </vt:variant>
      <vt:variant>
        <vt:i4>7864386</vt:i4>
      </vt:variant>
      <vt:variant>
        <vt:i4>399</vt:i4>
      </vt:variant>
      <vt:variant>
        <vt:i4>0</vt:i4>
      </vt:variant>
      <vt:variant>
        <vt:i4>5</vt:i4>
      </vt:variant>
      <vt:variant>
        <vt:lpwstr>http://www.murdoch.edu.au/elaw/issues/v9n1/cathcart91_notes.html</vt:lpwstr>
      </vt:variant>
      <vt:variant>
        <vt:lpwstr>n379</vt:lpwstr>
      </vt:variant>
      <vt:variant>
        <vt:i4>7929922</vt:i4>
      </vt:variant>
      <vt:variant>
        <vt:i4>396</vt:i4>
      </vt:variant>
      <vt:variant>
        <vt:i4>0</vt:i4>
      </vt:variant>
      <vt:variant>
        <vt:i4>5</vt:i4>
      </vt:variant>
      <vt:variant>
        <vt:lpwstr>http://www.murdoch.edu.au/elaw/issues/v9n1/cathcart91_notes.html</vt:lpwstr>
      </vt:variant>
      <vt:variant>
        <vt:lpwstr>n378</vt:lpwstr>
      </vt:variant>
      <vt:variant>
        <vt:i4>7929922</vt:i4>
      </vt:variant>
      <vt:variant>
        <vt:i4>393</vt:i4>
      </vt:variant>
      <vt:variant>
        <vt:i4>0</vt:i4>
      </vt:variant>
      <vt:variant>
        <vt:i4>5</vt:i4>
      </vt:variant>
      <vt:variant>
        <vt:lpwstr>http://www.murdoch.edu.au/elaw/issues/v9n1/cathcart91_notes.html</vt:lpwstr>
      </vt:variant>
      <vt:variant>
        <vt:lpwstr>n378</vt:lpwstr>
      </vt:variant>
      <vt:variant>
        <vt:i4>7733314</vt:i4>
      </vt:variant>
      <vt:variant>
        <vt:i4>390</vt:i4>
      </vt:variant>
      <vt:variant>
        <vt:i4>0</vt:i4>
      </vt:variant>
      <vt:variant>
        <vt:i4>5</vt:i4>
      </vt:variant>
      <vt:variant>
        <vt:lpwstr>http://www.murdoch.edu.au/elaw/issues/v9n1/cathcart91_notes.html</vt:lpwstr>
      </vt:variant>
      <vt:variant>
        <vt:lpwstr>n377</vt:lpwstr>
      </vt:variant>
      <vt:variant>
        <vt:i4>7733314</vt:i4>
      </vt:variant>
      <vt:variant>
        <vt:i4>387</vt:i4>
      </vt:variant>
      <vt:variant>
        <vt:i4>0</vt:i4>
      </vt:variant>
      <vt:variant>
        <vt:i4>5</vt:i4>
      </vt:variant>
      <vt:variant>
        <vt:lpwstr>http://www.murdoch.edu.au/elaw/issues/v9n1/cathcart91_notes.html</vt:lpwstr>
      </vt:variant>
      <vt:variant>
        <vt:lpwstr>n377</vt:lpwstr>
      </vt:variant>
      <vt:variant>
        <vt:i4>7798850</vt:i4>
      </vt:variant>
      <vt:variant>
        <vt:i4>384</vt:i4>
      </vt:variant>
      <vt:variant>
        <vt:i4>0</vt:i4>
      </vt:variant>
      <vt:variant>
        <vt:i4>5</vt:i4>
      </vt:variant>
      <vt:variant>
        <vt:lpwstr>http://www.murdoch.edu.au/elaw/issues/v9n1/cathcart91_notes.html</vt:lpwstr>
      </vt:variant>
      <vt:variant>
        <vt:lpwstr>n376</vt:lpwstr>
      </vt:variant>
      <vt:variant>
        <vt:i4>7798850</vt:i4>
      </vt:variant>
      <vt:variant>
        <vt:i4>381</vt:i4>
      </vt:variant>
      <vt:variant>
        <vt:i4>0</vt:i4>
      </vt:variant>
      <vt:variant>
        <vt:i4>5</vt:i4>
      </vt:variant>
      <vt:variant>
        <vt:lpwstr>http://www.murdoch.edu.au/elaw/issues/v9n1/cathcart91_notes.html</vt:lpwstr>
      </vt:variant>
      <vt:variant>
        <vt:lpwstr>n376</vt:lpwstr>
      </vt:variant>
      <vt:variant>
        <vt:i4>7602242</vt:i4>
      </vt:variant>
      <vt:variant>
        <vt:i4>378</vt:i4>
      </vt:variant>
      <vt:variant>
        <vt:i4>0</vt:i4>
      </vt:variant>
      <vt:variant>
        <vt:i4>5</vt:i4>
      </vt:variant>
      <vt:variant>
        <vt:lpwstr>http://www.murdoch.edu.au/elaw/issues/v9n1/cathcart91_notes.html</vt:lpwstr>
      </vt:variant>
      <vt:variant>
        <vt:lpwstr>n375</vt:lpwstr>
      </vt:variant>
      <vt:variant>
        <vt:i4>7602242</vt:i4>
      </vt:variant>
      <vt:variant>
        <vt:i4>375</vt:i4>
      </vt:variant>
      <vt:variant>
        <vt:i4>0</vt:i4>
      </vt:variant>
      <vt:variant>
        <vt:i4>5</vt:i4>
      </vt:variant>
      <vt:variant>
        <vt:lpwstr>http://www.murdoch.edu.au/elaw/issues/v9n1/cathcart91_notes.html</vt:lpwstr>
      </vt:variant>
      <vt:variant>
        <vt:lpwstr>n375</vt:lpwstr>
      </vt:variant>
      <vt:variant>
        <vt:i4>7667778</vt:i4>
      </vt:variant>
      <vt:variant>
        <vt:i4>372</vt:i4>
      </vt:variant>
      <vt:variant>
        <vt:i4>0</vt:i4>
      </vt:variant>
      <vt:variant>
        <vt:i4>5</vt:i4>
      </vt:variant>
      <vt:variant>
        <vt:lpwstr>http://www.murdoch.edu.au/elaw/issues/v9n1/cathcart91_notes.html</vt:lpwstr>
      </vt:variant>
      <vt:variant>
        <vt:lpwstr>n374</vt:lpwstr>
      </vt:variant>
      <vt:variant>
        <vt:i4>7667778</vt:i4>
      </vt:variant>
      <vt:variant>
        <vt:i4>369</vt:i4>
      </vt:variant>
      <vt:variant>
        <vt:i4>0</vt:i4>
      </vt:variant>
      <vt:variant>
        <vt:i4>5</vt:i4>
      </vt:variant>
      <vt:variant>
        <vt:lpwstr>http://www.murdoch.edu.au/elaw/issues/v9n1/cathcart91_notes.html</vt:lpwstr>
      </vt:variant>
      <vt:variant>
        <vt:lpwstr>n374</vt:lpwstr>
      </vt:variant>
      <vt:variant>
        <vt:i4>7471170</vt:i4>
      </vt:variant>
      <vt:variant>
        <vt:i4>366</vt:i4>
      </vt:variant>
      <vt:variant>
        <vt:i4>0</vt:i4>
      </vt:variant>
      <vt:variant>
        <vt:i4>5</vt:i4>
      </vt:variant>
      <vt:variant>
        <vt:lpwstr>http://www.murdoch.edu.au/elaw/issues/v9n1/cathcart91_notes.html</vt:lpwstr>
      </vt:variant>
      <vt:variant>
        <vt:lpwstr>n373</vt:lpwstr>
      </vt:variant>
      <vt:variant>
        <vt:i4>7471170</vt:i4>
      </vt:variant>
      <vt:variant>
        <vt:i4>363</vt:i4>
      </vt:variant>
      <vt:variant>
        <vt:i4>0</vt:i4>
      </vt:variant>
      <vt:variant>
        <vt:i4>5</vt:i4>
      </vt:variant>
      <vt:variant>
        <vt:lpwstr>http://www.murdoch.edu.au/elaw/issues/v9n1/cathcart91_notes.html</vt:lpwstr>
      </vt:variant>
      <vt:variant>
        <vt:lpwstr>n373</vt:lpwstr>
      </vt:variant>
      <vt:variant>
        <vt:i4>7536706</vt:i4>
      </vt:variant>
      <vt:variant>
        <vt:i4>360</vt:i4>
      </vt:variant>
      <vt:variant>
        <vt:i4>0</vt:i4>
      </vt:variant>
      <vt:variant>
        <vt:i4>5</vt:i4>
      </vt:variant>
      <vt:variant>
        <vt:lpwstr>http://www.murdoch.edu.au/elaw/issues/v9n1/cathcart91_notes.html</vt:lpwstr>
      </vt:variant>
      <vt:variant>
        <vt:lpwstr>n372</vt:lpwstr>
      </vt:variant>
      <vt:variant>
        <vt:i4>7536706</vt:i4>
      </vt:variant>
      <vt:variant>
        <vt:i4>357</vt:i4>
      </vt:variant>
      <vt:variant>
        <vt:i4>0</vt:i4>
      </vt:variant>
      <vt:variant>
        <vt:i4>5</vt:i4>
      </vt:variant>
      <vt:variant>
        <vt:lpwstr>http://www.murdoch.edu.au/elaw/issues/v9n1/cathcart91_notes.html</vt:lpwstr>
      </vt:variant>
      <vt:variant>
        <vt:lpwstr>n372</vt:lpwstr>
      </vt:variant>
      <vt:variant>
        <vt:i4>7340098</vt:i4>
      </vt:variant>
      <vt:variant>
        <vt:i4>354</vt:i4>
      </vt:variant>
      <vt:variant>
        <vt:i4>0</vt:i4>
      </vt:variant>
      <vt:variant>
        <vt:i4>5</vt:i4>
      </vt:variant>
      <vt:variant>
        <vt:lpwstr>http://www.murdoch.edu.au/elaw/issues/v9n1/cathcart91_notes.html</vt:lpwstr>
      </vt:variant>
      <vt:variant>
        <vt:lpwstr>n371</vt:lpwstr>
      </vt:variant>
      <vt:variant>
        <vt:i4>7340098</vt:i4>
      </vt:variant>
      <vt:variant>
        <vt:i4>351</vt:i4>
      </vt:variant>
      <vt:variant>
        <vt:i4>0</vt:i4>
      </vt:variant>
      <vt:variant>
        <vt:i4>5</vt:i4>
      </vt:variant>
      <vt:variant>
        <vt:lpwstr>http://www.murdoch.edu.au/elaw/issues/v9n1/cathcart91_notes.html</vt:lpwstr>
      </vt:variant>
      <vt:variant>
        <vt:lpwstr>n371</vt:lpwstr>
      </vt:variant>
      <vt:variant>
        <vt:i4>7405634</vt:i4>
      </vt:variant>
      <vt:variant>
        <vt:i4>348</vt:i4>
      </vt:variant>
      <vt:variant>
        <vt:i4>0</vt:i4>
      </vt:variant>
      <vt:variant>
        <vt:i4>5</vt:i4>
      </vt:variant>
      <vt:variant>
        <vt:lpwstr>http://www.murdoch.edu.au/elaw/issues/v9n1/cathcart91_notes.html</vt:lpwstr>
      </vt:variant>
      <vt:variant>
        <vt:lpwstr>n370</vt:lpwstr>
      </vt:variant>
      <vt:variant>
        <vt:i4>7405634</vt:i4>
      </vt:variant>
      <vt:variant>
        <vt:i4>345</vt:i4>
      </vt:variant>
      <vt:variant>
        <vt:i4>0</vt:i4>
      </vt:variant>
      <vt:variant>
        <vt:i4>5</vt:i4>
      </vt:variant>
      <vt:variant>
        <vt:lpwstr>http://www.murdoch.edu.au/elaw/issues/v9n1/cathcart91_notes.html</vt:lpwstr>
      </vt:variant>
      <vt:variant>
        <vt:lpwstr>n370</vt:lpwstr>
      </vt:variant>
      <vt:variant>
        <vt:i4>7864387</vt:i4>
      </vt:variant>
      <vt:variant>
        <vt:i4>342</vt:i4>
      </vt:variant>
      <vt:variant>
        <vt:i4>0</vt:i4>
      </vt:variant>
      <vt:variant>
        <vt:i4>5</vt:i4>
      </vt:variant>
      <vt:variant>
        <vt:lpwstr>http://www.murdoch.edu.au/elaw/issues/v9n1/cathcart91_notes.html</vt:lpwstr>
      </vt:variant>
      <vt:variant>
        <vt:lpwstr>n369</vt:lpwstr>
      </vt:variant>
      <vt:variant>
        <vt:i4>7864387</vt:i4>
      </vt:variant>
      <vt:variant>
        <vt:i4>339</vt:i4>
      </vt:variant>
      <vt:variant>
        <vt:i4>0</vt:i4>
      </vt:variant>
      <vt:variant>
        <vt:i4>5</vt:i4>
      </vt:variant>
      <vt:variant>
        <vt:lpwstr>http://www.murdoch.edu.au/elaw/issues/v9n1/cathcart91_notes.html</vt:lpwstr>
      </vt:variant>
      <vt:variant>
        <vt:lpwstr>n369</vt:lpwstr>
      </vt:variant>
      <vt:variant>
        <vt:i4>7929923</vt:i4>
      </vt:variant>
      <vt:variant>
        <vt:i4>336</vt:i4>
      </vt:variant>
      <vt:variant>
        <vt:i4>0</vt:i4>
      </vt:variant>
      <vt:variant>
        <vt:i4>5</vt:i4>
      </vt:variant>
      <vt:variant>
        <vt:lpwstr>http://www.murdoch.edu.au/elaw/issues/v9n1/cathcart91_notes.html</vt:lpwstr>
      </vt:variant>
      <vt:variant>
        <vt:lpwstr>n368</vt:lpwstr>
      </vt:variant>
      <vt:variant>
        <vt:i4>7929923</vt:i4>
      </vt:variant>
      <vt:variant>
        <vt:i4>333</vt:i4>
      </vt:variant>
      <vt:variant>
        <vt:i4>0</vt:i4>
      </vt:variant>
      <vt:variant>
        <vt:i4>5</vt:i4>
      </vt:variant>
      <vt:variant>
        <vt:lpwstr>http://www.murdoch.edu.au/elaw/issues/v9n1/cathcart91_notes.html</vt:lpwstr>
      </vt:variant>
      <vt:variant>
        <vt:lpwstr>n368</vt:lpwstr>
      </vt:variant>
      <vt:variant>
        <vt:i4>7733315</vt:i4>
      </vt:variant>
      <vt:variant>
        <vt:i4>330</vt:i4>
      </vt:variant>
      <vt:variant>
        <vt:i4>0</vt:i4>
      </vt:variant>
      <vt:variant>
        <vt:i4>5</vt:i4>
      </vt:variant>
      <vt:variant>
        <vt:lpwstr>http://www.murdoch.edu.au/elaw/issues/v9n1/cathcart91_notes.html</vt:lpwstr>
      </vt:variant>
      <vt:variant>
        <vt:lpwstr>n367</vt:lpwstr>
      </vt:variant>
      <vt:variant>
        <vt:i4>7733315</vt:i4>
      </vt:variant>
      <vt:variant>
        <vt:i4>327</vt:i4>
      </vt:variant>
      <vt:variant>
        <vt:i4>0</vt:i4>
      </vt:variant>
      <vt:variant>
        <vt:i4>5</vt:i4>
      </vt:variant>
      <vt:variant>
        <vt:lpwstr>http://www.murdoch.edu.au/elaw/issues/v9n1/cathcart91_notes.html</vt:lpwstr>
      </vt:variant>
      <vt:variant>
        <vt:lpwstr>n367</vt:lpwstr>
      </vt:variant>
      <vt:variant>
        <vt:i4>7798851</vt:i4>
      </vt:variant>
      <vt:variant>
        <vt:i4>324</vt:i4>
      </vt:variant>
      <vt:variant>
        <vt:i4>0</vt:i4>
      </vt:variant>
      <vt:variant>
        <vt:i4>5</vt:i4>
      </vt:variant>
      <vt:variant>
        <vt:lpwstr>http://www.murdoch.edu.au/elaw/issues/v9n1/cathcart91_notes.html</vt:lpwstr>
      </vt:variant>
      <vt:variant>
        <vt:lpwstr>n366</vt:lpwstr>
      </vt:variant>
      <vt:variant>
        <vt:i4>7798851</vt:i4>
      </vt:variant>
      <vt:variant>
        <vt:i4>321</vt:i4>
      </vt:variant>
      <vt:variant>
        <vt:i4>0</vt:i4>
      </vt:variant>
      <vt:variant>
        <vt:i4>5</vt:i4>
      </vt:variant>
      <vt:variant>
        <vt:lpwstr>http://www.murdoch.edu.au/elaw/issues/v9n1/cathcart91_notes.html</vt:lpwstr>
      </vt:variant>
      <vt:variant>
        <vt:lpwstr>n366</vt:lpwstr>
      </vt:variant>
      <vt:variant>
        <vt:i4>7602243</vt:i4>
      </vt:variant>
      <vt:variant>
        <vt:i4>318</vt:i4>
      </vt:variant>
      <vt:variant>
        <vt:i4>0</vt:i4>
      </vt:variant>
      <vt:variant>
        <vt:i4>5</vt:i4>
      </vt:variant>
      <vt:variant>
        <vt:lpwstr>http://www.murdoch.edu.au/elaw/issues/v9n1/cathcart91_notes.html</vt:lpwstr>
      </vt:variant>
      <vt:variant>
        <vt:lpwstr>n365</vt:lpwstr>
      </vt:variant>
      <vt:variant>
        <vt:i4>7602243</vt:i4>
      </vt:variant>
      <vt:variant>
        <vt:i4>315</vt:i4>
      </vt:variant>
      <vt:variant>
        <vt:i4>0</vt:i4>
      </vt:variant>
      <vt:variant>
        <vt:i4>5</vt:i4>
      </vt:variant>
      <vt:variant>
        <vt:lpwstr>http://www.murdoch.edu.au/elaw/issues/v9n1/cathcart91_notes.html</vt:lpwstr>
      </vt:variant>
      <vt:variant>
        <vt:lpwstr>n365</vt:lpwstr>
      </vt:variant>
      <vt:variant>
        <vt:i4>7471177</vt:i4>
      </vt:variant>
      <vt:variant>
        <vt:i4>312</vt:i4>
      </vt:variant>
      <vt:variant>
        <vt:i4>0</vt:i4>
      </vt:variant>
      <vt:variant>
        <vt:i4>5</vt:i4>
      </vt:variant>
      <vt:variant>
        <vt:lpwstr>http://www.murdoch.edu.au/elaw/issues/v9n1/cathcart91_text.html</vt:lpwstr>
      </vt:variant>
      <vt:variant>
        <vt:lpwstr>Other cases following Gion/Dietz_C#Other cases following Gion/Dietz_C</vt:lpwstr>
      </vt:variant>
      <vt:variant>
        <vt:i4>7667779</vt:i4>
      </vt:variant>
      <vt:variant>
        <vt:i4>309</vt:i4>
      </vt:variant>
      <vt:variant>
        <vt:i4>0</vt:i4>
      </vt:variant>
      <vt:variant>
        <vt:i4>5</vt:i4>
      </vt:variant>
      <vt:variant>
        <vt:lpwstr>http://www.murdoch.edu.au/elaw/issues/v9n1/cathcart91_notes.html</vt:lpwstr>
      </vt:variant>
      <vt:variant>
        <vt:lpwstr>n364</vt:lpwstr>
      </vt:variant>
      <vt:variant>
        <vt:i4>7667779</vt:i4>
      </vt:variant>
      <vt:variant>
        <vt:i4>306</vt:i4>
      </vt:variant>
      <vt:variant>
        <vt:i4>0</vt:i4>
      </vt:variant>
      <vt:variant>
        <vt:i4>5</vt:i4>
      </vt:variant>
      <vt:variant>
        <vt:lpwstr>http://www.murdoch.edu.au/elaw/issues/v9n1/cathcart91_notes.html</vt:lpwstr>
      </vt:variant>
      <vt:variant>
        <vt:lpwstr>n364</vt:lpwstr>
      </vt:variant>
      <vt:variant>
        <vt:i4>7471171</vt:i4>
      </vt:variant>
      <vt:variant>
        <vt:i4>303</vt:i4>
      </vt:variant>
      <vt:variant>
        <vt:i4>0</vt:i4>
      </vt:variant>
      <vt:variant>
        <vt:i4>5</vt:i4>
      </vt:variant>
      <vt:variant>
        <vt:lpwstr>http://www.murdoch.edu.au/elaw/issues/v9n1/cathcart91_notes.html</vt:lpwstr>
      </vt:variant>
      <vt:variant>
        <vt:lpwstr>n363</vt:lpwstr>
      </vt:variant>
      <vt:variant>
        <vt:i4>7471171</vt:i4>
      </vt:variant>
      <vt:variant>
        <vt:i4>300</vt:i4>
      </vt:variant>
      <vt:variant>
        <vt:i4>0</vt:i4>
      </vt:variant>
      <vt:variant>
        <vt:i4>5</vt:i4>
      </vt:variant>
      <vt:variant>
        <vt:lpwstr>http://www.murdoch.edu.au/elaw/issues/v9n1/cathcart91_notes.html</vt:lpwstr>
      </vt:variant>
      <vt:variant>
        <vt:lpwstr>n363</vt:lpwstr>
      </vt:variant>
      <vt:variant>
        <vt:i4>7536707</vt:i4>
      </vt:variant>
      <vt:variant>
        <vt:i4>297</vt:i4>
      </vt:variant>
      <vt:variant>
        <vt:i4>0</vt:i4>
      </vt:variant>
      <vt:variant>
        <vt:i4>5</vt:i4>
      </vt:variant>
      <vt:variant>
        <vt:lpwstr>http://www.murdoch.edu.au/elaw/issues/v9n1/cathcart91_notes.html</vt:lpwstr>
      </vt:variant>
      <vt:variant>
        <vt:lpwstr>n362</vt:lpwstr>
      </vt:variant>
      <vt:variant>
        <vt:i4>7536707</vt:i4>
      </vt:variant>
      <vt:variant>
        <vt:i4>294</vt:i4>
      </vt:variant>
      <vt:variant>
        <vt:i4>0</vt:i4>
      </vt:variant>
      <vt:variant>
        <vt:i4>5</vt:i4>
      </vt:variant>
      <vt:variant>
        <vt:lpwstr>http://www.murdoch.edu.au/elaw/issues/v9n1/cathcart91_notes.html</vt:lpwstr>
      </vt:variant>
      <vt:variant>
        <vt:lpwstr>n362</vt:lpwstr>
      </vt:variant>
      <vt:variant>
        <vt:i4>7340099</vt:i4>
      </vt:variant>
      <vt:variant>
        <vt:i4>291</vt:i4>
      </vt:variant>
      <vt:variant>
        <vt:i4>0</vt:i4>
      </vt:variant>
      <vt:variant>
        <vt:i4>5</vt:i4>
      </vt:variant>
      <vt:variant>
        <vt:lpwstr>http://www.murdoch.edu.au/elaw/issues/v9n1/cathcart91_notes.html</vt:lpwstr>
      </vt:variant>
      <vt:variant>
        <vt:lpwstr>n361</vt:lpwstr>
      </vt:variant>
      <vt:variant>
        <vt:i4>7340099</vt:i4>
      </vt:variant>
      <vt:variant>
        <vt:i4>288</vt:i4>
      </vt:variant>
      <vt:variant>
        <vt:i4>0</vt:i4>
      </vt:variant>
      <vt:variant>
        <vt:i4>5</vt:i4>
      </vt:variant>
      <vt:variant>
        <vt:lpwstr>http://www.murdoch.edu.au/elaw/issues/v9n1/cathcart91_notes.html</vt:lpwstr>
      </vt:variant>
      <vt:variant>
        <vt:lpwstr>n361</vt:lpwstr>
      </vt:variant>
      <vt:variant>
        <vt:i4>7929922</vt:i4>
      </vt:variant>
      <vt:variant>
        <vt:i4>285</vt:i4>
      </vt:variant>
      <vt:variant>
        <vt:i4>0</vt:i4>
      </vt:variant>
      <vt:variant>
        <vt:i4>5</vt:i4>
      </vt:variant>
      <vt:variant>
        <vt:lpwstr>http://www.murdoch.edu.au/elaw/issues/v9n1/cathcart91_text.html</vt:lpwstr>
      </vt:variant>
      <vt:variant>
        <vt:lpwstr>Guidance or Aftermath - History in Accordance with Gion_C#Guidance or Aftermath - History in Accordance with Gion_C</vt:lpwstr>
      </vt:variant>
      <vt:variant>
        <vt:i4>7405635</vt:i4>
      </vt:variant>
      <vt:variant>
        <vt:i4>282</vt:i4>
      </vt:variant>
      <vt:variant>
        <vt:i4>0</vt:i4>
      </vt:variant>
      <vt:variant>
        <vt:i4>5</vt:i4>
      </vt:variant>
      <vt:variant>
        <vt:lpwstr>http://www.murdoch.edu.au/elaw/issues/v9n1/cathcart91_notes.html</vt:lpwstr>
      </vt:variant>
      <vt:variant>
        <vt:lpwstr>n360</vt:lpwstr>
      </vt:variant>
      <vt:variant>
        <vt:i4>7405635</vt:i4>
      </vt:variant>
      <vt:variant>
        <vt:i4>279</vt:i4>
      </vt:variant>
      <vt:variant>
        <vt:i4>0</vt:i4>
      </vt:variant>
      <vt:variant>
        <vt:i4>5</vt:i4>
      </vt:variant>
      <vt:variant>
        <vt:lpwstr>http://www.murdoch.edu.au/elaw/issues/v9n1/cathcart91_notes.html</vt:lpwstr>
      </vt:variant>
      <vt:variant>
        <vt:lpwstr>n360</vt:lpwstr>
      </vt:variant>
      <vt:variant>
        <vt:i4>7864384</vt:i4>
      </vt:variant>
      <vt:variant>
        <vt:i4>276</vt:i4>
      </vt:variant>
      <vt:variant>
        <vt:i4>0</vt:i4>
      </vt:variant>
      <vt:variant>
        <vt:i4>5</vt:i4>
      </vt:variant>
      <vt:variant>
        <vt:lpwstr>http://www.murdoch.edu.au/elaw/issues/v9n1/cathcart91_notes.html</vt:lpwstr>
      </vt:variant>
      <vt:variant>
        <vt:lpwstr>n359</vt:lpwstr>
      </vt:variant>
      <vt:variant>
        <vt:i4>7864384</vt:i4>
      </vt:variant>
      <vt:variant>
        <vt:i4>273</vt:i4>
      </vt:variant>
      <vt:variant>
        <vt:i4>0</vt:i4>
      </vt:variant>
      <vt:variant>
        <vt:i4>5</vt:i4>
      </vt:variant>
      <vt:variant>
        <vt:lpwstr>http://www.murdoch.edu.au/elaw/issues/v9n1/cathcart91_notes.html</vt:lpwstr>
      </vt:variant>
      <vt:variant>
        <vt:lpwstr>n359</vt:lpwstr>
      </vt:variant>
      <vt:variant>
        <vt:i4>7929920</vt:i4>
      </vt:variant>
      <vt:variant>
        <vt:i4>270</vt:i4>
      </vt:variant>
      <vt:variant>
        <vt:i4>0</vt:i4>
      </vt:variant>
      <vt:variant>
        <vt:i4>5</vt:i4>
      </vt:variant>
      <vt:variant>
        <vt:lpwstr>http://www.murdoch.edu.au/elaw/issues/v9n1/cathcart91_notes.html</vt:lpwstr>
      </vt:variant>
      <vt:variant>
        <vt:lpwstr>n358</vt:lpwstr>
      </vt:variant>
      <vt:variant>
        <vt:i4>7929920</vt:i4>
      </vt:variant>
      <vt:variant>
        <vt:i4>267</vt:i4>
      </vt:variant>
      <vt:variant>
        <vt:i4>0</vt:i4>
      </vt:variant>
      <vt:variant>
        <vt:i4>5</vt:i4>
      </vt:variant>
      <vt:variant>
        <vt:lpwstr>http://www.murdoch.edu.au/elaw/issues/v9n1/cathcart91_notes.html</vt:lpwstr>
      </vt:variant>
      <vt:variant>
        <vt:lpwstr>n358</vt:lpwstr>
      </vt:variant>
      <vt:variant>
        <vt:i4>7733312</vt:i4>
      </vt:variant>
      <vt:variant>
        <vt:i4>264</vt:i4>
      </vt:variant>
      <vt:variant>
        <vt:i4>0</vt:i4>
      </vt:variant>
      <vt:variant>
        <vt:i4>5</vt:i4>
      </vt:variant>
      <vt:variant>
        <vt:lpwstr>http://www.murdoch.edu.au/elaw/issues/v9n1/cathcart91_notes.html</vt:lpwstr>
      </vt:variant>
      <vt:variant>
        <vt:lpwstr>n357</vt:lpwstr>
      </vt:variant>
      <vt:variant>
        <vt:i4>7733312</vt:i4>
      </vt:variant>
      <vt:variant>
        <vt:i4>261</vt:i4>
      </vt:variant>
      <vt:variant>
        <vt:i4>0</vt:i4>
      </vt:variant>
      <vt:variant>
        <vt:i4>5</vt:i4>
      </vt:variant>
      <vt:variant>
        <vt:lpwstr>http://www.murdoch.edu.au/elaw/issues/v9n1/cathcart91_notes.html</vt:lpwstr>
      </vt:variant>
      <vt:variant>
        <vt:lpwstr>n357</vt:lpwstr>
      </vt:variant>
      <vt:variant>
        <vt:i4>7798848</vt:i4>
      </vt:variant>
      <vt:variant>
        <vt:i4>258</vt:i4>
      </vt:variant>
      <vt:variant>
        <vt:i4>0</vt:i4>
      </vt:variant>
      <vt:variant>
        <vt:i4>5</vt:i4>
      </vt:variant>
      <vt:variant>
        <vt:lpwstr>http://www.murdoch.edu.au/elaw/issues/v9n1/cathcart91_notes.html</vt:lpwstr>
      </vt:variant>
      <vt:variant>
        <vt:lpwstr>n356</vt:lpwstr>
      </vt:variant>
      <vt:variant>
        <vt:i4>7798848</vt:i4>
      </vt:variant>
      <vt:variant>
        <vt:i4>255</vt:i4>
      </vt:variant>
      <vt:variant>
        <vt:i4>0</vt:i4>
      </vt:variant>
      <vt:variant>
        <vt:i4>5</vt:i4>
      </vt:variant>
      <vt:variant>
        <vt:lpwstr>http://www.murdoch.edu.au/elaw/issues/v9n1/cathcart91_notes.html</vt:lpwstr>
      </vt:variant>
      <vt:variant>
        <vt:lpwstr>n356</vt:lpwstr>
      </vt:variant>
      <vt:variant>
        <vt:i4>7602240</vt:i4>
      </vt:variant>
      <vt:variant>
        <vt:i4>252</vt:i4>
      </vt:variant>
      <vt:variant>
        <vt:i4>0</vt:i4>
      </vt:variant>
      <vt:variant>
        <vt:i4>5</vt:i4>
      </vt:variant>
      <vt:variant>
        <vt:lpwstr>http://www.murdoch.edu.au/elaw/issues/v9n1/cathcart91_notes.html</vt:lpwstr>
      </vt:variant>
      <vt:variant>
        <vt:lpwstr>n355</vt:lpwstr>
      </vt:variant>
      <vt:variant>
        <vt:i4>7602240</vt:i4>
      </vt:variant>
      <vt:variant>
        <vt:i4>249</vt:i4>
      </vt:variant>
      <vt:variant>
        <vt:i4>0</vt:i4>
      </vt:variant>
      <vt:variant>
        <vt:i4>5</vt:i4>
      </vt:variant>
      <vt:variant>
        <vt:lpwstr>http://www.murdoch.edu.au/elaw/issues/v9n1/cathcart91_notes.html</vt:lpwstr>
      </vt:variant>
      <vt:variant>
        <vt:lpwstr>n355</vt:lpwstr>
      </vt:variant>
      <vt:variant>
        <vt:i4>7667776</vt:i4>
      </vt:variant>
      <vt:variant>
        <vt:i4>246</vt:i4>
      </vt:variant>
      <vt:variant>
        <vt:i4>0</vt:i4>
      </vt:variant>
      <vt:variant>
        <vt:i4>5</vt:i4>
      </vt:variant>
      <vt:variant>
        <vt:lpwstr>http://www.murdoch.edu.au/elaw/issues/v9n1/cathcart91_notes.html</vt:lpwstr>
      </vt:variant>
      <vt:variant>
        <vt:lpwstr>n354</vt:lpwstr>
      </vt:variant>
      <vt:variant>
        <vt:i4>7667776</vt:i4>
      </vt:variant>
      <vt:variant>
        <vt:i4>243</vt:i4>
      </vt:variant>
      <vt:variant>
        <vt:i4>0</vt:i4>
      </vt:variant>
      <vt:variant>
        <vt:i4>5</vt:i4>
      </vt:variant>
      <vt:variant>
        <vt:lpwstr>http://www.murdoch.edu.au/elaw/issues/v9n1/cathcart91_notes.html</vt:lpwstr>
      </vt:variant>
      <vt:variant>
        <vt:lpwstr>n354</vt:lpwstr>
      </vt:variant>
      <vt:variant>
        <vt:i4>7471168</vt:i4>
      </vt:variant>
      <vt:variant>
        <vt:i4>240</vt:i4>
      </vt:variant>
      <vt:variant>
        <vt:i4>0</vt:i4>
      </vt:variant>
      <vt:variant>
        <vt:i4>5</vt:i4>
      </vt:variant>
      <vt:variant>
        <vt:lpwstr>http://www.murdoch.edu.au/elaw/issues/v9n1/cathcart91_notes.html</vt:lpwstr>
      </vt:variant>
      <vt:variant>
        <vt:lpwstr>n353</vt:lpwstr>
      </vt:variant>
      <vt:variant>
        <vt:i4>7471168</vt:i4>
      </vt:variant>
      <vt:variant>
        <vt:i4>237</vt:i4>
      </vt:variant>
      <vt:variant>
        <vt:i4>0</vt:i4>
      </vt:variant>
      <vt:variant>
        <vt:i4>5</vt:i4>
      </vt:variant>
      <vt:variant>
        <vt:lpwstr>http://www.murdoch.edu.au/elaw/issues/v9n1/cathcart91_notes.html</vt:lpwstr>
      </vt:variant>
      <vt:variant>
        <vt:lpwstr>n353</vt:lpwstr>
      </vt:variant>
      <vt:variant>
        <vt:i4>7536704</vt:i4>
      </vt:variant>
      <vt:variant>
        <vt:i4>234</vt:i4>
      </vt:variant>
      <vt:variant>
        <vt:i4>0</vt:i4>
      </vt:variant>
      <vt:variant>
        <vt:i4>5</vt:i4>
      </vt:variant>
      <vt:variant>
        <vt:lpwstr>http://www.murdoch.edu.au/elaw/issues/v9n1/cathcart91_notes.html</vt:lpwstr>
      </vt:variant>
      <vt:variant>
        <vt:lpwstr>n352</vt:lpwstr>
      </vt:variant>
      <vt:variant>
        <vt:i4>7536704</vt:i4>
      </vt:variant>
      <vt:variant>
        <vt:i4>231</vt:i4>
      </vt:variant>
      <vt:variant>
        <vt:i4>0</vt:i4>
      </vt:variant>
      <vt:variant>
        <vt:i4>5</vt:i4>
      </vt:variant>
      <vt:variant>
        <vt:lpwstr>http://www.murdoch.edu.au/elaw/issues/v9n1/cathcart91_notes.html</vt:lpwstr>
      </vt:variant>
      <vt:variant>
        <vt:lpwstr>n352</vt:lpwstr>
      </vt:variant>
      <vt:variant>
        <vt:i4>7340096</vt:i4>
      </vt:variant>
      <vt:variant>
        <vt:i4>228</vt:i4>
      </vt:variant>
      <vt:variant>
        <vt:i4>0</vt:i4>
      </vt:variant>
      <vt:variant>
        <vt:i4>5</vt:i4>
      </vt:variant>
      <vt:variant>
        <vt:lpwstr>http://www.murdoch.edu.au/elaw/issues/v9n1/cathcart91_notes.html</vt:lpwstr>
      </vt:variant>
      <vt:variant>
        <vt:lpwstr>n351</vt:lpwstr>
      </vt:variant>
      <vt:variant>
        <vt:i4>7340096</vt:i4>
      </vt:variant>
      <vt:variant>
        <vt:i4>225</vt:i4>
      </vt:variant>
      <vt:variant>
        <vt:i4>0</vt:i4>
      </vt:variant>
      <vt:variant>
        <vt:i4>5</vt:i4>
      </vt:variant>
      <vt:variant>
        <vt:lpwstr>http://www.murdoch.edu.au/elaw/issues/v9n1/cathcart91_notes.html</vt:lpwstr>
      </vt:variant>
      <vt:variant>
        <vt:lpwstr>n351</vt:lpwstr>
      </vt:variant>
      <vt:variant>
        <vt:i4>7405632</vt:i4>
      </vt:variant>
      <vt:variant>
        <vt:i4>222</vt:i4>
      </vt:variant>
      <vt:variant>
        <vt:i4>0</vt:i4>
      </vt:variant>
      <vt:variant>
        <vt:i4>5</vt:i4>
      </vt:variant>
      <vt:variant>
        <vt:lpwstr>http://www.murdoch.edu.au/elaw/issues/v9n1/cathcart91_notes.html</vt:lpwstr>
      </vt:variant>
      <vt:variant>
        <vt:lpwstr>n350</vt:lpwstr>
      </vt:variant>
      <vt:variant>
        <vt:i4>7405632</vt:i4>
      </vt:variant>
      <vt:variant>
        <vt:i4>219</vt:i4>
      </vt:variant>
      <vt:variant>
        <vt:i4>0</vt:i4>
      </vt:variant>
      <vt:variant>
        <vt:i4>5</vt:i4>
      </vt:variant>
      <vt:variant>
        <vt:lpwstr>http://www.murdoch.edu.au/elaw/issues/v9n1/cathcart91_notes.html</vt:lpwstr>
      </vt:variant>
      <vt:variant>
        <vt:lpwstr>n350</vt:lpwstr>
      </vt:variant>
      <vt:variant>
        <vt:i4>7864385</vt:i4>
      </vt:variant>
      <vt:variant>
        <vt:i4>216</vt:i4>
      </vt:variant>
      <vt:variant>
        <vt:i4>0</vt:i4>
      </vt:variant>
      <vt:variant>
        <vt:i4>5</vt:i4>
      </vt:variant>
      <vt:variant>
        <vt:lpwstr>http://www.murdoch.edu.au/elaw/issues/v9n1/cathcart91_notes.html</vt:lpwstr>
      </vt:variant>
      <vt:variant>
        <vt:lpwstr>n349</vt:lpwstr>
      </vt:variant>
      <vt:variant>
        <vt:i4>7864385</vt:i4>
      </vt:variant>
      <vt:variant>
        <vt:i4>213</vt:i4>
      </vt:variant>
      <vt:variant>
        <vt:i4>0</vt:i4>
      </vt:variant>
      <vt:variant>
        <vt:i4>5</vt:i4>
      </vt:variant>
      <vt:variant>
        <vt:lpwstr>http://www.murdoch.edu.au/elaw/issues/v9n1/cathcart91_notes.html</vt:lpwstr>
      </vt:variant>
      <vt:variant>
        <vt:lpwstr>n349</vt:lpwstr>
      </vt:variant>
      <vt:variant>
        <vt:i4>7929921</vt:i4>
      </vt:variant>
      <vt:variant>
        <vt:i4>210</vt:i4>
      </vt:variant>
      <vt:variant>
        <vt:i4>0</vt:i4>
      </vt:variant>
      <vt:variant>
        <vt:i4>5</vt:i4>
      </vt:variant>
      <vt:variant>
        <vt:lpwstr>http://www.murdoch.edu.au/elaw/issues/v9n1/cathcart91_notes.html</vt:lpwstr>
      </vt:variant>
      <vt:variant>
        <vt:lpwstr>n348</vt:lpwstr>
      </vt:variant>
      <vt:variant>
        <vt:i4>7929921</vt:i4>
      </vt:variant>
      <vt:variant>
        <vt:i4>207</vt:i4>
      </vt:variant>
      <vt:variant>
        <vt:i4>0</vt:i4>
      </vt:variant>
      <vt:variant>
        <vt:i4>5</vt:i4>
      </vt:variant>
      <vt:variant>
        <vt:lpwstr>http://www.murdoch.edu.au/elaw/issues/v9n1/cathcart91_notes.html</vt:lpwstr>
      </vt:variant>
      <vt:variant>
        <vt:lpwstr>n348</vt:lpwstr>
      </vt:variant>
      <vt:variant>
        <vt:i4>7733313</vt:i4>
      </vt:variant>
      <vt:variant>
        <vt:i4>204</vt:i4>
      </vt:variant>
      <vt:variant>
        <vt:i4>0</vt:i4>
      </vt:variant>
      <vt:variant>
        <vt:i4>5</vt:i4>
      </vt:variant>
      <vt:variant>
        <vt:lpwstr>http://www.murdoch.edu.au/elaw/issues/v9n1/cathcart91_notes.html</vt:lpwstr>
      </vt:variant>
      <vt:variant>
        <vt:lpwstr>n347</vt:lpwstr>
      </vt:variant>
      <vt:variant>
        <vt:i4>7733313</vt:i4>
      </vt:variant>
      <vt:variant>
        <vt:i4>201</vt:i4>
      </vt:variant>
      <vt:variant>
        <vt:i4>0</vt:i4>
      </vt:variant>
      <vt:variant>
        <vt:i4>5</vt:i4>
      </vt:variant>
      <vt:variant>
        <vt:lpwstr>http://www.murdoch.edu.au/elaw/issues/v9n1/cathcart91_notes.html</vt:lpwstr>
      </vt:variant>
      <vt:variant>
        <vt:lpwstr>n347</vt:lpwstr>
      </vt:variant>
      <vt:variant>
        <vt:i4>7798849</vt:i4>
      </vt:variant>
      <vt:variant>
        <vt:i4>198</vt:i4>
      </vt:variant>
      <vt:variant>
        <vt:i4>0</vt:i4>
      </vt:variant>
      <vt:variant>
        <vt:i4>5</vt:i4>
      </vt:variant>
      <vt:variant>
        <vt:lpwstr>http://www.murdoch.edu.au/elaw/issues/v9n1/cathcart91_notes.html</vt:lpwstr>
      </vt:variant>
      <vt:variant>
        <vt:lpwstr>n346</vt:lpwstr>
      </vt:variant>
      <vt:variant>
        <vt:i4>7798849</vt:i4>
      </vt:variant>
      <vt:variant>
        <vt:i4>195</vt:i4>
      </vt:variant>
      <vt:variant>
        <vt:i4>0</vt:i4>
      </vt:variant>
      <vt:variant>
        <vt:i4>5</vt:i4>
      </vt:variant>
      <vt:variant>
        <vt:lpwstr>http://www.murdoch.edu.au/elaw/issues/v9n1/cathcart91_notes.html</vt:lpwstr>
      </vt:variant>
      <vt:variant>
        <vt:lpwstr>n346</vt:lpwstr>
      </vt:variant>
      <vt:variant>
        <vt:i4>7602241</vt:i4>
      </vt:variant>
      <vt:variant>
        <vt:i4>192</vt:i4>
      </vt:variant>
      <vt:variant>
        <vt:i4>0</vt:i4>
      </vt:variant>
      <vt:variant>
        <vt:i4>5</vt:i4>
      </vt:variant>
      <vt:variant>
        <vt:lpwstr>http://www.murdoch.edu.au/elaw/issues/v9n1/cathcart91_notes.html</vt:lpwstr>
      </vt:variant>
      <vt:variant>
        <vt:lpwstr>n345</vt:lpwstr>
      </vt:variant>
      <vt:variant>
        <vt:i4>7602241</vt:i4>
      </vt:variant>
      <vt:variant>
        <vt:i4>189</vt:i4>
      </vt:variant>
      <vt:variant>
        <vt:i4>0</vt:i4>
      </vt:variant>
      <vt:variant>
        <vt:i4>5</vt:i4>
      </vt:variant>
      <vt:variant>
        <vt:lpwstr>http://www.murdoch.edu.au/elaw/issues/v9n1/cathcart91_notes.html</vt:lpwstr>
      </vt:variant>
      <vt:variant>
        <vt:lpwstr>n345</vt:lpwstr>
      </vt:variant>
      <vt:variant>
        <vt:i4>7667777</vt:i4>
      </vt:variant>
      <vt:variant>
        <vt:i4>186</vt:i4>
      </vt:variant>
      <vt:variant>
        <vt:i4>0</vt:i4>
      </vt:variant>
      <vt:variant>
        <vt:i4>5</vt:i4>
      </vt:variant>
      <vt:variant>
        <vt:lpwstr>http://www.murdoch.edu.au/elaw/issues/v9n1/cathcart91_notes.html</vt:lpwstr>
      </vt:variant>
      <vt:variant>
        <vt:lpwstr>n344</vt:lpwstr>
      </vt:variant>
      <vt:variant>
        <vt:i4>7667777</vt:i4>
      </vt:variant>
      <vt:variant>
        <vt:i4>183</vt:i4>
      </vt:variant>
      <vt:variant>
        <vt:i4>0</vt:i4>
      </vt:variant>
      <vt:variant>
        <vt:i4>5</vt:i4>
      </vt:variant>
      <vt:variant>
        <vt:lpwstr>http://www.murdoch.edu.au/elaw/issues/v9n1/cathcart91_notes.html</vt:lpwstr>
      </vt:variant>
      <vt:variant>
        <vt:lpwstr>n344</vt:lpwstr>
      </vt:variant>
      <vt:variant>
        <vt:i4>7471169</vt:i4>
      </vt:variant>
      <vt:variant>
        <vt:i4>180</vt:i4>
      </vt:variant>
      <vt:variant>
        <vt:i4>0</vt:i4>
      </vt:variant>
      <vt:variant>
        <vt:i4>5</vt:i4>
      </vt:variant>
      <vt:variant>
        <vt:lpwstr>http://www.murdoch.edu.au/elaw/issues/v9n1/cathcart91_notes.html</vt:lpwstr>
      </vt:variant>
      <vt:variant>
        <vt:lpwstr>n343</vt:lpwstr>
      </vt:variant>
      <vt:variant>
        <vt:i4>7471169</vt:i4>
      </vt:variant>
      <vt:variant>
        <vt:i4>177</vt:i4>
      </vt:variant>
      <vt:variant>
        <vt:i4>0</vt:i4>
      </vt:variant>
      <vt:variant>
        <vt:i4>5</vt:i4>
      </vt:variant>
      <vt:variant>
        <vt:lpwstr>http://www.murdoch.edu.au/elaw/issues/v9n1/cathcart91_notes.html</vt:lpwstr>
      </vt:variant>
      <vt:variant>
        <vt:lpwstr>n343</vt:lpwstr>
      </vt:variant>
      <vt:variant>
        <vt:i4>7536705</vt:i4>
      </vt:variant>
      <vt:variant>
        <vt:i4>174</vt:i4>
      </vt:variant>
      <vt:variant>
        <vt:i4>0</vt:i4>
      </vt:variant>
      <vt:variant>
        <vt:i4>5</vt:i4>
      </vt:variant>
      <vt:variant>
        <vt:lpwstr>http://www.murdoch.edu.au/elaw/issues/v9n1/cathcart91_notes.html</vt:lpwstr>
      </vt:variant>
      <vt:variant>
        <vt:lpwstr>n342</vt:lpwstr>
      </vt:variant>
      <vt:variant>
        <vt:i4>7536705</vt:i4>
      </vt:variant>
      <vt:variant>
        <vt:i4>171</vt:i4>
      </vt:variant>
      <vt:variant>
        <vt:i4>0</vt:i4>
      </vt:variant>
      <vt:variant>
        <vt:i4>5</vt:i4>
      </vt:variant>
      <vt:variant>
        <vt:lpwstr>http://www.murdoch.edu.au/elaw/issues/v9n1/cathcart91_notes.html</vt:lpwstr>
      </vt:variant>
      <vt:variant>
        <vt:lpwstr>n342</vt:lpwstr>
      </vt:variant>
      <vt:variant>
        <vt:i4>7340097</vt:i4>
      </vt:variant>
      <vt:variant>
        <vt:i4>168</vt:i4>
      </vt:variant>
      <vt:variant>
        <vt:i4>0</vt:i4>
      </vt:variant>
      <vt:variant>
        <vt:i4>5</vt:i4>
      </vt:variant>
      <vt:variant>
        <vt:lpwstr>http://www.murdoch.edu.au/elaw/issues/v9n1/cathcart91_notes.html</vt:lpwstr>
      </vt:variant>
      <vt:variant>
        <vt:lpwstr>n341</vt:lpwstr>
      </vt:variant>
      <vt:variant>
        <vt:i4>7340097</vt:i4>
      </vt:variant>
      <vt:variant>
        <vt:i4>165</vt:i4>
      </vt:variant>
      <vt:variant>
        <vt:i4>0</vt:i4>
      </vt:variant>
      <vt:variant>
        <vt:i4>5</vt:i4>
      </vt:variant>
      <vt:variant>
        <vt:lpwstr>http://www.murdoch.edu.au/elaw/issues/v9n1/cathcart91_notes.html</vt:lpwstr>
      </vt:variant>
      <vt:variant>
        <vt:lpwstr>n341</vt:lpwstr>
      </vt:variant>
      <vt:variant>
        <vt:i4>7405633</vt:i4>
      </vt:variant>
      <vt:variant>
        <vt:i4>162</vt:i4>
      </vt:variant>
      <vt:variant>
        <vt:i4>0</vt:i4>
      </vt:variant>
      <vt:variant>
        <vt:i4>5</vt:i4>
      </vt:variant>
      <vt:variant>
        <vt:lpwstr>http://www.murdoch.edu.au/elaw/issues/v9n1/cathcart91_notes.html</vt:lpwstr>
      </vt:variant>
      <vt:variant>
        <vt:lpwstr>n340</vt:lpwstr>
      </vt:variant>
      <vt:variant>
        <vt:i4>7405633</vt:i4>
      </vt:variant>
      <vt:variant>
        <vt:i4>159</vt:i4>
      </vt:variant>
      <vt:variant>
        <vt:i4>0</vt:i4>
      </vt:variant>
      <vt:variant>
        <vt:i4>5</vt:i4>
      </vt:variant>
      <vt:variant>
        <vt:lpwstr>http://www.murdoch.edu.au/elaw/issues/v9n1/cathcart91_notes.html</vt:lpwstr>
      </vt:variant>
      <vt:variant>
        <vt:lpwstr>n340</vt:lpwstr>
      </vt:variant>
      <vt:variant>
        <vt:i4>7864390</vt:i4>
      </vt:variant>
      <vt:variant>
        <vt:i4>156</vt:i4>
      </vt:variant>
      <vt:variant>
        <vt:i4>0</vt:i4>
      </vt:variant>
      <vt:variant>
        <vt:i4>5</vt:i4>
      </vt:variant>
      <vt:variant>
        <vt:lpwstr>http://www.murdoch.edu.au/elaw/issues/v9n1/cathcart91_notes.html</vt:lpwstr>
      </vt:variant>
      <vt:variant>
        <vt:lpwstr>n339</vt:lpwstr>
      </vt:variant>
      <vt:variant>
        <vt:i4>7864390</vt:i4>
      </vt:variant>
      <vt:variant>
        <vt:i4>153</vt:i4>
      </vt:variant>
      <vt:variant>
        <vt:i4>0</vt:i4>
      </vt:variant>
      <vt:variant>
        <vt:i4>5</vt:i4>
      </vt:variant>
      <vt:variant>
        <vt:lpwstr>http://www.murdoch.edu.au/elaw/issues/v9n1/cathcart91_notes.html</vt:lpwstr>
      </vt:variant>
      <vt:variant>
        <vt:lpwstr>n339</vt:lpwstr>
      </vt:variant>
      <vt:variant>
        <vt:i4>7929926</vt:i4>
      </vt:variant>
      <vt:variant>
        <vt:i4>150</vt:i4>
      </vt:variant>
      <vt:variant>
        <vt:i4>0</vt:i4>
      </vt:variant>
      <vt:variant>
        <vt:i4>5</vt:i4>
      </vt:variant>
      <vt:variant>
        <vt:lpwstr>http://www.murdoch.edu.au/elaw/issues/v9n1/cathcart91_notes.html</vt:lpwstr>
      </vt:variant>
      <vt:variant>
        <vt:lpwstr>n338</vt:lpwstr>
      </vt:variant>
      <vt:variant>
        <vt:i4>7929926</vt:i4>
      </vt:variant>
      <vt:variant>
        <vt:i4>147</vt:i4>
      </vt:variant>
      <vt:variant>
        <vt:i4>0</vt:i4>
      </vt:variant>
      <vt:variant>
        <vt:i4>5</vt:i4>
      </vt:variant>
      <vt:variant>
        <vt:lpwstr>http://www.murdoch.edu.au/elaw/issues/v9n1/cathcart91_notes.html</vt:lpwstr>
      </vt:variant>
      <vt:variant>
        <vt:lpwstr>n338</vt:lpwstr>
      </vt:variant>
      <vt:variant>
        <vt:i4>7733318</vt:i4>
      </vt:variant>
      <vt:variant>
        <vt:i4>144</vt:i4>
      </vt:variant>
      <vt:variant>
        <vt:i4>0</vt:i4>
      </vt:variant>
      <vt:variant>
        <vt:i4>5</vt:i4>
      </vt:variant>
      <vt:variant>
        <vt:lpwstr>http://www.murdoch.edu.au/elaw/issues/v9n1/cathcart91_notes.html</vt:lpwstr>
      </vt:variant>
      <vt:variant>
        <vt:lpwstr>n337</vt:lpwstr>
      </vt:variant>
      <vt:variant>
        <vt:i4>7733318</vt:i4>
      </vt:variant>
      <vt:variant>
        <vt:i4>141</vt:i4>
      </vt:variant>
      <vt:variant>
        <vt:i4>0</vt:i4>
      </vt:variant>
      <vt:variant>
        <vt:i4>5</vt:i4>
      </vt:variant>
      <vt:variant>
        <vt:lpwstr>http://www.murdoch.edu.au/elaw/issues/v9n1/cathcart91_notes.html</vt:lpwstr>
      </vt:variant>
      <vt:variant>
        <vt:lpwstr>n337</vt:lpwstr>
      </vt:variant>
      <vt:variant>
        <vt:i4>7798854</vt:i4>
      </vt:variant>
      <vt:variant>
        <vt:i4>138</vt:i4>
      </vt:variant>
      <vt:variant>
        <vt:i4>0</vt:i4>
      </vt:variant>
      <vt:variant>
        <vt:i4>5</vt:i4>
      </vt:variant>
      <vt:variant>
        <vt:lpwstr>http://www.murdoch.edu.au/elaw/issues/v9n1/cathcart91_notes.html</vt:lpwstr>
      </vt:variant>
      <vt:variant>
        <vt:lpwstr>n336</vt:lpwstr>
      </vt:variant>
      <vt:variant>
        <vt:i4>7798854</vt:i4>
      </vt:variant>
      <vt:variant>
        <vt:i4>135</vt:i4>
      </vt:variant>
      <vt:variant>
        <vt:i4>0</vt:i4>
      </vt:variant>
      <vt:variant>
        <vt:i4>5</vt:i4>
      </vt:variant>
      <vt:variant>
        <vt:lpwstr>http://www.murdoch.edu.au/elaw/issues/v9n1/cathcart91_notes.html</vt:lpwstr>
      </vt:variant>
      <vt:variant>
        <vt:lpwstr>n336</vt:lpwstr>
      </vt:variant>
      <vt:variant>
        <vt:i4>7929922</vt:i4>
      </vt:variant>
      <vt:variant>
        <vt:i4>132</vt:i4>
      </vt:variant>
      <vt:variant>
        <vt:i4>0</vt:i4>
      </vt:variant>
      <vt:variant>
        <vt:i4>5</vt:i4>
      </vt:variant>
      <vt:variant>
        <vt:lpwstr>http://www.murdoch.edu.au/elaw/issues/v9n1/cathcart91_text.html</vt:lpwstr>
      </vt:variant>
      <vt:variant>
        <vt:lpwstr>Analysis and Reasoning of the Supreme Court in Gion/Dietz_C#Analysis and Reasoning of the Supreme Court in Gion/Dietz_C</vt:lpwstr>
      </vt:variant>
      <vt:variant>
        <vt:i4>7602246</vt:i4>
      </vt:variant>
      <vt:variant>
        <vt:i4>129</vt:i4>
      </vt:variant>
      <vt:variant>
        <vt:i4>0</vt:i4>
      </vt:variant>
      <vt:variant>
        <vt:i4>5</vt:i4>
      </vt:variant>
      <vt:variant>
        <vt:lpwstr>http://www.murdoch.edu.au/elaw/issues/v9n1/cathcart91_notes.html</vt:lpwstr>
      </vt:variant>
      <vt:variant>
        <vt:lpwstr>n335</vt:lpwstr>
      </vt:variant>
      <vt:variant>
        <vt:i4>7602246</vt:i4>
      </vt:variant>
      <vt:variant>
        <vt:i4>126</vt:i4>
      </vt:variant>
      <vt:variant>
        <vt:i4>0</vt:i4>
      </vt:variant>
      <vt:variant>
        <vt:i4>5</vt:i4>
      </vt:variant>
      <vt:variant>
        <vt:lpwstr>http://www.murdoch.edu.au/elaw/issues/v9n1/cathcart91_notes.html</vt:lpwstr>
      </vt:variant>
      <vt:variant>
        <vt:lpwstr>n335</vt:lpwstr>
      </vt:variant>
      <vt:variant>
        <vt:i4>7667782</vt:i4>
      </vt:variant>
      <vt:variant>
        <vt:i4>123</vt:i4>
      </vt:variant>
      <vt:variant>
        <vt:i4>0</vt:i4>
      </vt:variant>
      <vt:variant>
        <vt:i4>5</vt:i4>
      </vt:variant>
      <vt:variant>
        <vt:lpwstr>http://www.murdoch.edu.au/elaw/issues/v9n1/cathcart91_notes.html</vt:lpwstr>
      </vt:variant>
      <vt:variant>
        <vt:lpwstr>n334</vt:lpwstr>
      </vt:variant>
      <vt:variant>
        <vt:i4>7667782</vt:i4>
      </vt:variant>
      <vt:variant>
        <vt:i4>120</vt:i4>
      </vt:variant>
      <vt:variant>
        <vt:i4>0</vt:i4>
      </vt:variant>
      <vt:variant>
        <vt:i4>5</vt:i4>
      </vt:variant>
      <vt:variant>
        <vt:lpwstr>http://www.murdoch.edu.au/elaw/issues/v9n1/cathcart91_notes.html</vt:lpwstr>
      </vt:variant>
      <vt:variant>
        <vt:lpwstr>n334</vt:lpwstr>
      </vt:variant>
      <vt:variant>
        <vt:i4>7471174</vt:i4>
      </vt:variant>
      <vt:variant>
        <vt:i4>117</vt:i4>
      </vt:variant>
      <vt:variant>
        <vt:i4>0</vt:i4>
      </vt:variant>
      <vt:variant>
        <vt:i4>5</vt:i4>
      </vt:variant>
      <vt:variant>
        <vt:lpwstr>http://www.murdoch.edu.au/elaw/issues/v9n1/cathcart91_notes.html</vt:lpwstr>
      </vt:variant>
      <vt:variant>
        <vt:lpwstr>n333</vt:lpwstr>
      </vt:variant>
      <vt:variant>
        <vt:i4>7471174</vt:i4>
      </vt:variant>
      <vt:variant>
        <vt:i4>114</vt:i4>
      </vt:variant>
      <vt:variant>
        <vt:i4>0</vt:i4>
      </vt:variant>
      <vt:variant>
        <vt:i4>5</vt:i4>
      </vt:variant>
      <vt:variant>
        <vt:lpwstr>http://www.murdoch.edu.au/elaw/issues/v9n1/cathcart91_notes.html</vt:lpwstr>
      </vt:variant>
      <vt:variant>
        <vt:lpwstr>n333</vt:lpwstr>
      </vt:variant>
      <vt:variant>
        <vt:i4>7536710</vt:i4>
      </vt:variant>
      <vt:variant>
        <vt:i4>111</vt:i4>
      </vt:variant>
      <vt:variant>
        <vt:i4>0</vt:i4>
      </vt:variant>
      <vt:variant>
        <vt:i4>5</vt:i4>
      </vt:variant>
      <vt:variant>
        <vt:lpwstr>http://www.murdoch.edu.au/elaw/issues/v9n1/cathcart91_notes.html</vt:lpwstr>
      </vt:variant>
      <vt:variant>
        <vt:lpwstr>n332</vt:lpwstr>
      </vt:variant>
      <vt:variant>
        <vt:i4>7536710</vt:i4>
      </vt:variant>
      <vt:variant>
        <vt:i4>108</vt:i4>
      </vt:variant>
      <vt:variant>
        <vt:i4>0</vt:i4>
      </vt:variant>
      <vt:variant>
        <vt:i4>5</vt:i4>
      </vt:variant>
      <vt:variant>
        <vt:lpwstr>http://www.murdoch.edu.au/elaw/issues/v9n1/cathcart91_notes.html</vt:lpwstr>
      </vt:variant>
      <vt:variant>
        <vt:lpwstr>n332</vt:lpwstr>
      </vt:variant>
      <vt:variant>
        <vt:i4>7340102</vt:i4>
      </vt:variant>
      <vt:variant>
        <vt:i4>105</vt:i4>
      </vt:variant>
      <vt:variant>
        <vt:i4>0</vt:i4>
      </vt:variant>
      <vt:variant>
        <vt:i4>5</vt:i4>
      </vt:variant>
      <vt:variant>
        <vt:lpwstr>http://www.murdoch.edu.au/elaw/issues/v9n1/cathcart91_notes.html</vt:lpwstr>
      </vt:variant>
      <vt:variant>
        <vt:lpwstr>n331</vt:lpwstr>
      </vt:variant>
      <vt:variant>
        <vt:i4>7340102</vt:i4>
      </vt:variant>
      <vt:variant>
        <vt:i4>102</vt:i4>
      </vt:variant>
      <vt:variant>
        <vt:i4>0</vt:i4>
      </vt:variant>
      <vt:variant>
        <vt:i4>5</vt:i4>
      </vt:variant>
      <vt:variant>
        <vt:lpwstr>http://www.murdoch.edu.au/elaw/issues/v9n1/cathcart91_notes.html</vt:lpwstr>
      </vt:variant>
      <vt:variant>
        <vt:lpwstr>n331</vt:lpwstr>
      </vt:variant>
      <vt:variant>
        <vt:i4>7405638</vt:i4>
      </vt:variant>
      <vt:variant>
        <vt:i4>99</vt:i4>
      </vt:variant>
      <vt:variant>
        <vt:i4>0</vt:i4>
      </vt:variant>
      <vt:variant>
        <vt:i4>5</vt:i4>
      </vt:variant>
      <vt:variant>
        <vt:lpwstr>http://www.murdoch.edu.au/elaw/issues/v9n1/cathcart91_notes.html</vt:lpwstr>
      </vt:variant>
      <vt:variant>
        <vt:lpwstr>n330</vt:lpwstr>
      </vt:variant>
      <vt:variant>
        <vt:i4>7405638</vt:i4>
      </vt:variant>
      <vt:variant>
        <vt:i4>96</vt:i4>
      </vt:variant>
      <vt:variant>
        <vt:i4>0</vt:i4>
      </vt:variant>
      <vt:variant>
        <vt:i4>5</vt:i4>
      </vt:variant>
      <vt:variant>
        <vt:lpwstr>http://www.murdoch.edu.au/elaw/issues/v9n1/cathcart91_notes.html</vt:lpwstr>
      </vt:variant>
      <vt:variant>
        <vt:lpwstr>n330</vt:lpwstr>
      </vt:variant>
      <vt:variant>
        <vt:i4>7864391</vt:i4>
      </vt:variant>
      <vt:variant>
        <vt:i4>93</vt:i4>
      </vt:variant>
      <vt:variant>
        <vt:i4>0</vt:i4>
      </vt:variant>
      <vt:variant>
        <vt:i4>5</vt:i4>
      </vt:variant>
      <vt:variant>
        <vt:lpwstr>http://www.murdoch.edu.au/elaw/issues/v9n1/cathcart91_notes.html</vt:lpwstr>
      </vt:variant>
      <vt:variant>
        <vt:lpwstr>n329</vt:lpwstr>
      </vt:variant>
      <vt:variant>
        <vt:i4>7864391</vt:i4>
      </vt:variant>
      <vt:variant>
        <vt:i4>90</vt:i4>
      </vt:variant>
      <vt:variant>
        <vt:i4>0</vt:i4>
      </vt:variant>
      <vt:variant>
        <vt:i4>5</vt:i4>
      </vt:variant>
      <vt:variant>
        <vt:lpwstr>http://www.murdoch.edu.au/elaw/issues/v9n1/cathcart91_notes.html</vt:lpwstr>
      </vt:variant>
      <vt:variant>
        <vt:lpwstr>n329</vt:lpwstr>
      </vt:variant>
      <vt:variant>
        <vt:i4>7929927</vt:i4>
      </vt:variant>
      <vt:variant>
        <vt:i4>87</vt:i4>
      </vt:variant>
      <vt:variant>
        <vt:i4>0</vt:i4>
      </vt:variant>
      <vt:variant>
        <vt:i4>5</vt:i4>
      </vt:variant>
      <vt:variant>
        <vt:lpwstr>http://www.murdoch.edu.au/elaw/issues/v9n1/cathcart91_notes.html</vt:lpwstr>
      </vt:variant>
      <vt:variant>
        <vt:lpwstr>n328</vt:lpwstr>
      </vt:variant>
      <vt:variant>
        <vt:i4>7929927</vt:i4>
      </vt:variant>
      <vt:variant>
        <vt:i4>84</vt:i4>
      </vt:variant>
      <vt:variant>
        <vt:i4>0</vt:i4>
      </vt:variant>
      <vt:variant>
        <vt:i4>5</vt:i4>
      </vt:variant>
      <vt:variant>
        <vt:lpwstr>http://www.murdoch.edu.au/elaw/issues/v9n1/cathcart91_notes.html</vt:lpwstr>
      </vt:variant>
      <vt:variant>
        <vt:lpwstr>n328</vt:lpwstr>
      </vt:variant>
      <vt:variant>
        <vt:i4>7929922</vt:i4>
      </vt:variant>
      <vt:variant>
        <vt:i4>81</vt:i4>
      </vt:variant>
      <vt:variant>
        <vt:i4>0</vt:i4>
      </vt:variant>
      <vt:variant>
        <vt:i4>5</vt:i4>
      </vt:variant>
      <vt:variant>
        <vt:lpwstr>http://www.murdoch.edu.au/elaw/issues/v9n1/cathcart91_text.html</vt:lpwstr>
      </vt:variant>
      <vt:variant>
        <vt:lpwstr>Facts of Gion/Dietz_C#Facts of Gion/Dietz_C</vt:lpwstr>
      </vt:variant>
      <vt:variant>
        <vt:i4>7733319</vt:i4>
      </vt:variant>
      <vt:variant>
        <vt:i4>78</vt:i4>
      </vt:variant>
      <vt:variant>
        <vt:i4>0</vt:i4>
      </vt:variant>
      <vt:variant>
        <vt:i4>5</vt:i4>
      </vt:variant>
      <vt:variant>
        <vt:lpwstr>http://www.murdoch.edu.au/elaw/issues/v9n1/cathcart91_notes.html</vt:lpwstr>
      </vt:variant>
      <vt:variant>
        <vt:lpwstr>n327</vt:lpwstr>
      </vt:variant>
      <vt:variant>
        <vt:i4>7733319</vt:i4>
      </vt:variant>
      <vt:variant>
        <vt:i4>75</vt:i4>
      </vt:variant>
      <vt:variant>
        <vt:i4>0</vt:i4>
      </vt:variant>
      <vt:variant>
        <vt:i4>5</vt:i4>
      </vt:variant>
      <vt:variant>
        <vt:lpwstr>http://www.murdoch.edu.au/elaw/issues/v9n1/cathcart91_notes.html</vt:lpwstr>
      </vt:variant>
      <vt:variant>
        <vt:lpwstr>n327</vt:lpwstr>
      </vt:variant>
      <vt:variant>
        <vt:i4>7798855</vt:i4>
      </vt:variant>
      <vt:variant>
        <vt:i4>72</vt:i4>
      </vt:variant>
      <vt:variant>
        <vt:i4>0</vt:i4>
      </vt:variant>
      <vt:variant>
        <vt:i4>5</vt:i4>
      </vt:variant>
      <vt:variant>
        <vt:lpwstr>http://www.murdoch.edu.au/elaw/issues/v9n1/cathcart91_notes.html</vt:lpwstr>
      </vt:variant>
      <vt:variant>
        <vt:lpwstr>n326</vt:lpwstr>
      </vt:variant>
      <vt:variant>
        <vt:i4>7798855</vt:i4>
      </vt:variant>
      <vt:variant>
        <vt:i4>69</vt:i4>
      </vt:variant>
      <vt:variant>
        <vt:i4>0</vt:i4>
      </vt:variant>
      <vt:variant>
        <vt:i4>5</vt:i4>
      </vt:variant>
      <vt:variant>
        <vt:lpwstr>http://www.murdoch.edu.au/elaw/issues/v9n1/cathcart91_notes.html</vt:lpwstr>
      </vt:variant>
      <vt:variant>
        <vt:lpwstr>n326</vt:lpwstr>
      </vt:variant>
      <vt:variant>
        <vt:i4>7602247</vt:i4>
      </vt:variant>
      <vt:variant>
        <vt:i4>66</vt:i4>
      </vt:variant>
      <vt:variant>
        <vt:i4>0</vt:i4>
      </vt:variant>
      <vt:variant>
        <vt:i4>5</vt:i4>
      </vt:variant>
      <vt:variant>
        <vt:lpwstr>http://www.murdoch.edu.au/elaw/issues/v9n1/cathcart91_notes.html</vt:lpwstr>
      </vt:variant>
      <vt:variant>
        <vt:lpwstr>n325</vt:lpwstr>
      </vt:variant>
      <vt:variant>
        <vt:i4>7602247</vt:i4>
      </vt:variant>
      <vt:variant>
        <vt:i4>63</vt:i4>
      </vt:variant>
      <vt:variant>
        <vt:i4>0</vt:i4>
      </vt:variant>
      <vt:variant>
        <vt:i4>5</vt:i4>
      </vt:variant>
      <vt:variant>
        <vt:lpwstr>http://www.murdoch.edu.au/elaw/issues/v9n1/cathcart91_notes.html</vt:lpwstr>
      </vt:variant>
      <vt:variant>
        <vt:lpwstr>n325</vt:lpwstr>
      </vt:variant>
      <vt:variant>
        <vt:i4>7667783</vt:i4>
      </vt:variant>
      <vt:variant>
        <vt:i4>60</vt:i4>
      </vt:variant>
      <vt:variant>
        <vt:i4>0</vt:i4>
      </vt:variant>
      <vt:variant>
        <vt:i4>5</vt:i4>
      </vt:variant>
      <vt:variant>
        <vt:lpwstr>http://www.murdoch.edu.au/elaw/issues/v9n1/cathcart91_notes.html</vt:lpwstr>
      </vt:variant>
      <vt:variant>
        <vt:lpwstr>n324</vt:lpwstr>
      </vt:variant>
      <vt:variant>
        <vt:i4>7667783</vt:i4>
      </vt:variant>
      <vt:variant>
        <vt:i4>57</vt:i4>
      </vt:variant>
      <vt:variant>
        <vt:i4>0</vt:i4>
      </vt:variant>
      <vt:variant>
        <vt:i4>5</vt:i4>
      </vt:variant>
      <vt:variant>
        <vt:lpwstr>http://www.murdoch.edu.au/elaw/issues/v9n1/cathcart91_notes.html</vt:lpwstr>
      </vt:variant>
      <vt:variant>
        <vt:lpwstr>n324</vt:lpwstr>
      </vt:variant>
      <vt:variant>
        <vt:i4>7471175</vt:i4>
      </vt:variant>
      <vt:variant>
        <vt:i4>54</vt:i4>
      </vt:variant>
      <vt:variant>
        <vt:i4>0</vt:i4>
      </vt:variant>
      <vt:variant>
        <vt:i4>5</vt:i4>
      </vt:variant>
      <vt:variant>
        <vt:lpwstr>http://www.murdoch.edu.au/elaw/issues/v9n1/cathcart91_notes.html</vt:lpwstr>
      </vt:variant>
      <vt:variant>
        <vt:lpwstr>n323</vt:lpwstr>
      </vt:variant>
      <vt:variant>
        <vt:i4>7471175</vt:i4>
      </vt:variant>
      <vt:variant>
        <vt:i4>51</vt:i4>
      </vt:variant>
      <vt:variant>
        <vt:i4>0</vt:i4>
      </vt:variant>
      <vt:variant>
        <vt:i4>5</vt:i4>
      </vt:variant>
      <vt:variant>
        <vt:lpwstr>http://www.murdoch.edu.au/elaw/issues/v9n1/cathcart91_notes.html</vt:lpwstr>
      </vt:variant>
      <vt:variant>
        <vt:lpwstr>n323</vt:lpwstr>
      </vt:variant>
      <vt:variant>
        <vt:i4>7536711</vt:i4>
      </vt:variant>
      <vt:variant>
        <vt:i4>48</vt:i4>
      </vt:variant>
      <vt:variant>
        <vt:i4>0</vt:i4>
      </vt:variant>
      <vt:variant>
        <vt:i4>5</vt:i4>
      </vt:variant>
      <vt:variant>
        <vt:lpwstr>http://www.murdoch.edu.au/elaw/issues/v9n1/cathcart91_notes.html</vt:lpwstr>
      </vt:variant>
      <vt:variant>
        <vt:lpwstr>n322</vt:lpwstr>
      </vt:variant>
      <vt:variant>
        <vt:i4>7536711</vt:i4>
      </vt:variant>
      <vt:variant>
        <vt:i4>45</vt:i4>
      </vt:variant>
      <vt:variant>
        <vt:i4>0</vt:i4>
      </vt:variant>
      <vt:variant>
        <vt:i4>5</vt:i4>
      </vt:variant>
      <vt:variant>
        <vt:lpwstr>http://www.murdoch.edu.au/elaw/issues/v9n1/cathcart91_notes.html</vt:lpwstr>
      </vt:variant>
      <vt:variant>
        <vt:lpwstr>n322</vt:lpwstr>
      </vt:variant>
      <vt:variant>
        <vt:i4>7340103</vt:i4>
      </vt:variant>
      <vt:variant>
        <vt:i4>42</vt:i4>
      </vt:variant>
      <vt:variant>
        <vt:i4>0</vt:i4>
      </vt:variant>
      <vt:variant>
        <vt:i4>5</vt:i4>
      </vt:variant>
      <vt:variant>
        <vt:lpwstr>http://www.murdoch.edu.au/elaw/issues/v9n1/cathcart91_notes.html</vt:lpwstr>
      </vt:variant>
      <vt:variant>
        <vt:lpwstr>n321</vt:lpwstr>
      </vt:variant>
      <vt:variant>
        <vt:i4>7340103</vt:i4>
      </vt:variant>
      <vt:variant>
        <vt:i4>39</vt:i4>
      </vt:variant>
      <vt:variant>
        <vt:i4>0</vt:i4>
      </vt:variant>
      <vt:variant>
        <vt:i4>5</vt:i4>
      </vt:variant>
      <vt:variant>
        <vt:lpwstr>http://www.murdoch.edu.au/elaw/issues/v9n1/cathcart91_notes.html</vt:lpwstr>
      </vt:variant>
      <vt:variant>
        <vt:lpwstr>n321</vt:lpwstr>
      </vt:variant>
      <vt:variant>
        <vt:i4>7929922</vt:i4>
      </vt:variant>
      <vt:variant>
        <vt:i4>36</vt:i4>
      </vt:variant>
      <vt:variant>
        <vt:i4>0</vt:i4>
      </vt:variant>
      <vt:variant>
        <vt:i4>5</vt:i4>
      </vt:variant>
      <vt:variant>
        <vt:lpwstr>http://www.murdoch.edu.au/elaw/issues/v9n1/cathcart91_text.html</vt:lpwstr>
      </vt:variant>
      <vt:variant>
        <vt:lpwstr>Study of California Coastal Commission Work in the Area of Implied Dedication_C#Study of California Coastal Commission Work in the Area of Implied Dedication_C</vt:lpwstr>
      </vt:variant>
      <vt:variant>
        <vt:i4>7077975</vt:i4>
      </vt:variant>
      <vt:variant>
        <vt:i4>33</vt:i4>
      </vt:variant>
      <vt:variant>
        <vt:i4>0</vt:i4>
      </vt:variant>
      <vt:variant>
        <vt:i4>5</vt:i4>
      </vt:variant>
      <vt:variant>
        <vt:lpwstr>http://www.murdoch.edu.au/elaw/issues/v9n1/cathcart91_text.html</vt:lpwstr>
      </vt:variant>
      <vt:variant>
        <vt:lpwstr>PRESCRIPTIVE RIGHTS AND ADVERSE POSSESSION_C#PRESCRIPTIVE RIGHTS AND ADVERSE POSSESSION_C</vt:lpwstr>
      </vt:variant>
      <vt:variant>
        <vt:i4>7012455</vt:i4>
      </vt:variant>
      <vt:variant>
        <vt:i4>30</vt:i4>
      </vt:variant>
      <vt:variant>
        <vt:i4>0</vt:i4>
      </vt:variant>
      <vt:variant>
        <vt:i4>5</vt:i4>
      </vt:variant>
      <vt:variant>
        <vt:lpwstr>http://www.dgs.ca.gov/pd/Programs/OSDS.aspx</vt:lpwstr>
      </vt:variant>
      <vt:variant>
        <vt:lpwstr/>
      </vt:variant>
      <vt:variant>
        <vt:i4>786543</vt:i4>
      </vt:variant>
      <vt:variant>
        <vt:i4>27</vt:i4>
      </vt:variant>
      <vt:variant>
        <vt:i4>0</vt:i4>
      </vt:variant>
      <vt:variant>
        <vt:i4>5</vt:i4>
      </vt:variant>
      <vt:variant>
        <vt:lpwstr>mailto:capitalprogramssolicitations@jud.ca.gov</vt:lpwstr>
      </vt:variant>
      <vt:variant>
        <vt:lpwstr/>
      </vt:variant>
      <vt:variant>
        <vt:i4>786543</vt:i4>
      </vt:variant>
      <vt:variant>
        <vt:i4>24</vt:i4>
      </vt:variant>
      <vt:variant>
        <vt:i4>0</vt:i4>
      </vt:variant>
      <vt:variant>
        <vt:i4>5</vt:i4>
      </vt:variant>
      <vt:variant>
        <vt:lpwstr>mailto:capitalprogramssolicitations@jud.ca.gov</vt:lpwstr>
      </vt:variant>
      <vt:variant>
        <vt:lpwstr/>
      </vt:variant>
      <vt:variant>
        <vt:i4>786543</vt:i4>
      </vt:variant>
      <vt:variant>
        <vt:i4>21</vt:i4>
      </vt:variant>
      <vt:variant>
        <vt:i4>0</vt:i4>
      </vt:variant>
      <vt:variant>
        <vt:i4>5</vt:i4>
      </vt:variant>
      <vt:variant>
        <vt:lpwstr>mailto:capitalprogramssolicitations@jud.ca.gov</vt:lpwstr>
      </vt:variant>
      <vt:variant>
        <vt:lpwstr/>
      </vt:variant>
      <vt:variant>
        <vt:i4>5177422</vt:i4>
      </vt:variant>
      <vt:variant>
        <vt:i4>18</vt:i4>
      </vt:variant>
      <vt:variant>
        <vt:i4>0</vt:i4>
      </vt:variant>
      <vt:variant>
        <vt:i4>5</vt:i4>
      </vt:variant>
      <vt:variant>
        <vt:lpwstr>http://www.courts.ca.gov/rfps.htm</vt:lpwstr>
      </vt:variant>
      <vt:variant>
        <vt:lpwstr/>
      </vt:variant>
      <vt:variant>
        <vt:i4>5177422</vt:i4>
      </vt:variant>
      <vt:variant>
        <vt:i4>15</vt:i4>
      </vt:variant>
      <vt:variant>
        <vt:i4>0</vt:i4>
      </vt:variant>
      <vt:variant>
        <vt:i4>5</vt:i4>
      </vt:variant>
      <vt:variant>
        <vt:lpwstr>http://www.courts.ca.gov/rfps.htm</vt:lpwstr>
      </vt:variant>
      <vt:variant>
        <vt:lpwstr/>
      </vt:variant>
      <vt:variant>
        <vt:i4>5177422</vt:i4>
      </vt:variant>
      <vt:variant>
        <vt:i4>12</vt:i4>
      </vt:variant>
      <vt:variant>
        <vt:i4>0</vt:i4>
      </vt:variant>
      <vt:variant>
        <vt:i4>5</vt:i4>
      </vt:variant>
      <vt:variant>
        <vt:lpwstr>http://www.courts.ca.gov/rfps.htm</vt:lpwstr>
      </vt:variant>
      <vt:variant>
        <vt:lpwstr/>
      </vt:variant>
      <vt:variant>
        <vt:i4>5177422</vt:i4>
      </vt:variant>
      <vt:variant>
        <vt:i4>9</vt:i4>
      </vt:variant>
      <vt:variant>
        <vt:i4>0</vt:i4>
      </vt:variant>
      <vt:variant>
        <vt:i4>5</vt:i4>
      </vt:variant>
      <vt:variant>
        <vt:lpwstr>http://www.courts.ca.gov/rfps.htm</vt:lpwstr>
      </vt:variant>
      <vt:variant>
        <vt:lpwstr/>
      </vt:variant>
      <vt:variant>
        <vt:i4>786543</vt:i4>
      </vt:variant>
      <vt:variant>
        <vt:i4>6</vt:i4>
      </vt:variant>
      <vt:variant>
        <vt:i4>0</vt:i4>
      </vt:variant>
      <vt:variant>
        <vt:i4>5</vt:i4>
      </vt:variant>
      <vt:variant>
        <vt:lpwstr>mailto:capitalprogramssolicitations@jud.ca.gov</vt:lpwstr>
      </vt:variant>
      <vt:variant>
        <vt:lpwstr/>
      </vt:variant>
      <vt:variant>
        <vt:i4>786543</vt:i4>
      </vt:variant>
      <vt:variant>
        <vt:i4>3</vt:i4>
      </vt:variant>
      <vt:variant>
        <vt:i4>0</vt:i4>
      </vt:variant>
      <vt:variant>
        <vt:i4>5</vt:i4>
      </vt:variant>
      <vt:variant>
        <vt:lpwstr>mailto:capitalprogramssolicitations@jud.ca.gov</vt:lpwstr>
      </vt:variant>
      <vt:variant>
        <vt:lpwstr/>
      </vt:variant>
      <vt:variant>
        <vt:i4>5177422</vt:i4>
      </vt:variant>
      <vt:variant>
        <vt:i4>0</vt:i4>
      </vt:variant>
      <vt:variant>
        <vt:i4>0</vt:i4>
      </vt:variant>
      <vt:variant>
        <vt:i4>5</vt:i4>
      </vt:variant>
      <vt:variant>
        <vt:lpwstr>http://www.courts.ca.gov/rfps.htm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Court Construction and Management</dc:title>
  <dc:creator>KAlbertus</dc:creator>
  <cp:lastModifiedBy>Carey Coffron</cp:lastModifiedBy>
  <cp:revision>2</cp:revision>
  <cp:lastPrinted>2014-02-06T22:14:00Z</cp:lastPrinted>
  <dcterms:created xsi:type="dcterms:W3CDTF">2014-02-06T22:16:00Z</dcterms:created>
  <dcterms:modified xsi:type="dcterms:W3CDTF">2014-02-06T22:16:00Z</dcterms:modified>
</cp:coreProperties>
</file>